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403DC" w14:textId="0FAF3115" w:rsidR="00154224" w:rsidRDefault="00AC3FD7">
      <w:r>
        <w:rPr>
          <w:noProof/>
          <w:lang w:val="en-AU" w:eastAsia="en-AU"/>
        </w:rPr>
        <w:drawing>
          <wp:anchor distT="0" distB="0" distL="114300" distR="114300" simplePos="0" relativeHeight="251665408" behindDoc="0" locked="0" layoutInCell="1" allowOverlap="1" wp14:anchorId="7AC26C82" wp14:editId="26758623">
            <wp:simplePos x="0" y="0"/>
            <wp:positionH relativeFrom="column">
              <wp:posOffset>249555</wp:posOffset>
            </wp:positionH>
            <wp:positionV relativeFrom="page">
              <wp:posOffset>327660</wp:posOffset>
            </wp:positionV>
            <wp:extent cx="2743200" cy="2286000"/>
            <wp:effectExtent l="0" t="0" r="0" b="0"/>
            <wp:wrapNone/>
            <wp:docPr id="22311670" name="Picture 1" descr="A cartoon character with text and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11670" name="Picture 1" descr="A cartoon character with text and letters&#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2743200" cy="2286000"/>
                    </a:xfrm>
                    <a:prstGeom prst="rect">
                      <a:avLst/>
                    </a:prstGeom>
                  </pic:spPr>
                </pic:pic>
              </a:graphicData>
            </a:graphic>
            <wp14:sizeRelH relativeFrom="margin">
              <wp14:pctWidth>0</wp14:pctWidth>
            </wp14:sizeRelH>
            <wp14:sizeRelV relativeFrom="margin">
              <wp14:pctHeight>0</wp14:pctHeight>
            </wp14:sizeRelV>
          </wp:anchor>
        </w:drawing>
      </w:r>
      <w:r w:rsidRPr="00501AE4">
        <w:rPr>
          <w:noProof/>
          <w:lang w:val="fr-FR"/>
        </w:rPr>
        <mc:AlternateContent>
          <mc:Choice Requires="wps">
            <w:drawing>
              <wp:anchor distT="45720" distB="45720" distL="114300" distR="114300" simplePos="0" relativeHeight="251667456" behindDoc="0" locked="0" layoutInCell="1" allowOverlap="1" wp14:anchorId="2A15B7A8" wp14:editId="05A7A3DE">
                <wp:simplePos x="0" y="0"/>
                <wp:positionH relativeFrom="column">
                  <wp:posOffset>3269615</wp:posOffset>
                </wp:positionH>
                <wp:positionV relativeFrom="paragraph">
                  <wp:posOffset>6337935</wp:posOffset>
                </wp:positionV>
                <wp:extent cx="3754120" cy="25349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4120" cy="2534920"/>
                        </a:xfrm>
                        <a:prstGeom prst="rect">
                          <a:avLst/>
                        </a:prstGeom>
                        <a:noFill/>
                        <a:ln w="9525">
                          <a:noFill/>
                          <a:miter lim="800000"/>
                          <a:headEnd/>
                          <a:tailEnd/>
                        </a:ln>
                      </wps:spPr>
                      <wps:txbx>
                        <w:txbxContent>
                          <w:p w14:paraId="6CC9052A" w14:textId="6769E207" w:rsidR="00501AE4" w:rsidRPr="0005509F" w:rsidRDefault="00501AE4" w:rsidP="00AC3FD7">
                            <w:pPr>
                              <w:spacing w:line="1100" w:lineRule="exact"/>
                              <w:rPr>
                                <w:rFonts w:ascii="Alegreya SC Black" w:hAnsi="Alegreya SC Black"/>
                                <w:color w:val="254923" w:themeColor="accent5"/>
                                <w:sz w:val="114"/>
                                <w:szCs w:val="114"/>
                              </w:rPr>
                            </w:pPr>
                            <w:r w:rsidRPr="0005509F">
                              <w:rPr>
                                <w:rFonts w:ascii="Alegreya SC Black" w:hAnsi="Alegreya SC Black"/>
                                <w:color w:val="254923" w:themeColor="accent5"/>
                                <w:sz w:val="114"/>
                                <w:szCs w:val="114"/>
                              </w:rPr>
                              <w:t>Student</w:t>
                            </w:r>
                            <w:r w:rsidR="00AC3FD7" w:rsidRPr="0005509F">
                              <w:rPr>
                                <w:rFonts w:ascii="Alegreya SC Black" w:hAnsi="Alegreya SC Black"/>
                                <w:color w:val="254923" w:themeColor="accent5"/>
                                <w:sz w:val="114"/>
                                <w:szCs w:val="114"/>
                              </w:rPr>
                              <w:t xml:space="preserve"> &amp; Family Handbo</w:t>
                            </w:r>
                            <w:r w:rsidR="0005509F" w:rsidRPr="0005509F">
                              <w:rPr>
                                <w:rFonts w:ascii="Alegreya SC Black" w:hAnsi="Alegreya SC Black"/>
                                <w:color w:val="254923" w:themeColor="accent5"/>
                                <w:sz w:val="114"/>
                                <w:szCs w:val="114"/>
                              </w:rPr>
                              <w:t>o</w:t>
                            </w:r>
                            <w:r w:rsidR="00AC3FD7" w:rsidRPr="0005509F">
                              <w:rPr>
                                <w:rFonts w:ascii="Alegreya SC Black" w:hAnsi="Alegreya SC Black"/>
                                <w:color w:val="254923" w:themeColor="accent5"/>
                                <w:sz w:val="114"/>
                                <w:szCs w:val="114"/>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15B7A8" id="_x0000_t202" coordsize="21600,21600" o:spt="202" path="m,l,21600r21600,l21600,xe">
                <v:stroke joinstyle="miter"/>
                <v:path gradientshapeok="t" o:connecttype="rect"/>
              </v:shapetype>
              <v:shape id="Text Box 2" o:spid="_x0000_s1026" type="#_x0000_t202" style="position:absolute;margin-left:257.45pt;margin-top:499.05pt;width:295.6pt;height:199.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" filled="f" stroked="f">
                <v:textbox>
                  <w:txbxContent>
                    <w:p w14:paraId="6CC9052A" w14:textId="6769E207" w:rsidR="00501AE4" w:rsidRPr="0005509F" w:rsidRDefault="00501AE4" w:rsidP="00AC3FD7">
                      <w:pPr>
                        <w:spacing w:line="1100" w:lineRule="exact"/>
                        <w:rPr>
                          <w:rFonts w:ascii="Alegreya SC Black" w:hAnsi="Alegreya SC Black"/>
                          <w:color w:val="254923" w:themeColor="accent5"/>
                          <w:sz w:val="114"/>
                          <w:szCs w:val="114"/>
                        </w:rPr>
                      </w:pPr>
                      <w:r w:rsidRPr="0005509F">
                        <w:rPr>
                          <w:rFonts w:ascii="Alegreya SC Black" w:hAnsi="Alegreya SC Black"/>
                          <w:color w:val="254923" w:themeColor="accent5"/>
                          <w:sz w:val="114"/>
                          <w:szCs w:val="114"/>
                        </w:rPr>
                        <w:t>Student</w:t>
                      </w:r>
                      <w:r w:rsidR="00AC3FD7" w:rsidRPr="0005509F">
                        <w:rPr>
                          <w:rFonts w:ascii="Alegreya SC Black" w:hAnsi="Alegreya SC Black"/>
                          <w:color w:val="254923" w:themeColor="accent5"/>
                          <w:sz w:val="114"/>
                          <w:szCs w:val="114"/>
                        </w:rPr>
                        <w:t xml:space="preserve"> &amp; Family Handbo</w:t>
                      </w:r>
                      <w:r w:rsidR="0005509F" w:rsidRPr="0005509F">
                        <w:rPr>
                          <w:rFonts w:ascii="Alegreya SC Black" w:hAnsi="Alegreya SC Black"/>
                          <w:color w:val="254923" w:themeColor="accent5"/>
                          <w:sz w:val="114"/>
                          <w:szCs w:val="114"/>
                        </w:rPr>
                        <w:t>o</w:t>
                      </w:r>
                      <w:r w:rsidR="00AC3FD7" w:rsidRPr="0005509F">
                        <w:rPr>
                          <w:rFonts w:ascii="Alegreya SC Black" w:hAnsi="Alegreya SC Black"/>
                          <w:color w:val="254923" w:themeColor="accent5"/>
                          <w:sz w:val="114"/>
                          <w:szCs w:val="114"/>
                        </w:rPr>
                        <w:t>k</w:t>
                      </w:r>
                    </w:p>
                  </w:txbxContent>
                </v:textbox>
                <w10:wrap type="square"/>
              </v:shape>
            </w:pict>
          </mc:Fallback>
        </mc:AlternateContent>
      </w:r>
      <w:r w:rsidR="00154224" w:rsidRPr="003A798E">
        <w:rPr>
          <w:noProof/>
          <w:lang w:val="en-AU" w:eastAsia="en-AU"/>
        </w:rPr>
        <mc:AlternateContent>
          <mc:Choice Requires="wpg">
            <w:drawing>
              <wp:anchor distT="0" distB="0" distL="114300" distR="114300" simplePos="0" relativeHeight="251662336" behindDoc="1" locked="1" layoutInCell="1" allowOverlap="1" wp14:anchorId="4CF504AC" wp14:editId="0FE7626B">
                <wp:simplePos x="0" y="0"/>
                <wp:positionH relativeFrom="margin">
                  <wp:posOffset>-457200</wp:posOffset>
                </wp:positionH>
                <wp:positionV relativeFrom="paragraph">
                  <wp:posOffset>-457200</wp:posOffset>
                </wp:positionV>
                <wp:extent cx="7772400" cy="10058400"/>
                <wp:effectExtent l="0" t="0" r="0" b="0"/>
                <wp:wrapNone/>
                <wp:docPr id="2" name="Group 1" descr="Decorative">
                  <a:extLst xmlns:a="http://schemas.openxmlformats.org/drawingml/2006/main">
                    <a:ext uri="{FF2B5EF4-FFF2-40B4-BE49-F238E27FC236}">
                      <a16:creationId xmlns:a16="http://schemas.microsoft.com/office/drawing/2014/main" id="{405C8564-9AA1-3741-A518-06A1556F88BC}"/>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58400"/>
                          <a:chOff x="0" y="0"/>
                          <a:chExt cx="7771132" cy="10053322"/>
                        </a:xfrm>
                      </wpg:grpSpPr>
                      <wps:wsp>
                        <wps:cNvPr id="3" name="Shape"/>
                        <wps:cNvSpPr/>
                        <wps:spPr>
                          <a:xfrm>
                            <a:off x="0" y="2552701"/>
                            <a:ext cx="5845812" cy="7500621"/>
                          </a:xfrm>
                          <a:custGeom>
                            <a:avLst/>
                            <a:gdLst/>
                            <a:ahLst/>
                            <a:cxnLst>
                              <a:cxn ang="0">
                                <a:pos x="wd2" y="hd2"/>
                              </a:cxn>
                              <a:cxn ang="5400000">
                                <a:pos x="wd2" y="hd2"/>
                              </a:cxn>
                              <a:cxn ang="10800000">
                                <a:pos x="wd2" y="hd2"/>
                              </a:cxn>
                              <a:cxn ang="16200000">
                                <a:pos x="wd2" y="hd2"/>
                              </a:cxn>
                            </a:cxnLst>
                            <a:rect l="0" t="0" r="r" b="b"/>
                            <a:pathLst>
                              <a:path w="21600" h="21600" extrusionOk="0">
                                <a:moveTo>
                                  <a:pt x="0" y="10687"/>
                                </a:moveTo>
                                <a:lnTo>
                                  <a:pt x="0" y="21600"/>
                                </a:lnTo>
                                <a:lnTo>
                                  <a:pt x="1769" y="21600"/>
                                </a:lnTo>
                                <a:lnTo>
                                  <a:pt x="21600" y="6148"/>
                                </a:lnTo>
                                <a:lnTo>
                                  <a:pt x="13712" y="0"/>
                                </a:lnTo>
                                <a:close/>
                              </a:path>
                            </a:pathLst>
                          </a:custGeom>
                          <a:solidFill>
                            <a:schemeClr val="bg1">
                              <a:lumMod val="85000"/>
                            </a:schemeClr>
                          </a:solidFill>
                          <a:ln w="12700">
                            <a:miter lim="400000"/>
                          </a:ln>
                        </wps:spPr>
                        <wps:bodyPr lIns="38100" tIns="38100" rIns="38100" bIns="38100" anchor="ctr"/>
                      </wps:wsp>
                      <wps:wsp>
                        <wps:cNvPr id="4" name="Triangle"/>
                        <wps:cNvSpPr/>
                        <wps:spPr>
                          <a:xfrm>
                            <a:off x="0" y="2044700"/>
                            <a:ext cx="3907791" cy="7816851"/>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21600" y="10802"/>
                                </a:lnTo>
                                <a:lnTo>
                                  <a:pt x="0" y="0"/>
                                </a:lnTo>
                                <a:close/>
                              </a:path>
                            </a:pathLst>
                          </a:custGeom>
                          <a:solidFill>
                            <a:schemeClr val="accent2"/>
                          </a:solidFill>
                          <a:ln w="12700">
                            <a:miter lim="400000"/>
                          </a:ln>
                        </wps:spPr>
                        <wps:bodyPr lIns="38100" tIns="38100" rIns="38100" bIns="38100" anchor="ctr"/>
                      </wps:wsp>
                      <wps:wsp>
                        <wps:cNvPr id="5" name="Shape"/>
                        <wps:cNvSpPr/>
                        <wps:spPr>
                          <a:xfrm>
                            <a:off x="0" y="0"/>
                            <a:ext cx="7771132" cy="9039861"/>
                          </a:xfrm>
                          <a:custGeom>
                            <a:avLst/>
                            <a:gdLst/>
                            <a:ahLst/>
                            <a:cxnLst>
                              <a:cxn ang="0">
                                <a:pos x="wd2" y="hd2"/>
                              </a:cxn>
                              <a:cxn ang="5400000">
                                <a:pos x="wd2" y="hd2"/>
                              </a:cxn>
                              <a:cxn ang="10800000">
                                <a:pos x="wd2" y="hd2"/>
                              </a:cxn>
                              <a:cxn ang="16200000">
                                <a:pos x="wd2" y="hd2"/>
                              </a:cxn>
                            </a:cxnLst>
                            <a:rect l="0" t="0" r="r" b="b"/>
                            <a:pathLst>
                              <a:path w="21600" h="21600" extrusionOk="0">
                                <a:moveTo>
                                  <a:pt x="0" y="14678"/>
                                </a:moveTo>
                                <a:lnTo>
                                  <a:pt x="0" y="21600"/>
                                </a:lnTo>
                                <a:lnTo>
                                  <a:pt x="21600" y="3032"/>
                                </a:lnTo>
                                <a:lnTo>
                                  <a:pt x="21600" y="0"/>
                                </a:lnTo>
                                <a:lnTo>
                                  <a:pt x="17075" y="0"/>
                                </a:lnTo>
                                <a:close/>
                              </a:path>
                            </a:pathLst>
                          </a:custGeom>
                          <a:solidFill>
                            <a:schemeClr val="accent1"/>
                          </a:solidFill>
                          <a:ln w="12700">
                            <a:miter lim="400000"/>
                          </a:ln>
                        </wps:spPr>
                        <wps:bodyPr lIns="38100" tIns="38100" rIns="38100" bIns="38100" anchor="ct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dec="http://schemas.microsoft.com/office/drawing/2017/decorative">
            <w:pict w14:anchorId="7ED54631">
              <v:group id="Group 1" style="position:absolute;margin-left:-36pt;margin-top:-36pt;width:612pt;height:11in;z-index:-251654144;mso-position-horizontal-relative:margin;mso-width-relative:margin;mso-height-relative:margin" alt="Decorative" coordsize="77711,100533" o:spid="_x0000_s1026" w14:anchorId="7F6D4B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">
                <v:shape id="Shape" style="position:absolute;top:25527;width:58458;height:75006;visibility:visible;mso-wrap-style:square;v-text-anchor:middle" coordsize="21600,21600" o:spid="_x0000_s1027" fillcolor="#d8d8d8 [2732]" stroked="f" strokeweight="1pt" path="m,10687l,21600r1769,l21600,6148,13712,,,106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">
                  <v:stroke miterlimit="4" joinstyle="miter"/>
                  <v:path arrowok="t" o:connecttype="custom" o:connectlocs="2922906,3750311;2922906,3750311;2922906,3750311;2922906,3750311" o:connectangles="0,90,180,270" o:extrusionok="f"/>
                </v:shape>
                <v:shape id="Triangle" style="position:absolute;top:20447;width:39077;height:78168;visibility:visible;mso-wrap-style:square;v-text-anchor:middle" coordsize="21600,21600" o:spid="_x0000_s1028" fillcolor="#a5b592 [3205]" stroked="f" strokeweight="1pt" path="m,21600l21600,10802,,,,216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">
                  <v:stroke miterlimit="4" joinstyle="miter"/>
                  <v:path arrowok="t" o:connecttype="custom" o:connectlocs="1953896,3908426;1953896,3908426;1953896,3908426;1953896,3908426" o:connectangles="0,90,180,270" o:extrusionok="f"/>
                </v:shape>
                <v:shape id="Shape" style="position:absolute;width:77711;height:90398;visibility:visible;mso-wrap-style:square;v-text-anchor:middle" coordsize="21600,21600" o:spid="_x0000_s1029" fillcolor="#254923 [3204]" stroked="f" strokeweight="1pt" path="m,14678r,6922l21600,3032,21600,,17075,,,146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">
                  <v:stroke miterlimit="4" joinstyle="miter"/>
                  <v:path arrowok="t" o:connecttype="custom" o:connectlocs="3885566,4519931;3885566,4519931;3885566,4519931;3885566,4519931" o:connectangles="0,90,180,270" o:extrusionok="f"/>
                </v:shape>
                <w10:wrap anchorx="margin"/>
                <w10:anchorlock/>
              </v:group>
            </w:pict>
          </mc:Fallback>
        </mc:AlternateContent>
      </w:r>
    </w:p>
    <w:p w14:paraId="1D3CE509" w14:textId="7F271FB3" w:rsidR="00154224" w:rsidRPr="00A059BA" w:rsidRDefault="00154224">
      <w:pPr>
        <w:rPr>
          <w:lang w:val="fr-FR"/>
        </w:rPr>
      </w:pPr>
    </w:p>
    <w:p w14:paraId="442B5114" w14:textId="7D6D944E" w:rsidR="00AD4A9B" w:rsidRDefault="00AD4A9B">
      <w:pPr>
        <w:rPr>
          <w:lang w:val="fr-FR"/>
        </w:rPr>
      </w:pPr>
    </w:p>
    <w:p w14:paraId="2F94E04C" w14:textId="3503A160" w:rsidR="00154224" w:rsidRPr="00A059BA" w:rsidRDefault="00154224">
      <w:pPr>
        <w:rPr>
          <w:lang w:val="fr-FR"/>
        </w:rPr>
        <w:sectPr w:rsidR="00154224" w:rsidRPr="00A059BA" w:rsidSect="00D17BA1">
          <w:footerReference w:type="default" r:id="rId12"/>
          <w:footerReference w:type="first" r:id="rId13"/>
          <w:pgSz w:w="12240" w:h="15840" w:code="1"/>
          <w:pgMar w:top="720" w:right="720" w:bottom="0" w:left="720" w:header="0" w:footer="432" w:gutter="0"/>
          <w:cols w:space="708"/>
          <w:titlePg/>
          <w:docGrid w:linePitch="381"/>
        </w:sectPr>
      </w:pPr>
    </w:p>
    <w:p w14:paraId="6081BE37" w14:textId="50CD105E" w:rsidR="00643E11" w:rsidRPr="004D1700" w:rsidRDefault="00790642" w:rsidP="00643E11">
      <w:pPr>
        <w:pStyle w:val="TOCHeading"/>
        <w:tabs>
          <w:tab w:val="left" w:pos="4160"/>
        </w:tabs>
        <w:rPr>
          <w:sz w:val="40"/>
          <w:szCs w:val="40"/>
        </w:rPr>
      </w:pPr>
      <w:r w:rsidRPr="004D1700">
        <w:rPr>
          <w:noProof/>
          <w:sz w:val="40"/>
          <w:szCs w:val="40"/>
        </w:rPr>
        <w:lastRenderedPageBreak/>
        <w:drawing>
          <wp:anchor distT="0" distB="0" distL="114300" distR="114300" simplePos="0" relativeHeight="251668480" behindDoc="1" locked="0" layoutInCell="1" allowOverlap="1" wp14:anchorId="65F9D3B1" wp14:editId="0B462324">
            <wp:simplePos x="0" y="0"/>
            <wp:positionH relativeFrom="column">
              <wp:posOffset>0</wp:posOffset>
            </wp:positionH>
            <wp:positionV relativeFrom="paragraph">
              <wp:posOffset>152400</wp:posOffset>
            </wp:positionV>
            <wp:extent cx="1689100" cy="1830705"/>
            <wp:effectExtent l="0" t="0" r="0" b="0"/>
            <wp:wrapTight wrapText="bothSides">
              <wp:wrapPolygon edited="0">
                <wp:start x="4385" y="225"/>
                <wp:lineTo x="487" y="2922"/>
                <wp:lineTo x="244" y="3596"/>
                <wp:lineTo x="1949" y="4271"/>
                <wp:lineTo x="6090" y="7867"/>
                <wp:lineTo x="4385" y="9665"/>
                <wp:lineTo x="4629" y="11238"/>
                <wp:lineTo x="7308" y="11463"/>
                <wp:lineTo x="7308" y="12587"/>
                <wp:lineTo x="8283" y="15059"/>
                <wp:lineTo x="14860" y="18656"/>
                <wp:lineTo x="13886" y="19330"/>
                <wp:lineTo x="14129" y="19779"/>
                <wp:lineTo x="15835" y="20903"/>
                <wp:lineTo x="17053" y="20903"/>
                <wp:lineTo x="19002" y="20454"/>
                <wp:lineTo x="19245" y="20004"/>
                <wp:lineTo x="18027" y="18656"/>
                <wp:lineTo x="19732" y="18656"/>
                <wp:lineTo x="19489" y="17757"/>
                <wp:lineTo x="17296" y="15059"/>
                <wp:lineTo x="17540" y="11463"/>
                <wp:lineTo x="19002" y="11463"/>
                <wp:lineTo x="19976" y="9890"/>
                <wp:lineTo x="19489" y="7867"/>
                <wp:lineTo x="17296" y="4271"/>
                <wp:lineTo x="20950" y="3821"/>
                <wp:lineTo x="19489" y="674"/>
                <wp:lineTo x="7065" y="225"/>
                <wp:lineTo x="4385" y="225"/>
              </wp:wrapPolygon>
            </wp:wrapTight>
            <wp:docPr id="14715170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517045" name="Picture 1471517045"/>
                    <pic:cNvPicPr/>
                  </pic:nvPicPr>
                  <pic:blipFill>
                    <a:blip r:embed="rId14">
                      <a:extLst>
                        <a:ext uri="{28A0092B-C50C-407E-A947-70E740481C1C}">
                          <a14:useLocalDpi xmlns:a14="http://schemas.microsoft.com/office/drawing/2010/main" val="0"/>
                        </a:ext>
                      </a:extLst>
                    </a:blip>
                    <a:stretch>
                      <a:fillRect/>
                    </a:stretch>
                  </pic:blipFill>
                  <pic:spPr>
                    <a:xfrm>
                      <a:off x="0" y="0"/>
                      <a:ext cx="1689100" cy="1830705"/>
                    </a:xfrm>
                    <a:prstGeom prst="rect">
                      <a:avLst/>
                    </a:prstGeom>
                  </pic:spPr>
                </pic:pic>
              </a:graphicData>
            </a:graphic>
            <wp14:sizeRelH relativeFrom="margin">
              <wp14:pctWidth>0</wp14:pctWidth>
            </wp14:sizeRelH>
            <wp14:sizeRelV relativeFrom="margin">
              <wp14:pctHeight>0</wp14:pctHeight>
            </wp14:sizeRelV>
          </wp:anchor>
        </w:drawing>
      </w:r>
      <w:r w:rsidR="00643E11" w:rsidRPr="004D1700">
        <w:rPr>
          <w:sz w:val="40"/>
          <w:szCs w:val="40"/>
        </w:rPr>
        <w:t>Welcome to the Eastern North Carolina School for the Deaf (ENCSD) Student and Family Handbook.  This handbook is designed to provide students and families with clear, accessible information about our school’s expectations, supports, and procedures.  It serves as a guide to help every student succeed academically, socially, and personally within a safe and supportive environment.</w:t>
      </w:r>
    </w:p>
    <w:p w14:paraId="0887066F" w14:textId="77777777" w:rsidR="00643E11" w:rsidRPr="004D1700" w:rsidRDefault="00643E11" w:rsidP="00643E11">
      <w:pPr>
        <w:rPr>
          <w:sz w:val="36"/>
          <w:szCs w:val="32"/>
        </w:rPr>
      </w:pPr>
    </w:p>
    <w:p w14:paraId="2BC916CD" w14:textId="2AED52AD" w:rsidR="00643E11" w:rsidRPr="004D1700" w:rsidRDefault="00643E11" w:rsidP="00643E11">
      <w:pPr>
        <w:rPr>
          <w:sz w:val="36"/>
          <w:szCs w:val="32"/>
        </w:rPr>
      </w:pPr>
      <w:r w:rsidRPr="004D1700">
        <w:rPr>
          <w:sz w:val="36"/>
          <w:szCs w:val="32"/>
        </w:rPr>
        <w:t>At ENCSD, we are committed to fostering a community where communication is accessible, relationships are respectful, and every student is empowered to reach their full potential.  Our school culture reflects high expectations, strong support systems, and a shared responsibility among students, families, and staff to create a positive learning experience.</w:t>
      </w:r>
    </w:p>
    <w:p w14:paraId="192C7D58" w14:textId="59B8026B" w:rsidR="00643E11" w:rsidRPr="0005509F" w:rsidRDefault="00643E11" w:rsidP="00643E11">
      <w:pPr>
        <w:rPr>
          <w:sz w:val="16"/>
          <w:szCs w:val="16"/>
        </w:rPr>
      </w:pPr>
    </w:p>
    <w:p w14:paraId="2B10EBC8" w14:textId="640D3105" w:rsidR="00643E11" w:rsidRPr="004D1700" w:rsidRDefault="00643E11" w:rsidP="00643E11">
      <w:pPr>
        <w:rPr>
          <w:sz w:val="36"/>
          <w:szCs w:val="32"/>
        </w:rPr>
      </w:pPr>
      <w:r w:rsidRPr="004D1700">
        <w:rPr>
          <w:sz w:val="36"/>
          <w:szCs w:val="32"/>
        </w:rPr>
        <w:t xml:space="preserve">This handbook outlines important information regarding student rights and responsibilities, academic expectations, safety procedures, and the Student Code of Conduct.  It is important that students and families review this information carefully and </w:t>
      </w:r>
      <w:proofErr w:type="gramStart"/>
      <w:r w:rsidRPr="004D1700">
        <w:rPr>
          <w:sz w:val="36"/>
          <w:szCs w:val="32"/>
        </w:rPr>
        <w:t>refer back</w:t>
      </w:r>
      <w:proofErr w:type="gramEnd"/>
      <w:r w:rsidRPr="004D1700">
        <w:rPr>
          <w:sz w:val="36"/>
          <w:szCs w:val="32"/>
        </w:rPr>
        <w:t xml:space="preserve"> to it throughout the school year.</w:t>
      </w:r>
    </w:p>
    <w:p w14:paraId="2490D265" w14:textId="64B7FEE1" w:rsidR="00643E11" w:rsidRPr="0005509F" w:rsidRDefault="00643E11" w:rsidP="00643E11">
      <w:pPr>
        <w:rPr>
          <w:sz w:val="16"/>
          <w:szCs w:val="16"/>
        </w:rPr>
      </w:pPr>
    </w:p>
    <w:p w14:paraId="1486C119" w14:textId="0345CB01" w:rsidR="00643E11" w:rsidRDefault="00643E11" w:rsidP="00643E11">
      <w:pPr>
        <w:rPr>
          <w:sz w:val="36"/>
          <w:szCs w:val="32"/>
        </w:rPr>
      </w:pPr>
      <w:r w:rsidRPr="004D1700">
        <w:rPr>
          <w:sz w:val="36"/>
          <w:szCs w:val="32"/>
        </w:rPr>
        <w:t>By working together and staying informed, we can ensure a successful and meaningful experience for every student at ENCSD.</w:t>
      </w:r>
    </w:p>
    <w:p w14:paraId="158395F6" w14:textId="5680237C" w:rsidR="00F33D9E" w:rsidRDefault="00F33D9E" w:rsidP="00F33D9E">
      <w:pPr>
        <w:tabs>
          <w:tab w:val="left" w:pos="9468"/>
        </w:tabs>
        <w:rPr>
          <w:sz w:val="36"/>
          <w:szCs w:val="32"/>
        </w:rPr>
      </w:pPr>
      <w:r>
        <w:rPr>
          <w:sz w:val="36"/>
          <w:szCs w:val="32"/>
        </w:rPr>
        <w:tab/>
      </w:r>
    </w:p>
    <w:p w14:paraId="74A76FFD" w14:textId="77777777" w:rsidR="00F33D9E" w:rsidRPr="00F33D9E" w:rsidRDefault="00F33D9E" w:rsidP="00F33D9E"/>
    <w:p w14:paraId="0D60ABD0" w14:textId="77777777" w:rsidR="00F33D9E" w:rsidRPr="00F33D9E" w:rsidRDefault="00F33D9E" w:rsidP="00F33D9E"/>
    <w:sdt>
      <w:sdtPr>
        <w:rPr>
          <w:rFonts w:asciiTheme="minorHAnsi" w:eastAsiaTheme="minorEastAsia" w:hAnsiTheme="minorHAnsi" w:cstheme="minorBidi"/>
          <w:color w:val="auto"/>
          <w:sz w:val="21"/>
          <w:szCs w:val="21"/>
        </w:rPr>
        <w:id w:val="-1401827102"/>
        <w:docPartObj>
          <w:docPartGallery w:val="Table of Contents"/>
          <w:docPartUnique/>
        </w:docPartObj>
      </w:sdtPr>
      <w:sdtEndPr>
        <w:rPr>
          <w:b/>
          <w:bCs/>
          <w:noProof/>
        </w:rPr>
      </w:sdtEndPr>
      <w:sdtContent>
        <w:p w14:paraId="464F18B8" w14:textId="7F074D9B" w:rsidR="009B52F2" w:rsidRDefault="009B52F2">
          <w:pPr>
            <w:pStyle w:val="TOCHeading"/>
          </w:pPr>
          <w:r>
            <w:t>Table of Contents</w:t>
          </w:r>
        </w:p>
        <w:p w14:paraId="536B5062" w14:textId="7887088F" w:rsidR="00BD166E" w:rsidRDefault="009B52F2">
          <w:pPr>
            <w:pStyle w:val="TOC1"/>
            <w:tabs>
              <w:tab w:val="right" w:leader="dot" w:pos="10790"/>
            </w:tabs>
            <w:rPr>
              <w:noProof/>
            </w:rPr>
          </w:pPr>
          <w:r>
            <w:fldChar w:fldCharType="begin"/>
          </w:r>
          <w:r>
            <w:instrText xml:space="preserve"> TOC \o "1-3" \h \z \u </w:instrText>
          </w:r>
          <w:r>
            <w:fldChar w:fldCharType="separate"/>
          </w:r>
          <w:hyperlink w:anchor="_Toc230189242" w:history="1">
            <w:r w:rsidR="00BD166E" w:rsidRPr="00160338">
              <w:rPr>
                <w:rStyle w:val="Hyperlink"/>
                <w:noProof/>
              </w:rPr>
              <w:t>Our Hornet Legacy</w:t>
            </w:r>
            <w:r w:rsidR="00BD166E">
              <w:rPr>
                <w:noProof/>
                <w:webHidden/>
              </w:rPr>
              <w:tab/>
            </w:r>
            <w:r w:rsidR="00BD166E">
              <w:rPr>
                <w:noProof/>
                <w:webHidden/>
              </w:rPr>
              <w:fldChar w:fldCharType="begin"/>
            </w:r>
            <w:r w:rsidR="00BD166E">
              <w:rPr>
                <w:noProof/>
                <w:webHidden/>
              </w:rPr>
              <w:instrText xml:space="preserve"> PAGEREF _Toc230189242 \h </w:instrText>
            </w:r>
            <w:r w:rsidR="00BD166E">
              <w:rPr>
                <w:noProof/>
                <w:webHidden/>
              </w:rPr>
            </w:r>
            <w:r w:rsidR="00BD166E">
              <w:rPr>
                <w:noProof/>
                <w:webHidden/>
              </w:rPr>
              <w:fldChar w:fldCharType="separate"/>
            </w:r>
            <w:r w:rsidR="00BD166E">
              <w:rPr>
                <w:noProof/>
                <w:webHidden/>
              </w:rPr>
              <w:t>3</w:t>
            </w:r>
            <w:r w:rsidR="00BD166E">
              <w:rPr>
                <w:noProof/>
                <w:webHidden/>
              </w:rPr>
              <w:fldChar w:fldCharType="end"/>
            </w:r>
          </w:hyperlink>
        </w:p>
        <w:p w14:paraId="56F79DC9" w14:textId="4AAFADE1" w:rsidR="00BD166E" w:rsidRDefault="00BD166E">
          <w:pPr>
            <w:pStyle w:val="TOC1"/>
            <w:tabs>
              <w:tab w:val="right" w:leader="dot" w:pos="10790"/>
            </w:tabs>
            <w:rPr>
              <w:noProof/>
            </w:rPr>
          </w:pPr>
          <w:hyperlink w:anchor="_Toc230189243" w:history="1">
            <w:r w:rsidRPr="00160338">
              <w:rPr>
                <w:rStyle w:val="Hyperlink"/>
                <w:noProof/>
              </w:rPr>
              <w:t>Communication and Family Engagement</w:t>
            </w:r>
            <w:r>
              <w:rPr>
                <w:noProof/>
                <w:webHidden/>
              </w:rPr>
              <w:tab/>
            </w:r>
            <w:r>
              <w:rPr>
                <w:noProof/>
                <w:webHidden/>
              </w:rPr>
              <w:fldChar w:fldCharType="begin"/>
            </w:r>
            <w:r>
              <w:rPr>
                <w:noProof/>
                <w:webHidden/>
              </w:rPr>
              <w:instrText xml:space="preserve"> PAGEREF _Toc230189243 \h </w:instrText>
            </w:r>
            <w:r>
              <w:rPr>
                <w:noProof/>
                <w:webHidden/>
              </w:rPr>
            </w:r>
            <w:r>
              <w:rPr>
                <w:noProof/>
                <w:webHidden/>
              </w:rPr>
              <w:fldChar w:fldCharType="separate"/>
            </w:r>
            <w:r>
              <w:rPr>
                <w:noProof/>
                <w:webHidden/>
              </w:rPr>
              <w:t>4</w:t>
            </w:r>
            <w:r>
              <w:rPr>
                <w:noProof/>
                <w:webHidden/>
              </w:rPr>
              <w:fldChar w:fldCharType="end"/>
            </w:r>
          </w:hyperlink>
        </w:p>
        <w:p w14:paraId="746D0E38" w14:textId="30373112" w:rsidR="00BD166E" w:rsidRDefault="00BD166E">
          <w:pPr>
            <w:pStyle w:val="TOC1"/>
            <w:tabs>
              <w:tab w:val="right" w:leader="dot" w:pos="10790"/>
            </w:tabs>
            <w:rPr>
              <w:noProof/>
            </w:rPr>
          </w:pPr>
          <w:hyperlink w:anchor="_Toc230189244" w:history="1">
            <w:r w:rsidRPr="00160338">
              <w:rPr>
                <w:rStyle w:val="Hyperlink"/>
                <w:noProof/>
              </w:rPr>
              <w:t>Attendance and Academic Expectations</w:t>
            </w:r>
            <w:r>
              <w:rPr>
                <w:noProof/>
                <w:webHidden/>
              </w:rPr>
              <w:tab/>
            </w:r>
            <w:r>
              <w:rPr>
                <w:noProof/>
                <w:webHidden/>
              </w:rPr>
              <w:fldChar w:fldCharType="begin"/>
            </w:r>
            <w:r>
              <w:rPr>
                <w:noProof/>
                <w:webHidden/>
              </w:rPr>
              <w:instrText xml:space="preserve"> PAGEREF _Toc230189244 \h </w:instrText>
            </w:r>
            <w:r>
              <w:rPr>
                <w:noProof/>
                <w:webHidden/>
              </w:rPr>
            </w:r>
            <w:r>
              <w:rPr>
                <w:noProof/>
                <w:webHidden/>
              </w:rPr>
              <w:fldChar w:fldCharType="separate"/>
            </w:r>
            <w:r>
              <w:rPr>
                <w:noProof/>
                <w:webHidden/>
              </w:rPr>
              <w:t>6</w:t>
            </w:r>
            <w:r>
              <w:rPr>
                <w:noProof/>
                <w:webHidden/>
              </w:rPr>
              <w:fldChar w:fldCharType="end"/>
            </w:r>
          </w:hyperlink>
        </w:p>
        <w:p w14:paraId="16C77142" w14:textId="6ACB23E6" w:rsidR="00BD166E" w:rsidRDefault="00BD166E">
          <w:pPr>
            <w:pStyle w:val="TOC1"/>
            <w:tabs>
              <w:tab w:val="right" w:leader="dot" w:pos="10790"/>
            </w:tabs>
            <w:rPr>
              <w:noProof/>
            </w:rPr>
          </w:pPr>
          <w:hyperlink w:anchor="_Toc230189245" w:history="1">
            <w:r w:rsidRPr="00160338">
              <w:rPr>
                <w:rStyle w:val="Hyperlink"/>
                <w:noProof/>
              </w:rPr>
              <w:t>Residential Life</w:t>
            </w:r>
            <w:r>
              <w:rPr>
                <w:noProof/>
                <w:webHidden/>
              </w:rPr>
              <w:tab/>
            </w:r>
            <w:r>
              <w:rPr>
                <w:noProof/>
                <w:webHidden/>
              </w:rPr>
              <w:fldChar w:fldCharType="begin"/>
            </w:r>
            <w:r>
              <w:rPr>
                <w:noProof/>
                <w:webHidden/>
              </w:rPr>
              <w:instrText xml:space="preserve"> PAGEREF _Toc230189245 \h </w:instrText>
            </w:r>
            <w:r>
              <w:rPr>
                <w:noProof/>
                <w:webHidden/>
              </w:rPr>
            </w:r>
            <w:r>
              <w:rPr>
                <w:noProof/>
                <w:webHidden/>
              </w:rPr>
              <w:fldChar w:fldCharType="separate"/>
            </w:r>
            <w:r>
              <w:rPr>
                <w:noProof/>
                <w:webHidden/>
              </w:rPr>
              <w:t>28</w:t>
            </w:r>
            <w:r>
              <w:rPr>
                <w:noProof/>
                <w:webHidden/>
              </w:rPr>
              <w:fldChar w:fldCharType="end"/>
            </w:r>
          </w:hyperlink>
        </w:p>
        <w:p w14:paraId="7C50AEA4" w14:textId="3984F081" w:rsidR="00BD166E" w:rsidRDefault="00BD166E">
          <w:pPr>
            <w:pStyle w:val="TOC1"/>
            <w:tabs>
              <w:tab w:val="right" w:leader="dot" w:pos="10790"/>
            </w:tabs>
            <w:rPr>
              <w:noProof/>
            </w:rPr>
          </w:pPr>
          <w:hyperlink w:anchor="_Toc230189246" w:history="1">
            <w:r w:rsidRPr="00160338">
              <w:rPr>
                <w:rStyle w:val="Hyperlink"/>
                <w:noProof/>
              </w:rPr>
              <w:t>Technology, Internet Safety, and Digital Responsibility</w:t>
            </w:r>
            <w:r>
              <w:rPr>
                <w:noProof/>
                <w:webHidden/>
              </w:rPr>
              <w:tab/>
            </w:r>
            <w:r>
              <w:rPr>
                <w:noProof/>
                <w:webHidden/>
              </w:rPr>
              <w:fldChar w:fldCharType="begin"/>
            </w:r>
            <w:r>
              <w:rPr>
                <w:noProof/>
                <w:webHidden/>
              </w:rPr>
              <w:instrText xml:space="preserve"> PAGEREF _Toc230189246 \h </w:instrText>
            </w:r>
            <w:r>
              <w:rPr>
                <w:noProof/>
                <w:webHidden/>
              </w:rPr>
            </w:r>
            <w:r>
              <w:rPr>
                <w:noProof/>
                <w:webHidden/>
              </w:rPr>
              <w:fldChar w:fldCharType="separate"/>
            </w:r>
            <w:r>
              <w:rPr>
                <w:noProof/>
                <w:webHidden/>
              </w:rPr>
              <w:t>31</w:t>
            </w:r>
            <w:r>
              <w:rPr>
                <w:noProof/>
                <w:webHidden/>
              </w:rPr>
              <w:fldChar w:fldCharType="end"/>
            </w:r>
          </w:hyperlink>
        </w:p>
        <w:p w14:paraId="3E48B639" w14:textId="05C7AB96" w:rsidR="00BD166E" w:rsidRDefault="00BD166E">
          <w:pPr>
            <w:pStyle w:val="TOC1"/>
            <w:tabs>
              <w:tab w:val="right" w:leader="dot" w:pos="10790"/>
            </w:tabs>
            <w:rPr>
              <w:noProof/>
            </w:rPr>
          </w:pPr>
          <w:hyperlink w:anchor="_Toc230189247" w:history="1">
            <w:r w:rsidRPr="00160338">
              <w:rPr>
                <w:rStyle w:val="Hyperlink"/>
                <w:noProof/>
              </w:rPr>
              <w:t>Safety and School Environment</w:t>
            </w:r>
            <w:r>
              <w:rPr>
                <w:noProof/>
                <w:webHidden/>
              </w:rPr>
              <w:tab/>
            </w:r>
            <w:r>
              <w:rPr>
                <w:noProof/>
                <w:webHidden/>
              </w:rPr>
              <w:fldChar w:fldCharType="begin"/>
            </w:r>
            <w:r>
              <w:rPr>
                <w:noProof/>
                <w:webHidden/>
              </w:rPr>
              <w:instrText xml:space="preserve"> PAGEREF _Toc230189247 \h </w:instrText>
            </w:r>
            <w:r>
              <w:rPr>
                <w:noProof/>
                <w:webHidden/>
              </w:rPr>
            </w:r>
            <w:r>
              <w:rPr>
                <w:noProof/>
                <w:webHidden/>
              </w:rPr>
              <w:fldChar w:fldCharType="separate"/>
            </w:r>
            <w:r>
              <w:rPr>
                <w:noProof/>
                <w:webHidden/>
              </w:rPr>
              <w:t>36</w:t>
            </w:r>
            <w:r>
              <w:rPr>
                <w:noProof/>
                <w:webHidden/>
              </w:rPr>
              <w:fldChar w:fldCharType="end"/>
            </w:r>
          </w:hyperlink>
        </w:p>
        <w:p w14:paraId="0683913C" w14:textId="5C7E8B6C" w:rsidR="00BD166E" w:rsidRDefault="00BD166E">
          <w:pPr>
            <w:pStyle w:val="TOC1"/>
            <w:tabs>
              <w:tab w:val="right" w:leader="dot" w:pos="10790"/>
            </w:tabs>
            <w:rPr>
              <w:noProof/>
            </w:rPr>
          </w:pPr>
          <w:hyperlink w:anchor="_Toc230189248" w:history="1">
            <w:r w:rsidRPr="00160338">
              <w:rPr>
                <w:rStyle w:val="Hyperlink"/>
                <w:noProof/>
              </w:rPr>
              <w:t>ENCSD Student Code of Conduct</w:t>
            </w:r>
            <w:r>
              <w:rPr>
                <w:noProof/>
                <w:webHidden/>
              </w:rPr>
              <w:tab/>
            </w:r>
            <w:r>
              <w:rPr>
                <w:noProof/>
                <w:webHidden/>
              </w:rPr>
              <w:fldChar w:fldCharType="begin"/>
            </w:r>
            <w:r>
              <w:rPr>
                <w:noProof/>
                <w:webHidden/>
              </w:rPr>
              <w:instrText xml:space="preserve"> PAGEREF _Toc230189248 \h </w:instrText>
            </w:r>
            <w:r>
              <w:rPr>
                <w:noProof/>
                <w:webHidden/>
              </w:rPr>
            </w:r>
            <w:r>
              <w:rPr>
                <w:noProof/>
                <w:webHidden/>
              </w:rPr>
              <w:fldChar w:fldCharType="separate"/>
            </w:r>
            <w:r>
              <w:rPr>
                <w:noProof/>
                <w:webHidden/>
              </w:rPr>
              <w:t>39</w:t>
            </w:r>
            <w:r>
              <w:rPr>
                <w:noProof/>
                <w:webHidden/>
              </w:rPr>
              <w:fldChar w:fldCharType="end"/>
            </w:r>
          </w:hyperlink>
        </w:p>
        <w:p w14:paraId="00676D30" w14:textId="78D5A4E5" w:rsidR="00BD166E" w:rsidRDefault="00BD166E">
          <w:pPr>
            <w:pStyle w:val="TOC1"/>
            <w:tabs>
              <w:tab w:val="right" w:leader="dot" w:pos="10790"/>
            </w:tabs>
            <w:rPr>
              <w:noProof/>
            </w:rPr>
          </w:pPr>
          <w:hyperlink w:anchor="_Toc230189249" w:history="1">
            <w:r w:rsidRPr="00160338">
              <w:rPr>
                <w:rStyle w:val="Hyperlink"/>
                <w:noProof/>
              </w:rPr>
              <w:t>Transportation</w:t>
            </w:r>
            <w:r>
              <w:rPr>
                <w:noProof/>
                <w:webHidden/>
              </w:rPr>
              <w:tab/>
            </w:r>
            <w:r>
              <w:rPr>
                <w:noProof/>
                <w:webHidden/>
              </w:rPr>
              <w:fldChar w:fldCharType="begin"/>
            </w:r>
            <w:r>
              <w:rPr>
                <w:noProof/>
                <w:webHidden/>
              </w:rPr>
              <w:instrText xml:space="preserve"> PAGEREF _Toc230189249 \h </w:instrText>
            </w:r>
            <w:r>
              <w:rPr>
                <w:noProof/>
                <w:webHidden/>
              </w:rPr>
            </w:r>
            <w:r>
              <w:rPr>
                <w:noProof/>
                <w:webHidden/>
              </w:rPr>
              <w:fldChar w:fldCharType="separate"/>
            </w:r>
            <w:r>
              <w:rPr>
                <w:noProof/>
                <w:webHidden/>
              </w:rPr>
              <w:t>44</w:t>
            </w:r>
            <w:r>
              <w:rPr>
                <w:noProof/>
                <w:webHidden/>
              </w:rPr>
              <w:fldChar w:fldCharType="end"/>
            </w:r>
          </w:hyperlink>
        </w:p>
        <w:p w14:paraId="1AD47B5E" w14:textId="03F7A756" w:rsidR="00BD166E" w:rsidRDefault="00BD166E">
          <w:pPr>
            <w:pStyle w:val="TOC1"/>
            <w:tabs>
              <w:tab w:val="right" w:leader="dot" w:pos="10790"/>
            </w:tabs>
            <w:rPr>
              <w:noProof/>
            </w:rPr>
          </w:pPr>
          <w:hyperlink w:anchor="_Toc230189250" w:history="1">
            <w:r w:rsidRPr="00160338">
              <w:rPr>
                <w:rStyle w:val="Hyperlink"/>
                <w:noProof/>
              </w:rPr>
              <w:t>Extracurricular Activities</w:t>
            </w:r>
            <w:r>
              <w:rPr>
                <w:noProof/>
                <w:webHidden/>
              </w:rPr>
              <w:tab/>
            </w:r>
            <w:r>
              <w:rPr>
                <w:noProof/>
                <w:webHidden/>
              </w:rPr>
              <w:fldChar w:fldCharType="begin"/>
            </w:r>
            <w:r>
              <w:rPr>
                <w:noProof/>
                <w:webHidden/>
              </w:rPr>
              <w:instrText xml:space="preserve"> PAGEREF _Toc230189250 \h </w:instrText>
            </w:r>
            <w:r>
              <w:rPr>
                <w:noProof/>
                <w:webHidden/>
              </w:rPr>
            </w:r>
            <w:r>
              <w:rPr>
                <w:noProof/>
                <w:webHidden/>
              </w:rPr>
              <w:fldChar w:fldCharType="separate"/>
            </w:r>
            <w:r>
              <w:rPr>
                <w:noProof/>
                <w:webHidden/>
              </w:rPr>
              <w:t>47</w:t>
            </w:r>
            <w:r>
              <w:rPr>
                <w:noProof/>
                <w:webHidden/>
              </w:rPr>
              <w:fldChar w:fldCharType="end"/>
            </w:r>
          </w:hyperlink>
        </w:p>
        <w:p w14:paraId="648D9014" w14:textId="5F2F2838" w:rsidR="00BD166E" w:rsidRDefault="00BD166E">
          <w:pPr>
            <w:pStyle w:val="TOC1"/>
            <w:tabs>
              <w:tab w:val="right" w:leader="dot" w:pos="10790"/>
            </w:tabs>
            <w:rPr>
              <w:noProof/>
            </w:rPr>
          </w:pPr>
          <w:hyperlink w:anchor="_Toc230189251" w:history="1">
            <w:r w:rsidRPr="00160338">
              <w:rPr>
                <w:rStyle w:val="Hyperlink"/>
                <w:noProof/>
              </w:rPr>
              <w:t>Records and Privacy</w:t>
            </w:r>
            <w:r>
              <w:rPr>
                <w:noProof/>
                <w:webHidden/>
              </w:rPr>
              <w:tab/>
            </w:r>
            <w:r>
              <w:rPr>
                <w:noProof/>
                <w:webHidden/>
              </w:rPr>
              <w:fldChar w:fldCharType="begin"/>
            </w:r>
            <w:r>
              <w:rPr>
                <w:noProof/>
                <w:webHidden/>
              </w:rPr>
              <w:instrText xml:space="preserve"> PAGEREF _Toc230189251 \h </w:instrText>
            </w:r>
            <w:r>
              <w:rPr>
                <w:noProof/>
                <w:webHidden/>
              </w:rPr>
            </w:r>
            <w:r>
              <w:rPr>
                <w:noProof/>
                <w:webHidden/>
              </w:rPr>
              <w:fldChar w:fldCharType="separate"/>
            </w:r>
            <w:r>
              <w:rPr>
                <w:noProof/>
                <w:webHidden/>
              </w:rPr>
              <w:t>48</w:t>
            </w:r>
            <w:r>
              <w:rPr>
                <w:noProof/>
                <w:webHidden/>
              </w:rPr>
              <w:fldChar w:fldCharType="end"/>
            </w:r>
          </w:hyperlink>
        </w:p>
        <w:p w14:paraId="25DD29B5" w14:textId="1C098F1D" w:rsidR="00BD166E" w:rsidRDefault="00BD166E">
          <w:pPr>
            <w:pStyle w:val="TOC1"/>
            <w:tabs>
              <w:tab w:val="right" w:leader="dot" w:pos="10790"/>
            </w:tabs>
            <w:rPr>
              <w:noProof/>
            </w:rPr>
          </w:pPr>
          <w:hyperlink w:anchor="_Toc230189252" w:history="1">
            <w:r w:rsidRPr="00160338">
              <w:rPr>
                <w:rStyle w:val="Hyperlink"/>
                <w:noProof/>
              </w:rPr>
              <w:t>Cafeteria and Meal Services</w:t>
            </w:r>
            <w:r>
              <w:rPr>
                <w:noProof/>
                <w:webHidden/>
              </w:rPr>
              <w:tab/>
            </w:r>
            <w:r>
              <w:rPr>
                <w:noProof/>
                <w:webHidden/>
              </w:rPr>
              <w:fldChar w:fldCharType="begin"/>
            </w:r>
            <w:r>
              <w:rPr>
                <w:noProof/>
                <w:webHidden/>
              </w:rPr>
              <w:instrText xml:space="preserve"> PAGEREF _Toc230189252 \h </w:instrText>
            </w:r>
            <w:r>
              <w:rPr>
                <w:noProof/>
                <w:webHidden/>
              </w:rPr>
            </w:r>
            <w:r>
              <w:rPr>
                <w:noProof/>
                <w:webHidden/>
              </w:rPr>
              <w:fldChar w:fldCharType="separate"/>
            </w:r>
            <w:r>
              <w:rPr>
                <w:noProof/>
                <w:webHidden/>
              </w:rPr>
              <w:t>50</w:t>
            </w:r>
            <w:r>
              <w:rPr>
                <w:noProof/>
                <w:webHidden/>
              </w:rPr>
              <w:fldChar w:fldCharType="end"/>
            </w:r>
          </w:hyperlink>
        </w:p>
        <w:p w14:paraId="3095C172" w14:textId="5739719A" w:rsidR="00BD166E" w:rsidRDefault="00BD166E">
          <w:pPr>
            <w:pStyle w:val="TOC1"/>
            <w:tabs>
              <w:tab w:val="right" w:leader="dot" w:pos="10790"/>
            </w:tabs>
            <w:rPr>
              <w:noProof/>
            </w:rPr>
          </w:pPr>
          <w:hyperlink w:anchor="_Toc230189253" w:history="1">
            <w:r w:rsidRPr="00160338">
              <w:rPr>
                <w:rStyle w:val="Hyperlink"/>
                <w:noProof/>
              </w:rPr>
              <w:t>Acknowledgement and Agreement</w:t>
            </w:r>
            <w:r>
              <w:rPr>
                <w:noProof/>
                <w:webHidden/>
              </w:rPr>
              <w:tab/>
            </w:r>
            <w:r>
              <w:rPr>
                <w:noProof/>
                <w:webHidden/>
              </w:rPr>
              <w:fldChar w:fldCharType="begin"/>
            </w:r>
            <w:r>
              <w:rPr>
                <w:noProof/>
                <w:webHidden/>
              </w:rPr>
              <w:instrText xml:space="preserve"> PAGEREF _Toc230189253 \h </w:instrText>
            </w:r>
            <w:r>
              <w:rPr>
                <w:noProof/>
                <w:webHidden/>
              </w:rPr>
            </w:r>
            <w:r>
              <w:rPr>
                <w:noProof/>
                <w:webHidden/>
              </w:rPr>
              <w:fldChar w:fldCharType="separate"/>
            </w:r>
            <w:r>
              <w:rPr>
                <w:noProof/>
                <w:webHidden/>
              </w:rPr>
              <w:t>51</w:t>
            </w:r>
            <w:r>
              <w:rPr>
                <w:noProof/>
                <w:webHidden/>
              </w:rPr>
              <w:fldChar w:fldCharType="end"/>
            </w:r>
          </w:hyperlink>
        </w:p>
        <w:p w14:paraId="7C2B1132" w14:textId="5A24CA86" w:rsidR="00BD166E" w:rsidRDefault="00BD166E">
          <w:pPr>
            <w:pStyle w:val="TOC1"/>
            <w:tabs>
              <w:tab w:val="right" w:leader="dot" w:pos="10790"/>
            </w:tabs>
            <w:rPr>
              <w:noProof/>
            </w:rPr>
          </w:pPr>
          <w:hyperlink w:anchor="_Toc230189254" w:history="1">
            <w:r w:rsidRPr="00160338">
              <w:rPr>
                <w:rStyle w:val="Hyperlink"/>
                <w:noProof/>
              </w:rPr>
              <w:t>Appendix</w:t>
            </w:r>
            <w:r>
              <w:rPr>
                <w:noProof/>
                <w:webHidden/>
              </w:rPr>
              <w:tab/>
            </w:r>
            <w:r>
              <w:rPr>
                <w:noProof/>
                <w:webHidden/>
              </w:rPr>
              <w:fldChar w:fldCharType="begin"/>
            </w:r>
            <w:r>
              <w:rPr>
                <w:noProof/>
                <w:webHidden/>
              </w:rPr>
              <w:instrText xml:space="preserve"> PAGEREF _Toc230189254 \h </w:instrText>
            </w:r>
            <w:r>
              <w:rPr>
                <w:noProof/>
                <w:webHidden/>
              </w:rPr>
            </w:r>
            <w:r>
              <w:rPr>
                <w:noProof/>
                <w:webHidden/>
              </w:rPr>
              <w:fldChar w:fldCharType="separate"/>
            </w:r>
            <w:r>
              <w:rPr>
                <w:noProof/>
                <w:webHidden/>
              </w:rPr>
              <w:t>54</w:t>
            </w:r>
            <w:r>
              <w:rPr>
                <w:noProof/>
                <w:webHidden/>
              </w:rPr>
              <w:fldChar w:fldCharType="end"/>
            </w:r>
          </w:hyperlink>
        </w:p>
        <w:p w14:paraId="637424FB" w14:textId="1B3FA2C1" w:rsidR="009B52F2" w:rsidRDefault="009B52F2">
          <w:r>
            <w:rPr>
              <w:b/>
              <w:bCs/>
              <w:noProof/>
            </w:rPr>
            <w:fldChar w:fldCharType="end"/>
          </w:r>
        </w:p>
      </w:sdtContent>
    </w:sdt>
    <w:p w14:paraId="5DDFC56B" w14:textId="2D990D99" w:rsidR="00094740" w:rsidRPr="00196929" w:rsidRDefault="00643E11" w:rsidP="00196929">
      <w:pPr>
        <w:pStyle w:val="TOCHeading"/>
        <w:rPr>
          <w:b/>
          <w:bCs/>
          <w:noProof/>
        </w:rPr>
      </w:pPr>
      <w:r>
        <w:rPr>
          <w:noProof/>
        </w:rPr>
        <w:t xml:space="preserve"> </w:t>
      </w:r>
      <w:r w:rsidR="00AD4A9B">
        <w:br w:type="page"/>
      </w:r>
    </w:p>
    <w:p w14:paraId="29CE0D8C" w14:textId="77777777" w:rsidR="00CE00B0" w:rsidRDefault="00CE00B0" w:rsidP="00094740"/>
    <w:tbl>
      <w:tblPr>
        <w:tblW w:w="10696" w:type="dxa"/>
        <w:tblLayout w:type="fixed"/>
        <w:tblCellMar>
          <w:left w:w="0" w:type="dxa"/>
          <w:right w:w="0" w:type="dxa"/>
        </w:tblCellMar>
        <w:tblLook w:val="0600" w:firstRow="0" w:lastRow="0" w:firstColumn="0" w:lastColumn="0" w:noHBand="1" w:noVBand="1"/>
      </w:tblPr>
      <w:tblGrid>
        <w:gridCol w:w="420"/>
        <w:gridCol w:w="3271"/>
        <w:gridCol w:w="3272"/>
        <w:gridCol w:w="3272"/>
        <w:gridCol w:w="10"/>
        <w:gridCol w:w="30"/>
        <w:gridCol w:w="391"/>
        <w:gridCol w:w="30"/>
      </w:tblGrid>
      <w:tr w:rsidR="00554BAF" w:rsidRPr="00D26C99" w14:paraId="760B9A86" w14:textId="77777777" w:rsidTr="40C67285">
        <w:trPr>
          <w:trHeight w:val="441"/>
        </w:trPr>
        <w:tc>
          <w:tcPr>
            <w:tcW w:w="420" w:type="dxa"/>
          </w:tcPr>
          <w:p w14:paraId="77736C27" w14:textId="77777777" w:rsidR="00554BAF" w:rsidRPr="00CE00B0" w:rsidRDefault="00554BAF" w:rsidP="006A236E"/>
        </w:tc>
        <w:tc>
          <w:tcPr>
            <w:tcW w:w="9825" w:type="dxa"/>
            <w:gridSpan w:val="4"/>
          </w:tcPr>
          <w:p w14:paraId="2208FBB9" w14:textId="6C8A2862" w:rsidR="00554BAF" w:rsidRPr="00CE00B0" w:rsidRDefault="00554BAF" w:rsidP="006A236E"/>
        </w:tc>
        <w:tc>
          <w:tcPr>
            <w:tcW w:w="30" w:type="dxa"/>
          </w:tcPr>
          <w:p w14:paraId="4DAD9CE2" w14:textId="77777777" w:rsidR="00554BAF" w:rsidRPr="00CE00B0" w:rsidRDefault="00554BAF" w:rsidP="006A236E"/>
        </w:tc>
        <w:tc>
          <w:tcPr>
            <w:tcW w:w="421" w:type="dxa"/>
            <w:gridSpan w:val="2"/>
          </w:tcPr>
          <w:p w14:paraId="1868582E" w14:textId="77777777" w:rsidR="00554BAF" w:rsidRPr="00CE00B0" w:rsidRDefault="00554BAF" w:rsidP="006A236E"/>
        </w:tc>
      </w:tr>
      <w:tr w:rsidR="00554BAF" w:rsidRPr="003A798E" w14:paraId="1ABC77A7" w14:textId="77777777" w:rsidTr="40C67285">
        <w:trPr>
          <w:gridAfter w:val="1"/>
          <w:wAfter w:w="30" w:type="dxa"/>
          <w:trHeight w:val="4599"/>
        </w:trPr>
        <w:tc>
          <w:tcPr>
            <w:tcW w:w="420" w:type="dxa"/>
          </w:tcPr>
          <w:p w14:paraId="36340143" w14:textId="082DB22E" w:rsidR="00554BAF" w:rsidRPr="00CE00B0" w:rsidRDefault="00554BAF" w:rsidP="006A236E"/>
        </w:tc>
        <w:tc>
          <w:tcPr>
            <w:tcW w:w="9815" w:type="dxa"/>
            <w:gridSpan w:val="3"/>
          </w:tcPr>
          <w:p w14:paraId="0421477A" w14:textId="59215A9A" w:rsidR="00554BAF" w:rsidRPr="00492CD1" w:rsidRDefault="00554BAF" w:rsidP="003C37E0">
            <w:pPr>
              <w:pStyle w:val="Heading"/>
            </w:pPr>
            <w:bookmarkStart w:id="0" w:name="_Toc230189242"/>
            <w:r w:rsidRPr="00492CD1">
              <w:rPr>
                <w:noProof/>
              </w:rPr>
              <w:drawing>
                <wp:anchor distT="0" distB="0" distL="114300" distR="114300" simplePos="0" relativeHeight="251669504" behindDoc="0" locked="0" layoutInCell="1" allowOverlap="1" wp14:anchorId="7D9DAD10" wp14:editId="1CBEC4FE">
                  <wp:simplePos x="0" y="0"/>
                  <wp:positionH relativeFrom="column">
                    <wp:posOffset>6350</wp:posOffset>
                  </wp:positionH>
                  <wp:positionV relativeFrom="paragraph">
                    <wp:posOffset>0</wp:posOffset>
                  </wp:positionV>
                  <wp:extent cx="1917700" cy="2078355"/>
                  <wp:effectExtent l="0" t="0" r="0" b="0"/>
                  <wp:wrapSquare wrapText="bothSides"/>
                  <wp:docPr id="9664119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517045" name="Picture 1471517045"/>
                          <pic:cNvPicPr/>
                        </pic:nvPicPr>
                        <pic:blipFill>
                          <a:blip r:embed="rId14">
                            <a:extLst>
                              <a:ext uri="{28A0092B-C50C-407E-A947-70E740481C1C}">
                                <a14:useLocalDpi xmlns:a14="http://schemas.microsoft.com/office/drawing/2010/main" val="0"/>
                              </a:ext>
                            </a:extLst>
                          </a:blip>
                          <a:stretch>
                            <a:fillRect/>
                          </a:stretch>
                        </pic:blipFill>
                        <pic:spPr>
                          <a:xfrm>
                            <a:off x="0" y="0"/>
                            <a:ext cx="1917700" cy="2078355"/>
                          </a:xfrm>
                          <a:prstGeom prst="rect">
                            <a:avLst/>
                          </a:prstGeom>
                        </pic:spPr>
                      </pic:pic>
                    </a:graphicData>
                  </a:graphic>
                </wp:anchor>
              </w:drawing>
            </w:r>
            <w:r w:rsidRPr="00492CD1">
              <w:t>Our Hornet Legacy</w:t>
            </w:r>
            <w:bookmarkEnd w:id="0"/>
          </w:p>
          <w:p w14:paraId="577C6ECE" w14:textId="77777777" w:rsidR="00554BAF" w:rsidRDefault="00554BAF" w:rsidP="006A236E"/>
          <w:p w14:paraId="14D392FE" w14:textId="209F6EB4" w:rsidR="00554BAF" w:rsidRPr="0005509F" w:rsidRDefault="00554BAF" w:rsidP="003C37E0">
            <w:pPr>
              <w:pStyle w:val="Body"/>
            </w:pPr>
            <w:r w:rsidRPr="0005509F">
              <w:t xml:space="preserve">The Eastern North Carolina School for the Deaf (ENCSD) </w:t>
            </w:r>
            <w:proofErr w:type="gramStart"/>
            <w:r w:rsidRPr="0005509F">
              <w:t>has proudly served</w:t>
            </w:r>
            <w:proofErr w:type="gramEnd"/>
            <w:r w:rsidRPr="0005509F">
              <w:t xml:space="preserve"> Deaf and hard of hearing students across eastern North Carolina for more than 60 years.  Established in 1964, ENCSD was the result of strong advocacy from parents, community members, and Deaf leaders who recognized the need for a school closer to home for students in this region.</w:t>
            </w:r>
          </w:p>
          <w:p w14:paraId="02A1B756" w14:textId="4633F160" w:rsidR="00554BAF" w:rsidRPr="0005509F" w:rsidRDefault="00554BAF" w:rsidP="003C37E0">
            <w:pPr>
              <w:pStyle w:val="Body"/>
            </w:pPr>
            <w:r w:rsidRPr="0005509F">
              <w:t>In October 1963, R.M. McAdams was appointed as ENCSD’s first superintendent.  He led the early efforts to design the campus, oversee construction, and build the school’s first team of educators and staff.  Although construction was still underway in August 1964, ENCSD officially opened its doors.  The first group of students and staff began the school year on the campus of the North Carolina School for the Deaf in Morganton while the Wilson campus was being completed.</w:t>
            </w:r>
          </w:p>
          <w:p w14:paraId="3EA607B1" w14:textId="1E257273" w:rsidR="00554BAF" w:rsidRPr="0005509F" w:rsidRDefault="00554BAF" w:rsidP="003C37E0">
            <w:pPr>
              <w:pStyle w:val="Body"/>
            </w:pPr>
            <w:r w:rsidRPr="0005509F">
              <w:t>On April 25, 1965, ENCSD welcomed students to its permanent home in Wilson, North Carolina.  At that time, the school served 88 students in kindergarten through eighth grade.  Students who wished to continue their education beyond eighth grade initially transitioned to the Morganton campus for high school.</w:t>
            </w:r>
          </w:p>
          <w:p w14:paraId="49D69BE7" w14:textId="3DD45A54" w:rsidR="00554BAF" w:rsidRPr="0005509F" w:rsidRDefault="00554BAF" w:rsidP="003C37E0">
            <w:pPr>
              <w:pStyle w:val="Body"/>
            </w:pPr>
            <w:r w:rsidRPr="0005509F">
              <w:t>As the ENCSD community grew, so did the vision for expanded opportunities.  In the late 1970s, families and community members advocated for a high school program on campus.  With support from state leaders, including Senator Dallas Alford, ENCSD launched its high school program in 1979 with its first class of ninth-grade students.  In May 1982, ENCSD celebrated a historic milestone, its first graduating class.</w:t>
            </w:r>
          </w:p>
          <w:p w14:paraId="22A79013" w14:textId="0BD6EE51" w:rsidR="00554BAF" w:rsidRPr="009C11DB" w:rsidRDefault="00554BAF" w:rsidP="003C37E0">
            <w:pPr>
              <w:pStyle w:val="Body"/>
            </w:pPr>
            <w:r w:rsidRPr="0005509F">
              <w:t>Today, ENCSD continues to serve students in grades K-12 from the 54 easternmost counties of North Carolina.  Building on a strong foundation of advocacy, access, and community, ENCSD remains committed to empowering students through accessible education, meaningful connections, and high expectations for success.</w:t>
            </w:r>
          </w:p>
        </w:tc>
        <w:tc>
          <w:tcPr>
            <w:tcW w:w="431" w:type="dxa"/>
            <w:gridSpan w:val="3"/>
          </w:tcPr>
          <w:p w14:paraId="114EE539" w14:textId="77777777" w:rsidR="00554BAF" w:rsidRPr="003A798E" w:rsidRDefault="00554BAF" w:rsidP="006A236E"/>
        </w:tc>
      </w:tr>
      <w:tr w:rsidR="00554BAF" w:rsidRPr="003A798E" w14:paraId="6BF4802A" w14:textId="77777777" w:rsidTr="40C67285">
        <w:trPr>
          <w:gridAfter w:val="1"/>
          <w:wAfter w:w="30" w:type="dxa"/>
          <w:trHeight w:val="864"/>
        </w:trPr>
        <w:tc>
          <w:tcPr>
            <w:tcW w:w="420" w:type="dxa"/>
          </w:tcPr>
          <w:p w14:paraId="21BBAE35" w14:textId="77777777" w:rsidR="00554BAF" w:rsidRPr="00247F24" w:rsidRDefault="00554BAF" w:rsidP="006A236E"/>
        </w:tc>
        <w:tc>
          <w:tcPr>
            <w:tcW w:w="9815" w:type="dxa"/>
            <w:gridSpan w:val="3"/>
          </w:tcPr>
          <w:p w14:paraId="6FA97938" w14:textId="0059B22B" w:rsidR="00906A4E" w:rsidRPr="00AE51B0" w:rsidRDefault="002C6921" w:rsidP="003C37E0">
            <w:pPr>
              <w:pStyle w:val="Subtitle1"/>
            </w:pPr>
            <w:r w:rsidRPr="00AE51B0">
              <w:t>School Identity</w:t>
            </w:r>
          </w:p>
          <w:p w14:paraId="7AE7A9AD" w14:textId="77777777" w:rsidR="002C6921" w:rsidRDefault="002C6921" w:rsidP="002C6921"/>
          <w:p w14:paraId="6E2C3DDA" w14:textId="17ABB11F" w:rsidR="00906A4E" w:rsidRPr="0005509F" w:rsidRDefault="002C6921" w:rsidP="003C37E0">
            <w:pPr>
              <w:pStyle w:val="Body"/>
            </w:pPr>
            <w:r w:rsidRPr="0005509F">
              <w:t>At the Eastern North Carolina School for the Deaf (ENCSD), our identity is rooted in pride, connection, and a shared commitment to excellence.  From our Hornet mascot to our school colors and community values, everything we do reflects who we are and what we stand for.</w:t>
            </w:r>
          </w:p>
        </w:tc>
        <w:tc>
          <w:tcPr>
            <w:tcW w:w="431" w:type="dxa"/>
            <w:gridSpan w:val="3"/>
          </w:tcPr>
          <w:p w14:paraId="324DC111" w14:textId="77777777" w:rsidR="00554BAF" w:rsidRPr="003A798E" w:rsidRDefault="00554BAF" w:rsidP="006A236E"/>
        </w:tc>
      </w:tr>
      <w:tr w:rsidR="002C6921" w:rsidRPr="003A798E" w14:paraId="11405660" w14:textId="77777777" w:rsidTr="40C67285">
        <w:trPr>
          <w:gridAfter w:val="1"/>
          <w:wAfter w:w="30" w:type="dxa"/>
          <w:trHeight w:val="864"/>
        </w:trPr>
        <w:tc>
          <w:tcPr>
            <w:tcW w:w="420" w:type="dxa"/>
          </w:tcPr>
          <w:p w14:paraId="7569EE1C" w14:textId="77777777" w:rsidR="002C6921" w:rsidRPr="00247F24" w:rsidRDefault="002C6921" w:rsidP="006A236E"/>
        </w:tc>
        <w:tc>
          <w:tcPr>
            <w:tcW w:w="9815" w:type="dxa"/>
            <w:gridSpan w:val="3"/>
          </w:tcPr>
          <w:p w14:paraId="6CCE7E00" w14:textId="77777777" w:rsidR="002C6921" w:rsidRPr="00AE51B0" w:rsidRDefault="002C6921" w:rsidP="003C37E0">
            <w:pPr>
              <w:pStyle w:val="Subtitle1"/>
            </w:pPr>
            <w:r w:rsidRPr="00AE51B0">
              <w:t>Hornet Pride</w:t>
            </w:r>
          </w:p>
          <w:p w14:paraId="3C2EB617" w14:textId="77777777" w:rsidR="002C6921" w:rsidRDefault="002C6921" w:rsidP="002C6921"/>
          <w:p w14:paraId="7BE093B1" w14:textId="6A5AA982" w:rsidR="002C6921" w:rsidRPr="0005509F" w:rsidRDefault="002C6921" w:rsidP="003C37E0">
            <w:pPr>
              <w:pStyle w:val="Body"/>
            </w:pPr>
            <w:r w:rsidRPr="0005509F">
              <w:t>The Hornet represents strength, resilience, and teamwork.  Qualities we strive to embody every day.  At ENCSD, being a Hornet means showing determination, supporting one another, and taking pride in both individual and collective success. Our students, staff, and families are all part of one unified community, working together to achieve common goals.</w:t>
            </w:r>
          </w:p>
        </w:tc>
        <w:tc>
          <w:tcPr>
            <w:tcW w:w="431" w:type="dxa"/>
            <w:gridSpan w:val="3"/>
          </w:tcPr>
          <w:p w14:paraId="718EE050" w14:textId="77777777" w:rsidR="002C6921" w:rsidRPr="003A798E" w:rsidRDefault="002C6921" w:rsidP="006A236E"/>
        </w:tc>
      </w:tr>
      <w:tr w:rsidR="002C4A3D" w:rsidRPr="003A798E" w14:paraId="1F1DC27F" w14:textId="77777777" w:rsidTr="40C67285">
        <w:trPr>
          <w:gridAfter w:val="1"/>
          <w:wAfter w:w="30" w:type="dxa"/>
          <w:trHeight w:val="864"/>
        </w:trPr>
        <w:tc>
          <w:tcPr>
            <w:tcW w:w="420" w:type="dxa"/>
          </w:tcPr>
          <w:p w14:paraId="3956962B" w14:textId="77777777" w:rsidR="002C4A3D" w:rsidRPr="00247F24" w:rsidRDefault="002C4A3D" w:rsidP="006A236E"/>
        </w:tc>
        <w:tc>
          <w:tcPr>
            <w:tcW w:w="9815" w:type="dxa"/>
            <w:gridSpan w:val="3"/>
          </w:tcPr>
          <w:p w14:paraId="728B8867" w14:textId="77777777" w:rsidR="002C4A3D" w:rsidRPr="00AE51B0" w:rsidRDefault="002C4A3D" w:rsidP="003C37E0">
            <w:pPr>
              <w:pStyle w:val="Subtitle1"/>
            </w:pPr>
            <w:r w:rsidRPr="00AE51B0">
              <w:t>School Colors: Green and Gold</w:t>
            </w:r>
          </w:p>
          <w:p w14:paraId="176A4634" w14:textId="77777777" w:rsidR="002C4A3D" w:rsidRDefault="002C4A3D" w:rsidP="002C4A3D"/>
          <w:p w14:paraId="49CBB0CF" w14:textId="442ED080" w:rsidR="002C4A3D" w:rsidRPr="0005509F" w:rsidRDefault="002C4A3D" w:rsidP="003C37E0">
            <w:pPr>
              <w:pStyle w:val="Body"/>
            </w:pPr>
            <w:r w:rsidRPr="0005509F">
              <w:t>Our colors, green and gold, symbolize growth, energy, and excellence.  Green reflects our commitment to learning, growth, and new opportunities, while gold represents achievement, pride, and the high standards we set for ourselves as a school community.</w:t>
            </w:r>
          </w:p>
        </w:tc>
        <w:tc>
          <w:tcPr>
            <w:tcW w:w="431" w:type="dxa"/>
            <w:gridSpan w:val="3"/>
          </w:tcPr>
          <w:p w14:paraId="264AD017" w14:textId="77777777" w:rsidR="002C4A3D" w:rsidRPr="003A798E" w:rsidRDefault="002C4A3D" w:rsidP="006A236E"/>
        </w:tc>
      </w:tr>
      <w:tr w:rsidR="001F0EED" w:rsidRPr="001F0EED" w14:paraId="73B32AC7" w14:textId="77777777" w:rsidTr="40C67285">
        <w:trPr>
          <w:gridAfter w:val="1"/>
          <w:wAfter w:w="30" w:type="dxa"/>
          <w:trHeight w:val="864"/>
        </w:trPr>
        <w:tc>
          <w:tcPr>
            <w:tcW w:w="420" w:type="dxa"/>
          </w:tcPr>
          <w:p w14:paraId="2E680F5C" w14:textId="77777777" w:rsidR="001F0EED" w:rsidRPr="00247F24" w:rsidRDefault="001F0EED" w:rsidP="006A236E"/>
        </w:tc>
        <w:tc>
          <w:tcPr>
            <w:tcW w:w="9815" w:type="dxa"/>
            <w:gridSpan w:val="3"/>
          </w:tcPr>
          <w:p w14:paraId="51E3ACCA" w14:textId="77777777" w:rsidR="001F0EED" w:rsidRPr="00AE51B0" w:rsidRDefault="001F0EED" w:rsidP="003C37E0">
            <w:pPr>
              <w:pStyle w:val="Subtitle1"/>
            </w:pPr>
            <w:r w:rsidRPr="00AE51B0">
              <w:t>Our Culture</w:t>
            </w:r>
          </w:p>
          <w:p w14:paraId="14B33B6B" w14:textId="77777777" w:rsidR="001F0EED" w:rsidRDefault="001F0EED" w:rsidP="001F0EED"/>
          <w:p w14:paraId="0C169DB5" w14:textId="7BC8F998" w:rsidR="001F0EED" w:rsidRPr="0005509F" w:rsidRDefault="001F0EED" w:rsidP="003C37E0">
            <w:pPr>
              <w:pStyle w:val="Body"/>
            </w:pPr>
            <w:r w:rsidRPr="0005509F">
              <w:t>ENCSD fosters a culture that is:</w:t>
            </w:r>
          </w:p>
          <w:p w14:paraId="629EDF39" w14:textId="77777777" w:rsidR="001F0EED" w:rsidRPr="0005509F" w:rsidRDefault="001F0EED" w:rsidP="006F4E08">
            <w:pPr>
              <w:pStyle w:val="Body"/>
              <w:numPr>
                <w:ilvl w:val="0"/>
                <w:numId w:val="3"/>
              </w:numPr>
            </w:pPr>
            <w:r w:rsidRPr="0005509F">
              <w:rPr>
                <w:b/>
                <w:bCs/>
              </w:rPr>
              <w:t xml:space="preserve">Accessible: </w:t>
            </w:r>
            <w:r w:rsidRPr="0005509F">
              <w:t>Communication is at the heart of everything we do.  We prioritize visual access and inclusive communication so all students can fully participate and thrive.</w:t>
            </w:r>
          </w:p>
          <w:p w14:paraId="71D17B24" w14:textId="77777777" w:rsidR="001F0EED" w:rsidRPr="0005509F" w:rsidRDefault="001F0EED" w:rsidP="006F4E08">
            <w:pPr>
              <w:pStyle w:val="Body"/>
              <w:numPr>
                <w:ilvl w:val="0"/>
                <w:numId w:val="3"/>
              </w:numPr>
            </w:pPr>
            <w:r w:rsidRPr="0005509F">
              <w:rPr>
                <w:b/>
                <w:bCs/>
              </w:rPr>
              <w:t>Respectful:</w:t>
            </w:r>
            <w:r w:rsidRPr="0005509F">
              <w:t xml:space="preserve"> We value </w:t>
            </w:r>
            <w:proofErr w:type="gramStart"/>
            <w:r w:rsidRPr="0005509F">
              <w:t>each individual’s</w:t>
            </w:r>
            <w:proofErr w:type="gramEnd"/>
            <w:r w:rsidRPr="0005509F">
              <w:t xml:space="preserve"> identity, experiences, and contributions.  Respect for self and others is a foundational expectation.</w:t>
            </w:r>
          </w:p>
          <w:p w14:paraId="0C3AB2D4" w14:textId="77777777" w:rsidR="00D04EE0" w:rsidRPr="0005509F" w:rsidRDefault="00D04EE0" w:rsidP="006F4E08">
            <w:pPr>
              <w:pStyle w:val="Body"/>
              <w:numPr>
                <w:ilvl w:val="0"/>
                <w:numId w:val="3"/>
              </w:numPr>
            </w:pPr>
            <w:r w:rsidRPr="0005509F">
              <w:rPr>
                <w:b/>
                <w:bCs/>
              </w:rPr>
              <w:t>Supportive:</w:t>
            </w:r>
            <w:r w:rsidRPr="0005509F">
              <w:t xml:space="preserve"> Students are supported academically, socially, and emotionally through strong relationships and dedicated staff.</w:t>
            </w:r>
          </w:p>
          <w:p w14:paraId="6921FD62" w14:textId="561AA497" w:rsidR="00D04EE0" w:rsidRPr="001F0EED" w:rsidRDefault="00D04EE0" w:rsidP="006F4E08">
            <w:pPr>
              <w:pStyle w:val="Body"/>
              <w:numPr>
                <w:ilvl w:val="0"/>
                <w:numId w:val="3"/>
              </w:numPr>
            </w:pPr>
            <w:r w:rsidRPr="0005509F">
              <w:rPr>
                <w:b/>
                <w:bCs/>
              </w:rPr>
              <w:t>Engaged:</w:t>
            </w:r>
            <w:r w:rsidRPr="0005509F">
              <w:t xml:space="preserve"> We encourage active participation in learning, school activities, and community life.</w:t>
            </w:r>
          </w:p>
        </w:tc>
        <w:tc>
          <w:tcPr>
            <w:tcW w:w="431" w:type="dxa"/>
            <w:gridSpan w:val="3"/>
          </w:tcPr>
          <w:p w14:paraId="580284F2" w14:textId="77777777" w:rsidR="001F0EED" w:rsidRPr="001F0EED" w:rsidRDefault="001F0EED" w:rsidP="006A236E"/>
        </w:tc>
      </w:tr>
      <w:tr w:rsidR="00D04EE0" w:rsidRPr="001F0EED" w14:paraId="2DFFCA9A" w14:textId="77777777" w:rsidTr="40C67285">
        <w:trPr>
          <w:gridAfter w:val="1"/>
          <w:wAfter w:w="30" w:type="dxa"/>
          <w:trHeight w:val="864"/>
        </w:trPr>
        <w:tc>
          <w:tcPr>
            <w:tcW w:w="420" w:type="dxa"/>
          </w:tcPr>
          <w:p w14:paraId="528AF7FD" w14:textId="77777777" w:rsidR="00D04EE0" w:rsidRPr="00247F24" w:rsidRDefault="00D04EE0" w:rsidP="006A236E"/>
        </w:tc>
        <w:tc>
          <w:tcPr>
            <w:tcW w:w="9815" w:type="dxa"/>
            <w:gridSpan w:val="3"/>
          </w:tcPr>
          <w:p w14:paraId="3960ED5C" w14:textId="77777777" w:rsidR="00D04EE0" w:rsidRPr="00B54125" w:rsidRDefault="00D04EE0" w:rsidP="003C37E0">
            <w:pPr>
              <w:pStyle w:val="Subtitle1"/>
            </w:pPr>
            <w:r w:rsidRPr="00B54125">
              <w:t>Community Expectations</w:t>
            </w:r>
          </w:p>
          <w:p w14:paraId="574B4509" w14:textId="77777777" w:rsidR="00D04EE0" w:rsidRDefault="00D04EE0" w:rsidP="00D04EE0"/>
          <w:p w14:paraId="2813BFDA" w14:textId="62704820" w:rsidR="00D04EE0" w:rsidRPr="0005509F" w:rsidRDefault="00D04EE0" w:rsidP="003C37E0">
            <w:pPr>
              <w:pStyle w:val="Body"/>
            </w:pPr>
            <w:r w:rsidRPr="0005509F">
              <w:t>Being part of the ENCSD community means:</w:t>
            </w:r>
          </w:p>
          <w:p w14:paraId="14259D63" w14:textId="77777777" w:rsidR="00D04EE0" w:rsidRPr="0005509F" w:rsidRDefault="00D04EE0" w:rsidP="006F4E08">
            <w:pPr>
              <w:pStyle w:val="Body"/>
              <w:numPr>
                <w:ilvl w:val="0"/>
                <w:numId w:val="4"/>
              </w:numPr>
            </w:pPr>
            <w:r w:rsidRPr="0005509F">
              <w:t>Demonstrating respect for others, property, and the learning environment.</w:t>
            </w:r>
          </w:p>
          <w:p w14:paraId="1DDDE37F" w14:textId="77777777" w:rsidR="00D04EE0" w:rsidRPr="0005509F" w:rsidRDefault="00D04EE0" w:rsidP="006F4E08">
            <w:pPr>
              <w:pStyle w:val="Body"/>
              <w:numPr>
                <w:ilvl w:val="0"/>
                <w:numId w:val="4"/>
              </w:numPr>
            </w:pPr>
            <w:r w:rsidRPr="0005509F">
              <w:t>Taking responsibility for actions and choices.</w:t>
            </w:r>
          </w:p>
          <w:p w14:paraId="543B7F8D" w14:textId="77777777" w:rsidR="00D04EE0" w:rsidRPr="0005509F" w:rsidRDefault="00D04EE0" w:rsidP="006F4E08">
            <w:pPr>
              <w:pStyle w:val="Body"/>
              <w:numPr>
                <w:ilvl w:val="0"/>
                <w:numId w:val="4"/>
              </w:numPr>
            </w:pPr>
            <w:r w:rsidRPr="0005509F">
              <w:t>Contributing positively to the school community.</w:t>
            </w:r>
          </w:p>
          <w:p w14:paraId="635DB96D" w14:textId="77777777" w:rsidR="00D04EE0" w:rsidRPr="0005509F" w:rsidRDefault="00B61B50" w:rsidP="006F4E08">
            <w:pPr>
              <w:pStyle w:val="Body"/>
              <w:numPr>
                <w:ilvl w:val="0"/>
                <w:numId w:val="4"/>
              </w:numPr>
            </w:pPr>
            <w:r w:rsidRPr="0005509F">
              <w:t>Upholding high expectations for behavior and achievement.</w:t>
            </w:r>
          </w:p>
          <w:p w14:paraId="020B90F9" w14:textId="3BD550B2" w:rsidR="00B61B50" w:rsidRPr="0005509F" w:rsidRDefault="00B61B50" w:rsidP="006F4E08">
            <w:pPr>
              <w:pStyle w:val="Body"/>
              <w:numPr>
                <w:ilvl w:val="0"/>
                <w:numId w:val="4"/>
              </w:numPr>
            </w:pPr>
            <w:r w:rsidRPr="0005509F">
              <w:t>Supporting a safe, inclusive, and welcoming environment for all.</w:t>
            </w:r>
          </w:p>
          <w:p w14:paraId="38588BCA" w14:textId="31F9DA0C" w:rsidR="00B61B50" w:rsidRPr="00D04EE0" w:rsidRDefault="00B61B50" w:rsidP="003C37E0">
            <w:pPr>
              <w:pStyle w:val="Body"/>
            </w:pPr>
            <w:r w:rsidRPr="0005509F">
              <w:t>At ENCSD, our identity is more than symbols.  It is how we learn, communicate, and grow together as a community.</w:t>
            </w:r>
          </w:p>
        </w:tc>
        <w:tc>
          <w:tcPr>
            <w:tcW w:w="431" w:type="dxa"/>
            <w:gridSpan w:val="3"/>
          </w:tcPr>
          <w:p w14:paraId="37F786EC" w14:textId="77777777" w:rsidR="00D04EE0" w:rsidRPr="001F0EED" w:rsidRDefault="00D04EE0" w:rsidP="006A236E"/>
        </w:tc>
      </w:tr>
      <w:tr w:rsidR="00B13657" w:rsidRPr="001F0EED" w14:paraId="16F3147A" w14:textId="77777777" w:rsidTr="40C67285">
        <w:trPr>
          <w:gridAfter w:val="1"/>
          <w:wAfter w:w="30" w:type="dxa"/>
          <w:trHeight w:val="864"/>
        </w:trPr>
        <w:tc>
          <w:tcPr>
            <w:tcW w:w="420" w:type="dxa"/>
          </w:tcPr>
          <w:p w14:paraId="43FED330" w14:textId="77777777" w:rsidR="00B13657" w:rsidRPr="00247F24" w:rsidRDefault="00B13657" w:rsidP="006A236E"/>
        </w:tc>
        <w:tc>
          <w:tcPr>
            <w:tcW w:w="9815" w:type="dxa"/>
            <w:gridSpan w:val="3"/>
          </w:tcPr>
          <w:p w14:paraId="0C2B87AC" w14:textId="778903AE" w:rsidR="00B13657" w:rsidRDefault="00B13657" w:rsidP="003C37E0">
            <w:pPr>
              <w:pStyle w:val="Heading"/>
            </w:pPr>
            <w:bookmarkStart w:id="1" w:name="_Toc230189243"/>
            <w:r w:rsidRPr="0048574A">
              <w:t>Communication and Family Engagement</w:t>
            </w:r>
            <w:bookmarkEnd w:id="1"/>
          </w:p>
          <w:p w14:paraId="21F8C383" w14:textId="7EBB9371" w:rsidR="00B13657" w:rsidRPr="00B13657" w:rsidRDefault="00B13657" w:rsidP="003C37E0">
            <w:pPr>
              <w:pStyle w:val="Body"/>
            </w:pPr>
            <w:r w:rsidRPr="0005509F">
              <w:t>At ENCSD, strong communication and meaningful family engagement are essential to student success. We are committed to ensuring that all communication is clear, accessible, and responsive to the needs of our students and families.  Because many members of our community use American Sign Language (ASL) as their primary language, accessibility and visual communication are central to how we connect</w:t>
            </w:r>
            <w:r>
              <w:t>.</w:t>
            </w:r>
          </w:p>
        </w:tc>
        <w:tc>
          <w:tcPr>
            <w:tcW w:w="431" w:type="dxa"/>
            <w:gridSpan w:val="3"/>
          </w:tcPr>
          <w:p w14:paraId="5F7141B8" w14:textId="77777777" w:rsidR="00B13657" w:rsidRPr="001F0EED" w:rsidRDefault="00B13657" w:rsidP="006A236E"/>
        </w:tc>
      </w:tr>
      <w:tr w:rsidR="00B13657" w:rsidRPr="001F0EED" w14:paraId="180448A1" w14:textId="77777777" w:rsidTr="40C67285">
        <w:trPr>
          <w:gridAfter w:val="1"/>
          <w:wAfter w:w="30" w:type="dxa"/>
          <w:trHeight w:val="864"/>
        </w:trPr>
        <w:tc>
          <w:tcPr>
            <w:tcW w:w="420" w:type="dxa"/>
          </w:tcPr>
          <w:p w14:paraId="61E4DF6E" w14:textId="77777777" w:rsidR="00B13657" w:rsidRPr="00247F24" w:rsidRDefault="00B13657" w:rsidP="006A236E"/>
        </w:tc>
        <w:tc>
          <w:tcPr>
            <w:tcW w:w="9815" w:type="dxa"/>
            <w:gridSpan w:val="3"/>
          </w:tcPr>
          <w:p w14:paraId="5A625EE6" w14:textId="77777777" w:rsidR="00B13657" w:rsidRPr="0048574A" w:rsidRDefault="00B13657" w:rsidP="003C37E0">
            <w:pPr>
              <w:pStyle w:val="Subtitle1"/>
            </w:pPr>
            <w:r w:rsidRPr="0048574A">
              <w:t>Communication Philosophy</w:t>
            </w:r>
          </w:p>
          <w:p w14:paraId="3E273EFF" w14:textId="77777777" w:rsidR="00B13657" w:rsidRDefault="00B13657" w:rsidP="00E46A6E">
            <w:pPr>
              <w:pStyle w:val="Heading3"/>
            </w:pPr>
          </w:p>
          <w:p w14:paraId="245C75B9" w14:textId="1D89ACD1" w:rsidR="00B13657" w:rsidRPr="0005509F" w:rsidRDefault="00B13657" w:rsidP="003C37E0">
            <w:pPr>
              <w:pStyle w:val="Body"/>
            </w:pPr>
            <w:r w:rsidRPr="0005509F">
              <w:t>ENCSD values open, timely, and accessible</w:t>
            </w:r>
            <w:r w:rsidR="00F85872">
              <w:t xml:space="preserve"> bi-lingual</w:t>
            </w:r>
            <w:r w:rsidRPr="0005509F">
              <w:t xml:space="preserve"> communication.  </w:t>
            </w:r>
            <w:r w:rsidR="00F04C84">
              <w:t xml:space="preserve">We use all communication modalities as needed to meet our students’ accessibility needs. </w:t>
            </w:r>
            <w:r w:rsidRPr="0005509F">
              <w:t xml:space="preserve">We believe families and school staff </w:t>
            </w:r>
            <w:r w:rsidRPr="0005509F">
              <w:lastRenderedPageBreak/>
              <w:t>are partners in supporting student growth.  All communication should be respectful, clear, and designed to ensure full understanding regardless of language preference or communication mode.</w:t>
            </w:r>
          </w:p>
        </w:tc>
        <w:tc>
          <w:tcPr>
            <w:tcW w:w="431" w:type="dxa"/>
            <w:gridSpan w:val="3"/>
          </w:tcPr>
          <w:p w14:paraId="0A1D103A" w14:textId="77777777" w:rsidR="00B13657" w:rsidRPr="001F0EED" w:rsidRDefault="00B13657" w:rsidP="006A236E"/>
        </w:tc>
      </w:tr>
      <w:tr w:rsidR="00B13657" w:rsidRPr="001F0EED" w14:paraId="060A39F6" w14:textId="77777777" w:rsidTr="40C67285">
        <w:trPr>
          <w:gridAfter w:val="1"/>
          <w:wAfter w:w="30" w:type="dxa"/>
          <w:trHeight w:val="864"/>
        </w:trPr>
        <w:tc>
          <w:tcPr>
            <w:tcW w:w="420" w:type="dxa"/>
          </w:tcPr>
          <w:p w14:paraId="6386F685" w14:textId="77777777" w:rsidR="00B13657" w:rsidRPr="00247F24" w:rsidRDefault="00B13657" w:rsidP="006A236E"/>
        </w:tc>
        <w:tc>
          <w:tcPr>
            <w:tcW w:w="9815" w:type="dxa"/>
            <w:gridSpan w:val="3"/>
          </w:tcPr>
          <w:p w14:paraId="6BFC21F2" w14:textId="77777777" w:rsidR="00B13657" w:rsidRPr="00DB1BD6" w:rsidRDefault="00B13657" w:rsidP="003C37E0">
            <w:pPr>
              <w:pStyle w:val="Subtitle1"/>
            </w:pPr>
            <w:r w:rsidRPr="00DB1BD6">
              <w:t>Methods of Communication</w:t>
            </w:r>
          </w:p>
          <w:p w14:paraId="588D22B5" w14:textId="77777777" w:rsidR="00B13657" w:rsidRDefault="00B13657" w:rsidP="00DB1BD6">
            <w:pPr>
              <w:pStyle w:val="Heading3"/>
            </w:pPr>
          </w:p>
          <w:p w14:paraId="3DB6AC28" w14:textId="43AEF9CA" w:rsidR="00B13657" w:rsidRPr="0005509F" w:rsidRDefault="00B13657" w:rsidP="003C37E0">
            <w:pPr>
              <w:pStyle w:val="Body"/>
            </w:pPr>
            <w:r w:rsidRPr="0005509F">
              <w:t>To support accessibility and connection, ENCSD uses multiple communication methods, including:</w:t>
            </w:r>
          </w:p>
          <w:p w14:paraId="2FA1689D" w14:textId="77777777" w:rsidR="00B13657" w:rsidRPr="0005509F" w:rsidRDefault="00B13657" w:rsidP="006F4E08">
            <w:pPr>
              <w:pStyle w:val="Body"/>
              <w:numPr>
                <w:ilvl w:val="0"/>
                <w:numId w:val="5"/>
              </w:numPr>
            </w:pPr>
            <w:r w:rsidRPr="0005509F">
              <w:t>American Sign Language (ASL) through in-person and virtual interpreting or staff communication</w:t>
            </w:r>
          </w:p>
          <w:p w14:paraId="6A601A2A" w14:textId="77777777" w:rsidR="00B13657" w:rsidRPr="0005509F" w:rsidRDefault="00B13657" w:rsidP="006F4E08">
            <w:pPr>
              <w:pStyle w:val="Body"/>
              <w:numPr>
                <w:ilvl w:val="0"/>
                <w:numId w:val="5"/>
              </w:numPr>
            </w:pPr>
            <w:r w:rsidRPr="0005509F">
              <w:t>Video communication platforms (including videophone)</w:t>
            </w:r>
          </w:p>
          <w:p w14:paraId="75FF359C" w14:textId="77777777" w:rsidR="00B13657" w:rsidRPr="0005509F" w:rsidRDefault="00B13657" w:rsidP="006F4E08">
            <w:pPr>
              <w:pStyle w:val="Body"/>
              <w:numPr>
                <w:ilvl w:val="0"/>
                <w:numId w:val="5"/>
              </w:numPr>
            </w:pPr>
            <w:r w:rsidRPr="0005509F">
              <w:t>Email and written communication</w:t>
            </w:r>
          </w:p>
          <w:p w14:paraId="64211CA1" w14:textId="77777777" w:rsidR="00B13657" w:rsidRPr="0005509F" w:rsidRDefault="00B13657" w:rsidP="006F4E08">
            <w:pPr>
              <w:pStyle w:val="Body"/>
              <w:numPr>
                <w:ilvl w:val="0"/>
                <w:numId w:val="5"/>
              </w:numPr>
            </w:pPr>
            <w:r w:rsidRPr="0005509F">
              <w:t>Phone calls and voicemail</w:t>
            </w:r>
          </w:p>
          <w:p w14:paraId="157A57C2" w14:textId="77777777" w:rsidR="00B13657" w:rsidRPr="0005509F" w:rsidRDefault="00B13657" w:rsidP="006F4E08">
            <w:pPr>
              <w:pStyle w:val="Body"/>
              <w:numPr>
                <w:ilvl w:val="0"/>
                <w:numId w:val="5"/>
              </w:numPr>
            </w:pPr>
            <w:r w:rsidRPr="0005509F">
              <w:t>School</w:t>
            </w:r>
            <w:r w:rsidR="003F59B0" w:rsidRPr="0005509F">
              <w:t>-approved messaging systems and notifications</w:t>
            </w:r>
          </w:p>
          <w:p w14:paraId="407B8484" w14:textId="04CD5AEE" w:rsidR="003F59B0" w:rsidRPr="0005509F" w:rsidRDefault="003F59B0" w:rsidP="006F4E08">
            <w:pPr>
              <w:pStyle w:val="Body"/>
              <w:numPr>
                <w:ilvl w:val="0"/>
                <w:numId w:val="5"/>
              </w:numPr>
            </w:pPr>
            <w:r w:rsidRPr="0005509F">
              <w:t>Printed notices when appropriate</w:t>
            </w:r>
          </w:p>
          <w:p w14:paraId="4BAC2FF8" w14:textId="65FDC4C4" w:rsidR="003F59B0" w:rsidRPr="00B13657" w:rsidRDefault="003F59B0" w:rsidP="003C37E0">
            <w:pPr>
              <w:pStyle w:val="Body"/>
            </w:pPr>
            <w:r w:rsidRPr="0005509F">
              <w:br/>
              <w:t>Families are encouraged to ensure their contact information is current so they can receive timely updates</w:t>
            </w:r>
            <w:r>
              <w:t>.</w:t>
            </w:r>
          </w:p>
        </w:tc>
        <w:tc>
          <w:tcPr>
            <w:tcW w:w="431" w:type="dxa"/>
            <w:gridSpan w:val="3"/>
          </w:tcPr>
          <w:p w14:paraId="27B92D43" w14:textId="77777777" w:rsidR="00B13657" w:rsidRPr="001F0EED" w:rsidRDefault="00B13657" w:rsidP="006A236E"/>
        </w:tc>
      </w:tr>
      <w:tr w:rsidR="007E25D1" w:rsidRPr="007E25D1" w14:paraId="71E3FA65" w14:textId="77777777" w:rsidTr="40C67285">
        <w:trPr>
          <w:gridAfter w:val="1"/>
          <w:wAfter w:w="30" w:type="dxa"/>
          <w:trHeight w:val="864"/>
        </w:trPr>
        <w:tc>
          <w:tcPr>
            <w:tcW w:w="420" w:type="dxa"/>
          </w:tcPr>
          <w:p w14:paraId="26162BAE" w14:textId="77777777" w:rsidR="007E25D1" w:rsidRPr="00247F24" w:rsidRDefault="007E25D1" w:rsidP="006A236E"/>
        </w:tc>
        <w:tc>
          <w:tcPr>
            <w:tcW w:w="9815" w:type="dxa"/>
            <w:gridSpan w:val="3"/>
          </w:tcPr>
          <w:p w14:paraId="7667DA5E" w14:textId="77777777" w:rsidR="007E25D1" w:rsidRPr="00DB1BD6" w:rsidRDefault="007E25D1" w:rsidP="0097292A">
            <w:pPr>
              <w:pStyle w:val="Subtitle1"/>
            </w:pPr>
            <w:r w:rsidRPr="00DB1BD6">
              <w:t>Family Engagement</w:t>
            </w:r>
          </w:p>
          <w:p w14:paraId="4304E9B2" w14:textId="77777777" w:rsidR="007E25D1" w:rsidRDefault="007E25D1" w:rsidP="007E25D1"/>
          <w:p w14:paraId="1D2DDE5B" w14:textId="0E035673" w:rsidR="00556342" w:rsidRPr="0005509F" w:rsidRDefault="007E25D1" w:rsidP="0097292A">
            <w:pPr>
              <w:pStyle w:val="Body"/>
            </w:pPr>
            <w:r w:rsidRPr="0005509F">
              <w:t>ENCSD values families as active partners in the educational process.  Families are encouraged</w:t>
            </w:r>
            <w:r w:rsidR="00556342" w:rsidRPr="0005509F">
              <w:t xml:space="preserve"> to:</w:t>
            </w:r>
          </w:p>
          <w:p w14:paraId="53D533C0" w14:textId="63970FB4" w:rsidR="00556342" w:rsidRPr="0005509F" w:rsidRDefault="00556342" w:rsidP="006F4E08">
            <w:pPr>
              <w:pStyle w:val="Body"/>
              <w:numPr>
                <w:ilvl w:val="0"/>
                <w:numId w:val="6"/>
              </w:numPr>
            </w:pPr>
            <w:proofErr w:type="gramStart"/>
            <w:r w:rsidRPr="0005509F">
              <w:t>Participate</w:t>
            </w:r>
            <w:proofErr w:type="gramEnd"/>
            <w:r w:rsidRPr="0005509F">
              <w:t xml:space="preserve"> in </w:t>
            </w:r>
            <w:r w:rsidR="00E47217" w:rsidRPr="0005509F">
              <w:t>Individualized</w:t>
            </w:r>
            <w:r w:rsidRPr="0005509F">
              <w:t xml:space="preserve"> Education Program (IEP) meetings and school conferences</w:t>
            </w:r>
          </w:p>
          <w:p w14:paraId="08AAC7FF" w14:textId="77777777" w:rsidR="00556342" w:rsidRPr="0005509F" w:rsidRDefault="00556342" w:rsidP="006F4E08">
            <w:pPr>
              <w:pStyle w:val="Body"/>
              <w:numPr>
                <w:ilvl w:val="0"/>
                <w:numId w:val="6"/>
              </w:numPr>
            </w:pPr>
            <w:r w:rsidRPr="0005509F">
              <w:t>Communicate regularly with teachers and staff regarding student progress</w:t>
            </w:r>
          </w:p>
          <w:p w14:paraId="781E4331" w14:textId="77777777" w:rsidR="00556342" w:rsidRPr="0005509F" w:rsidRDefault="00E47217" w:rsidP="006F4E08">
            <w:pPr>
              <w:pStyle w:val="Body"/>
              <w:numPr>
                <w:ilvl w:val="0"/>
                <w:numId w:val="6"/>
              </w:numPr>
            </w:pPr>
            <w:r w:rsidRPr="0005509F">
              <w:t>Attend school events, workshops, and family engagement activities</w:t>
            </w:r>
          </w:p>
          <w:p w14:paraId="0A5027B6" w14:textId="13BDC843" w:rsidR="00E47217" w:rsidRPr="0005509F" w:rsidRDefault="00E47217" w:rsidP="006F4E08">
            <w:pPr>
              <w:pStyle w:val="Body"/>
              <w:numPr>
                <w:ilvl w:val="0"/>
                <w:numId w:val="6"/>
              </w:numPr>
            </w:pPr>
            <w:r w:rsidRPr="0005509F">
              <w:t>Share insights about their child’s strengths, needs, and communication preferences.</w:t>
            </w:r>
          </w:p>
          <w:p w14:paraId="3B9678A5" w14:textId="382E7723" w:rsidR="00E47217" w:rsidRPr="007E25D1" w:rsidRDefault="00E47217" w:rsidP="0097292A">
            <w:pPr>
              <w:pStyle w:val="Body"/>
            </w:pPr>
            <w:r w:rsidRPr="0005509F">
              <w:t>We recognize that family involvement strengthens student outcomes and helps build a connected school community.</w:t>
            </w:r>
          </w:p>
        </w:tc>
        <w:tc>
          <w:tcPr>
            <w:tcW w:w="431" w:type="dxa"/>
            <w:gridSpan w:val="3"/>
          </w:tcPr>
          <w:p w14:paraId="169F21E5" w14:textId="77777777" w:rsidR="007E25D1" w:rsidRPr="007E25D1" w:rsidRDefault="007E25D1" w:rsidP="006A236E"/>
        </w:tc>
      </w:tr>
      <w:tr w:rsidR="00EA2CAC" w:rsidRPr="007E25D1" w14:paraId="53B29EDC" w14:textId="77777777" w:rsidTr="40C67285">
        <w:trPr>
          <w:gridAfter w:val="1"/>
          <w:wAfter w:w="30" w:type="dxa"/>
          <w:trHeight w:val="864"/>
        </w:trPr>
        <w:tc>
          <w:tcPr>
            <w:tcW w:w="420" w:type="dxa"/>
          </w:tcPr>
          <w:p w14:paraId="782A3B45" w14:textId="77777777" w:rsidR="00EA2CAC" w:rsidRPr="00247F24" w:rsidRDefault="00EA2CAC" w:rsidP="006A236E"/>
        </w:tc>
        <w:tc>
          <w:tcPr>
            <w:tcW w:w="9815" w:type="dxa"/>
            <w:gridSpan w:val="3"/>
          </w:tcPr>
          <w:p w14:paraId="30C5C5A2" w14:textId="77777777" w:rsidR="00EA2CAC" w:rsidRPr="00DB1BD6" w:rsidRDefault="005824C5" w:rsidP="0097292A">
            <w:pPr>
              <w:pStyle w:val="Subtitle1"/>
            </w:pPr>
            <w:r w:rsidRPr="00DB1BD6">
              <w:t>Student Support Meetings and Conferences</w:t>
            </w:r>
          </w:p>
          <w:p w14:paraId="3F28D27F" w14:textId="77777777" w:rsidR="005824C5" w:rsidRDefault="005824C5" w:rsidP="005824C5"/>
          <w:p w14:paraId="75EB8FA1" w14:textId="7AF2B9B3" w:rsidR="005824C5" w:rsidRPr="0005509F" w:rsidRDefault="005824C5" w:rsidP="0097292A">
            <w:pPr>
              <w:pStyle w:val="Body"/>
            </w:pPr>
            <w:r w:rsidRPr="0005509F">
              <w:t>Meetings may be held to support student success, including academic, behavioral, or social-emotional development.  These may include:</w:t>
            </w:r>
          </w:p>
          <w:p w14:paraId="46A0E0FA" w14:textId="77777777" w:rsidR="005824C5" w:rsidRPr="0005509F" w:rsidRDefault="005824C5" w:rsidP="006F4E08">
            <w:pPr>
              <w:pStyle w:val="Body"/>
              <w:numPr>
                <w:ilvl w:val="0"/>
                <w:numId w:val="7"/>
              </w:numPr>
            </w:pPr>
            <w:r w:rsidRPr="0005509F">
              <w:t>IEP meetings</w:t>
            </w:r>
          </w:p>
          <w:p w14:paraId="33AE7530" w14:textId="77777777" w:rsidR="005824C5" w:rsidRPr="0005509F" w:rsidRDefault="005824C5" w:rsidP="006F4E08">
            <w:pPr>
              <w:pStyle w:val="Body"/>
              <w:numPr>
                <w:ilvl w:val="0"/>
                <w:numId w:val="7"/>
              </w:numPr>
            </w:pPr>
            <w:r w:rsidRPr="0005509F">
              <w:t>Progress review meetings</w:t>
            </w:r>
          </w:p>
          <w:p w14:paraId="0199BF36" w14:textId="77777777" w:rsidR="005824C5" w:rsidRPr="0005509F" w:rsidRDefault="005824C5" w:rsidP="006F4E08">
            <w:pPr>
              <w:pStyle w:val="Body"/>
              <w:numPr>
                <w:ilvl w:val="0"/>
                <w:numId w:val="7"/>
              </w:numPr>
            </w:pPr>
            <w:r w:rsidRPr="0005509F">
              <w:t>Parent/guardian conferences</w:t>
            </w:r>
          </w:p>
          <w:p w14:paraId="2A1B85AD" w14:textId="669FE0A5" w:rsidR="005824C5" w:rsidRPr="0005509F" w:rsidRDefault="005824C5" w:rsidP="006F4E08">
            <w:pPr>
              <w:pStyle w:val="Body"/>
              <w:numPr>
                <w:ilvl w:val="0"/>
                <w:numId w:val="7"/>
              </w:numPr>
            </w:pPr>
            <w:r w:rsidRPr="0005509F">
              <w:t>Support or intervention team meetings</w:t>
            </w:r>
          </w:p>
          <w:p w14:paraId="0730C85F" w14:textId="268D716B" w:rsidR="005824C5" w:rsidRPr="005824C5" w:rsidRDefault="005824C5" w:rsidP="0097292A">
            <w:pPr>
              <w:pStyle w:val="Body"/>
            </w:pPr>
            <w:r w:rsidRPr="0005509F">
              <w:t>ENCSD ensures that appropriate communication access is provided for all meetings.</w:t>
            </w:r>
          </w:p>
        </w:tc>
        <w:tc>
          <w:tcPr>
            <w:tcW w:w="431" w:type="dxa"/>
            <w:gridSpan w:val="3"/>
          </w:tcPr>
          <w:p w14:paraId="75839330" w14:textId="77777777" w:rsidR="00EA2CAC" w:rsidRPr="007E25D1" w:rsidRDefault="00EA2CAC" w:rsidP="006A236E"/>
        </w:tc>
      </w:tr>
      <w:tr w:rsidR="005824C5" w:rsidRPr="007E25D1" w14:paraId="01EEFC2C" w14:textId="77777777" w:rsidTr="40C67285">
        <w:trPr>
          <w:gridAfter w:val="1"/>
          <w:wAfter w:w="30" w:type="dxa"/>
          <w:trHeight w:val="864"/>
        </w:trPr>
        <w:tc>
          <w:tcPr>
            <w:tcW w:w="420" w:type="dxa"/>
          </w:tcPr>
          <w:p w14:paraId="178FCEC9" w14:textId="77777777" w:rsidR="005824C5" w:rsidRPr="00247F24" w:rsidRDefault="005824C5" w:rsidP="006A236E"/>
        </w:tc>
        <w:tc>
          <w:tcPr>
            <w:tcW w:w="9815" w:type="dxa"/>
            <w:gridSpan w:val="3"/>
          </w:tcPr>
          <w:p w14:paraId="776C6E38" w14:textId="77777777" w:rsidR="0072463C" w:rsidRDefault="0072463C" w:rsidP="00160D2F">
            <w:pPr>
              <w:pStyle w:val="Subtitle1"/>
            </w:pPr>
          </w:p>
          <w:p w14:paraId="00909033" w14:textId="77777777" w:rsidR="0072463C" w:rsidRDefault="0072463C" w:rsidP="00160D2F">
            <w:pPr>
              <w:pStyle w:val="Subtitle1"/>
            </w:pPr>
          </w:p>
          <w:p w14:paraId="2EFEBBC7" w14:textId="15CD505C" w:rsidR="005824C5" w:rsidRPr="00DB1BD6" w:rsidRDefault="005824C5" w:rsidP="00160D2F">
            <w:pPr>
              <w:pStyle w:val="Subtitle1"/>
            </w:pPr>
            <w:r w:rsidRPr="00DB1BD6">
              <w:lastRenderedPageBreak/>
              <w:t>Accessibility and Language Support</w:t>
            </w:r>
          </w:p>
          <w:p w14:paraId="4630A6CE" w14:textId="77777777" w:rsidR="005824C5" w:rsidRDefault="005824C5" w:rsidP="005824C5"/>
          <w:p w14:paraId="7F9600C8" w14:textId="4179020F" w:rsidR="005824C5" w:rsidRPr="0005509F" w:rsidRDefault="005824C5" w:rsidP="00160D2F">
            <w:pPr>
              <w:pStyle w:val="Body"/>
            </w:pPr>
            <w:r w:rsidRPr="0005509F">
              <w:t>ENCSD is committed to full communication access for all families.  Supports may include:</w:t>
            </w:r>
          </w:p>
          <w:p w14:paraId="3639B2E6" w14:textId="77777777" w:rsidR="005824C5" w:rsidRPr="0005509F" w:rsidRDefault="005824C5" w:rsidP="006F4E08">
            <w:pPr>
              <w:pStyle w:val="Body"/>
              <w:numPr>
                <w:ilvl w:val="0"/>
                <w:numId w:val="8"/>
              </w:numPr>
            </w:pPr>
            <w:r w:rsidRPr="0005509F">
              <w:t>ASL-fluent staff participation</w:t>
            </w:r>
          </w:p>
          <w:p w14:paraId="5A72797D" w14:textId="7F3901C6" w:rsidR="005824C5" w:rsidRPr="0005509F" w:rsidRDefault="005824C5" w:rsidP="006F4E08">
            <w:pPr>
              <w:pStyle w:val="Body"/>
              <w:numPr>
                <w:ilvl w:val="0"/>
                <w:numId w:val="8"/>
              </w:numPr>
            </w:pPr>
            <w:r w:rsidRPr="0005509F">
              <w:t>Certified interpreters when needed</w:t>
            </w:r>
            <w:r w:rsidR="00F04C84">
              <w:t xml:space="preserve"> for signing and voicing</w:t>
            </w:r>
          </w:p>
          <w:p w14:paraId="15A35383" w14:textId="77777777" w:rsidR="005824C5" w:rsidRPr="0005509F" w:rsidRDefault="005824C5" w:rsidP="006F4E08">
            <w:pPr>
              <w:pStyle w:val="Body"/>
              <w:numPr>
                <w:ilvl w:val="0"/>
                <w:numId w:val="8"/>
              </w:numPr>
            </w:pPr>
            <w:r w:rsidRPr="0005509F">
              <w:t>Captioning or written summaries upon request</w:t>
            </w:r>
          </w:p>
          <w:p w14:paraId="6810F093" w14:textId="3C4B96E1" w:rsidR="005824C5" w:rsidRPr="0005509F" w:rsidRDefault="005824C5" w:rsidP="006F4E08">
            <w:pPr>
              <w:pStyle w:val="Body"/>
              <w:numPr>
                <w:ilvl w:val="0"/>
                <w:numId w:val="8"/>
              </w:numPr>
            </w:pPr>
            <w:r w:rsidRPr="0005509F">
              <w:t>Visual supports and accessible materials</w:t>
            </w:r>
          </w:p>
          <w:p w14:paraId="02FCA979" w14:textId="4B3B6C76" w:rsidR="005824C5" w:rsidRPr="005824C5" w:rsidRDefault="005824C5" w:rsidP="00160D2F">
            <w:pPr>
              <w:pStyle w:val="Body"/>
            </w:pPr>
            <w:r w:rsidRPr="0005509F">
              <w:t xml:space="preserve">Families are encouraged to </w:t>
            </w:r>
            <w:proofErr w:type="gramStart"/>
            <w:r w:rsidRPr="0005509F">
              <w:t>communicate</w:t>
            </w:r>
            <w:proofErr w:type="gramEnd"/>
            <w:r w:rsidRPr="0005509F">
              <w:t xml:space="preserve"> their preferred language and communication method so appropriate </w:t>
            </w:r>
            <w:proofErr w:type="gramStart"/>
            <w:r w:rsidRPr="0005509F">
              <w:t>supports</w:t>
            </w:r>
            <w:proofErr w:type="gramEnd"/>
            <w:r w:rsidRPr="0005509F">
              <w:t xml:space="preserve"> can be provided.</w:t>
            </w:r>
          </w:p>
        </w:tc>
        <w:tc>
          <w:tcPr>
            <w:tcW w:w="431" w:type="dxa"/>
            <w:gridSpan w:val="3"/>
          </w:tcPr>
          <w:p w14:paraId="31FE4021" w14:textId="77777777" w:rsidR="005824C5" w:rsidRPr="007E25D1" w:rsidRDefault="005824C5" w:rsidP="006A236E"/>
        </w:tc>
      </w:tr>
      <w:tr w:rsidR="005824C5" w:rsidRPr="007E25D1" w14:paraId="2A8DD065" w14:textId="77777777" w:rsidTr="40C67285">
        <w:trPr>
          <w:gridAfter w:val="1"/>
          <w:wAfter w:w="30" w:type="dxa"/>
          <w:trHeight w:val="864"/>
        </w:trPr>
        <w:tc>
          <w:tcPr>
            <w:tcW w:w="420" w:type="dxa"/>
          </w:tcPr>
          <w:p w14:paraId="214F6204" w14:textId="77777777" w:rsidR="005824C5" w:rsidRPr="00247F24" w:rsidRDefault="005824C5" w:rsidP="006A236E"/>
        </w:tc>
        <w:tc>
          <w:tcPr>
            <w:tcW w:w="9815" w:type="dxa"/>
            <w:gridSpan w:val="3"/>
          </w:tcPr>
          <w:p w14:paraId="21ECEE56" w14:textId="77777777" w:rsidR="005824C5" w:rsidRPr="00DB1BD6" w:rsidRDefault="00367062" w:rsidP="00160D2F">
            <w:pPr>
              <w:pStyle w:val="Subtitle1"/>
            </w:pPr>
            <w:r w:rsidRPr="00DB1BD6">
              <w:t>School-Home Partnership</w:t>
            </w:r>
          </w:p>
          <w:p w14:paraId="63156FE3" w14:textId="77777777" w:rsidR="00367062" w:rsidRDefault="00367062" w:rsidP="00367062"/>
          <w:p w14:paraId="34C5C6D5" w14:textId="4F55A928" w:rsidR="00367062" w:rsidRPr="0005509F" w:rsidRDefault="00367062" w:rsidP="00160D2F">
            <w:pPr>
              <w:pStyle w:val="Body"/>
            </w:pPr>
            <w:r w:rsidRPr="0005509F">
              <w:t>A strong partnership between school and home is key to student success.  ENCSD encourages:</w:t>
            </w:r>
          </w:p>
          <w:p w14:paraId="5F0A1481" w14:textId="77777777" w:rsidR="00367062" w:rsidRPr="0005509F" w:rsidRDefault="00367062" w:rsidP="006F4E08">
            <w:pPr>
              <w:pStyle w:val="Body"/>
              <w:numPr>
                <w:ilvl w:val="0"/>
                <w:numId w:val="9"/>
              </w:numPr>
            </w:pPr>
            <w:r w:rsidRPr="0005509F">
              <w:t>Regular, two-way communication between families and staff</w:t>
            </w:r>
          </w:p>
          <w:p w14:paraId="338AA70F" w14:textId="77777777" w:rsidR="00367062" w:rsidRPr="0005509F" w:rsidRDefault="00367062" w:rsidP="006F4E08">
            <w:pPr>
              <w:pStyle w:val="Body"/>
              <w:numPr>
                <w:ilvl w:val="0"/>
                <w:numId w:val="9"/>
              </w:numPr>
            </w:pPr>
            <w:r w:rsidRPr="0005509F">
              <w:t>Shared responsibility for student learning and behavior</w:t>
            </w:r>
          </w:p>
          <w:p w14:paraId="46C7AC9B" w14:textId="3E7E854B" w:rsidR="00367062" w:rsidRPr="0005509F" w:rsidRDefault="00367062" w:rsidP="006F4E08">
            <w:pPr>
              <w:pStyle w:val="Body"/>
              <w:numPr>
                <w:ilvl w:val="0"/>
                <w:numId w:val="9"/>
              </w:numPr>
            </w:pPr>
            <w:r w:rsidRPr="0005509F">
              <w:t>Respectful collaboration focused on student growth and well-being</w:t>
            </w:r>
          </w:p>
          <w:p w14:paraId="7D6FE953" w14:textId="6616DF7A" w:rsidR="00367062" w:rsidRPr="00367062" w:rsidRDefault="00367062" w:rsidP="00160D2F">
            <w:pPr>
              <w:pStyle w:val="Body"/>
            </w:pPr>
            <w:r w:rsidRPr="0005509F">
              <w:t>Together, we create a supportive environment where every student can thrive academically, socially, and emotionally.</w:t>
            </w:r>
          </w:p>
        </w:tc>
        <w:tc>
          <w:tcPr>
            <w:tcW w:w="431" w:type="dxa"/>
            <w:gridSpan w:val="3"/>
          </w:tcPr>
          <w:p w14:paraId="495705FE" w14:textId="77777777" w:rsidR="005824C5" w:rsidRPr="007E25D1" w:rsidRDefault="005824C5" w:rsidP="006A236E"/>
        </w:tc>
      </w:tr>
      <w:tr w:rsidR="00C66ABA" w:rsidRPr="007E25D1" w14:paraId="585857CD" w14:textId="77777777" w:rsidTr="40C67285">
        <w:trPr>
          <w:gridAfter w:val="1"/>
          <w:wAfter w:w="30" w:type="dxa"/>
          <w:trHeight w:val="864"/>
        </w:trPr>
        <w:tc>
          <w:tcPr>
            <w:tcW w:w="420" w:type="dxa"/>
          </w:tcPr>
          <w:p w14:paraId="6378F3A5" w14:textId="77777777" w:rsidR="00C66ABA" w:rsidRPr="00247F24" w:rsidRDefault="00C66ABA" w:rsidP="006A236E"/>
        </w:tc>
        <w:tc>
          <w:tcPr>
            <w:tcW w:w="9815" w:type="dxa"/>
            <w:gridSpan w:val="3"/>
          </w:tcPr>
          <w:p w14:paraId="22667EF5" w14:textId="31DBAD94" w:rsidR="00A71757" w:rsidRDefault="00225706" w:rsidP="00160D2F">
            <w:pPr>
              <w:pStyle w:val="Subtitle1"/>
            </w:pPr>
            <w:r>
              <w:t>Staying Connected: What Families Should Expect</w:t>
            </w:r>
          </w:p>
          <w:p w14:paraId="1140E14E" w14:textId="77777777" w:rsidR="00A71757" w:rsidRPr="00A71757" w:rsidRDefault="00A71757" w:rsidP="00A71757"/>
          <w:p w14:paraId="71F50E64" w14:textId="0A032739" w:rsidR="00562813" w:rsidRPr="0005509F" w:rsidRDefault="00A71757" w:rsidP="006F4E08">
            <w:pPr>
              <w:pStyle w:val="Body"/>
              <w:numPr>
                <w:ilvl w:val="0"/>
                <w:numId w:val="10"/>
              </w:numPr>
            </w:pPr>
            <w:r w:rsidRPr="0005509F">
              <w:t>C</w:t>
            </w:r>
            <w:r w:rsidR="00562813" w:rsidRPr="0005509F">
              <w:t>lassroom updates</w:t>
            </w:r>
          </w:p>
          <w:p w14:paraId="6BEEE63B" w14:textId="77777777" w:rsidR="00562813" w:rsidRPr="0005509F" w:rsidRDefault="00562813" w:rsidP="006F4E08">
            <w:pPr>
              <w:pStyle w:val="Body"/>
              <w:numPr>
                <w:ilvl w:val="0"/>
                <w:numId w:val="10"/>
              </w:numPr>
            </w:pPr>
            <w:r w:rsidRPr="0005509F">
              <w:t>Progress reports/report cards</w:t>
            </w:r>
          </w:p>
          <w:p w14:paraId="68888FD0" w14:textId="77777777" w:rsidR="00562813" w:rsidRPr="0005509F" w:rsidRDefault="00562813" w:rsidP="006F4E08">
            <w:pPr>
              <w:pStyle w:val="Body"/>
              <w:numPr>
                <w:ilvl w:val="0"/>
                <w:numId w:val="10"/>
              </w:numPr>
            </w:pPr>
            <w:r w:rsidRPr="0005509F">
              <w:t>Communication for behavior or academic concerns</w:t>
            </w:r>
          </w:p>
          <w:p w14:paraId="188FC9C3" w14:textId="6DFD6BD1" w:rsidR="00562813" w:rsidRDefault="00562813" w:rsidP="006F4E08">
            <w:pPr>
              <w:pStyle w:val="Body"/>
              <w:numPr>
                <w:ilvl w:val="0"/>
                <w:numId w:val="10"/>
              </w:numPr>
            </w:pPr>
            <w:r w:rsidRPr="0005509F">
              <w:t>School-wide announcements and events</w:t>
            </w:r>
            <w:r w:rsidR="0060101D">
              <w:t xml:space="preserve"> in multiple locations</w:t>
            </w:r>
          </w:p>
          <w:p w14:paraId="7DB98779" w14:textId="41E41004" w:rsidR="0060101D" w:rsidRDefault="0072463C" w:rsidP="006F4E08">
            <w:pPr>
              <w:pStyle w:val="Body"/>
              <w:numPr>
                <w:ilvl w:val="1"/>
                <w:numId w:val="10"/>
              </w:numPr>
            </w:pPr>
            <w:r>
              <w:t>www.encsd.net</w:t>
            </w:r>
          </w:p>
          <w:p w14:paraId="73C2AEEE" w14:textId="71EBAD87" w:rsidR="00607FDA" w:rsidRDefault="0060101D" w:rsidP="006F4E08">
            <w:pPr>
              <w:pStyle w:val="Body"/>
              <w:numPr>
                <w:ilvl w:val="1"/>
                <w:numId w:val="10"/>
              </w:numPr>
            </w:pPr>
            <w:r>
              <w:t>Social Media (Instagram and Facebook)</w:t>
            </w:r>
          </w:p>
          <w:p w14:paraId="3227E473" w14:textId="573C93AE" w:rsidR="00607FDA" w:rsidRPr="008E41B0" w:rsidRDefault="00607FDA" w:rsidP="00160D2F">
            <w:pPr>
              <w:pStyle w:val="Body"/>
              <w:rPr>
                <w:i/>
                <w:iCs/>
              </w:rPr>
            </w:pPr>
            <w:r w:rsidRPr="008E41B0">
              <w:rPr>
                <w:i/>
                <w:iCs/>
                <w:sz w:val="36"/>
                <w:szCs w:val="36"/>
              </w:rPr>
              <w:t>For questions</w:t>
            </w:r>
            <w:r w:rsidR="008E41B0" w:rsidRPr="008E41B0">
              <w:rPr>
                <w:i/>
                <w:iCs/>
                <w:sz w:val="36"/>
                <w:szCs w:val="36"/>
              </w:rPr>
              <w:t xml:space="preserve"> or concerns</w:t>
            </w:r>
            <w:r w:rsidRPr="008E41B0">
              <w:rPr>
                <w:i/>
                <w:iCs/>
                <w:sz w:val="36"/>
                <w:szCs w:val="36"/>
              </w:rPr>
              <w:t xml:space="preserve"> please contact the ENCSD Principal’s office </w:t>
            </w:r>
            <w:r w:rsidR="008E41B0" w:rsidRPr="008E41B0">
              <w:rPr>
                <w:i/>
                <w:iCs/>
                <w:sz w:val="36"/>
                <w:szCs w:val="36"/>
              </w:rPr>
              <w:t>(252) 206-7365</w:t>
            </w:r>
          </w:p>
        </w:tc>
        <w:tc>
          <w:tcPr>
            <w:tcW w:w="431" w:type="dxa"/>
            <w:gridSpan w:val="3"/>
          </w:tcPr>
          <w:p w14:paraId="3F73CBA5" w14:textId="77777777" w:rsidR="00C66ABA" w:rsidRPr="007E25D1" w:rsidRDefault="00C66ABA" w:rsidP="006A236E"/>
        </w:tc>
      </w:tr>
      <w:tr w:rsidR="005435D6" w:rsidRPr="007E25D1" w14:paraId="47290529" w14:textId="77777777" w:rsidTr="40C67285">
        <w:trPr>
          <w:gridAfter w:val="1"/>
          <w:wAfter w:w="30" w:type="dxa"/>
          <w:trHeight w:val="864"/>
        </w:trPr>
        <w:tc>
          <w:tcPr>
            <w:tcW w:w="420" w:type="dxa"/>
          </w:tcPr>
          <w:p w14:paraId="59885FF9" w14:textId="77777777" w:rsidR="005435D6" w:rsidRPr="00247F24" w:rsidRDefault="005435D6" w:rsidP="006A236E"/>
        </w:tc>
        <w:tc>
          <w:tcPr>
            <w:tcW w:w="9815" w:type="dxa"/>
            <w:gridSpan w:val="3"/>
          </w:tcPr>
          <w:p w14:paraId="0BB7C15A" w14:textId="046EDE11" w:rsidR="005435D6" w:rsidRDefault="005435D6" w:rsidP="00160D2F">
            <w:pPr>
              <w:pStyle w:val="Heading"/>
            </w:pPr>
            <w:bookmarkStart w:id="2" w:name="_Toc230189244"/>
            <w:r>
              <w:t>Attendance and Academic Expectations</w:t>
            </w:r>
            <w:bookmarkEnd w:id="2"/>
          </w:p>
          <w:p w14:paraId="28585C39" w14:textId="77777777" w:rsidR="005435D6" w:rsidRDefault="005435D6" w:rsidP="005435D6"/>
          <w:p w14:paraId="2A287242" w14:textId="73335F62" w:rsidR="005435D6" w:rsidRDefault="00E607D0" w:rsidP="00160D2F">
            <w:pPr>
              <w:pStyle w:val="Body"/>
            </w:pPr>
            <w:r>
              <w:t>Regular school attendance is key to educational achievement and success.  By attending school consistently, students develop essential habits that benefit them personally and professionally</w:t>
            </w:r>
            <w:r w:rsidR="00390051">
              <w:t xml:space="preserve"> throughout their lives.</w:t>
            </w:r>
          </w:p>
          <w:p w14:paraId="506DC8DD" w14:textId="1D7DE639" w:rsidR="00390051" w:rsidRDefault="00390051" w:rsidP="00160D2F">
            <w:pPr>
              <w:pStyle w:val="Body"/>
            </w:pPr>
            <w:r>
              <w:lastRenderedPageBreak/>
              <w:t>Every day of learning counts and being on time and staying for the entire day helps ensure a smooth and uninterrupted educational experience.</w:t>
            </w:r>
          </w:p>
          <w:p w14:paraId="378E9915" w14:textId="46D59BA8" w:rsidR="00390051" w:rsidRDefault="00390051" w:rsidP="00160D2F">
            <w:pPr>
              <w:pStyle w:val="Body"/>
            </w:pPr>
            <w:r>
              <w:t xml:space="preserve">In North Carolina, it is required that children </w:t>
            </w:r>
            <w:r w:rsidR="00250318">
              <w:t>between the ages of 7 (or younger if enrolled) and 16 attend school.</w:t>
            </w:r>
          </w:p>
          <w:p w14:paraId="111C93CD" w14:textId="3BF220E3" w:rsidR="00250318" w:rsidRDefault="00250318" w:rsidP="00160D2F">
            <w:pPr>
              <w:pStyle w:val="Body"/>
            </w:pPr>
            <w:r>
              <w:t xml:space="preserve">Parents and guardians play a crucial role in making sure students are present and engaged all day. </w:t>
            </w:r>
          </w:p>
          <w:p w14:paraId="6384D32C" w14:textId="76638A2C" w:rsidR="00250318" w:rsidRDefault="00250318" w:rsidP="00160D2F">
            <w:pPr>
              <w:pStyle w:val="Body"/>
            </w:pPr>
            <w:r>
              <w:t>Our school staff is dedicated to sharing these attendance expectations and working collaboratively with families to address any challenges that may arise.</w:t>
            </w:r>
          </w:p>
          <w:p w14:paraId="5FD6B46A" w14:textId="07582E2C" w:rsidR="005435D6" w:rsidRPr="00740425" w:rsidRDefault="00740425" w:rsidP="00160D2F">
            <w:pPr>
              <w:pStyle w:val="Body"/>
            </w:pPr>
            <w:r>
              <w:t>Let’s work together to make every school day a great day for learning!</w:t>
            </w:r>
          </w:p>
        </w:tc>
        <w:tc>
          <w:tcPr>
            <w:tcW w:w="431" w:type="dxa"/>
            <w:gridSpan w:val="3"/>
          </w:tcPr>
          <w:p w14:paraId="4AD421FF" w14:textId="77777777" w:rsidR="005435D6" w:rsidRPr="007E25D1" w:rsidRDefault="005435D6" w:rsidP="006A236E"/>
        </w:tc>
      </w:tr>
      <w:tr w:rsidR="00223791" w:rsidRPr="007E25D1" w14:paraId="21ED905B" w14:textId="77777777" w:rsidTr="40C67285">
        <w:trPr>
          <w:gridAfter w:val="1"/>
          <w:wAfter w:w="30" w:type="dxa"/>
          <w:trHeight w:val="864"/>
        </w:trPr>
        <w:tc>
          <w:tcPr>
            <w:tcW w:w="420" w:type="dxa"/>
          </w:tcPr>
          <w:p w14:paraId="2908F643" w14:textId="77777777" w:rsidR="00223791" w:rsidRPr="00247F24" w:rsidRDefault="00223791" w:rsidP="006A236E"/>
        </w:tc>
        <w:tc>
          <w:tcPr>
            <w:tcW w:w="9815" w:type="dxa"/>
            <w:gridSpan w:val="3"/>
          </w:tcPr>
          <w:p w14:paraId="5457FB6A" w14:textId="2418CAD9" w:rsidR="00223791" w:rsidRDefault="00223791" w:rsidP="00160D2F">
            <w:pPr>
              <w:pStyle w:val="Subtitle1"/>
            </w:pPr>
            <w:r>
              <w:t>Attendance Expectations</w:t>
            </w:r>
          </w:p>
          <w:p w14:paraId="0DB06061" w14:textId="77777777" w:rsidR="00223791" w:rsidRDefault="00223791" w:rsidP="00223791"/>
          <w:p w14:paraId="1797EFE7" w14:textId="44A9B131" w:rsidR="00223791" w:rsidRPr="0005509F" w:rsidRDefault="00223791" w:rsidP="00160D2F">
            <w:pPr>
              <w:pStyle w:val="Body"/>
            </w:pPr>
            <w:r w:rsidRPr="0005509F">
              <w:t>Students are expected to attend school daily and arrive on time, ready to learn.  Attendance is a critical component of academic progress and is required by North Carolina law.</w:t>
            </w:r>
          </w:p>
          <w:p w14:paraId="57DC2734" w14:textId="72445F82" w:rsidR="0005509F" w:rsidRPr="00740425" w:rsidRDefault="00223791" w:rsidP="00160D2F">
            <w:pPr>
              <w:pStyle w:val="Body"/>
            </w:pPr>
            <w:r w:rsidRPr="0005509F">
              <w:t>Families play an important role in ensuring students attend school consistently.  Communication with the school regarding absences is expected to support student success and well-being.</w:t>
            </w:r>
          </w:p>
        </w:tc>
        <w:tc>
          <w:tcPr>
            <w:tcW w:w="431" w:type="dxa"/>
            <w:gridSpan w:val="3"/>
          </w:tcPr>
          <w:p w14:paraId="33D8DEF1" w14:textId="77777777" w:rsidR="00223791" w:rsidRPr="007E25D1" w:rsidRDefault="00223791" w:rsidP="006A236E"/>
        </w:tc>
      </w:tr>
      <w:tr w:rsidR="00F60C62" w:rsidRPr="007E25D1" w14:paraId="3ABDB43B" w14:textId="77777777" w:rsidTr="40C67285">
        <w:trPr>
          <w:gridAfter w:val="1"/>
          <w:wAfter w:w="30" w:type="dxa"/>
          <w:trHeight w:val="864"/>
        </w:trPr>
        <w:tc>
          <w:tcPr>
            <w:tcW w:w="420" w:type="dxa"/>
          </w:tcPr>
          <w:p w14:paraId="2202A089" w14:textId="77777777" w:rsidR="00F60C62" w:rsidRPr="00247F24" w:rsidRDefault="00F60C62" w:rsidP="006A236E"/>
        </w:tc>
        <w:tc>
          <w:tcPr>
            <w:tcW w:w="9815" w:type="dxa"/>
            <w:gridSpan w:val="3"/>
          </w:tcPr>
          <w:p w14:paraId="626E50B0" w14:textId="4041E0BE" w:rsidR="00F60C62" w:rsidRDefault="00466A47" w:rsidP="00160D2F">
            <w:pPr>
              <w:pStyle w:val="Subtitle1"/>
            </w:pPr>
            <w:r>
              <w:t>Start Building Good Attendance Habits Early</w:t>
            </w:r>
          </w:p>
          <w:p w14:paraId="3644F52E" w14:textId="77777777" w:rsidR="00466A47" w:rsidRDefault="00466A47" w:rsidP="00466A47"/>
          <w:p w14:paraId="02A52947" w14:textId="6C70175B" w:rsidR="00547F2B" w:rsidRPr="00914DD4" w:rsidRDefault="00466A47" w:rsidP="00160D2F">
            <w:pPr>
              <w:pStyle w:val="Body"/>
            </w:pPr>
            <w:r w:rsidRPr="00914DD4">
              <w:t xml:space="preserve">Missing just 2 days each month over the course of the school year can make it harder </w:t>
            </w:r>
            <w:r w:rsidR="005F1756" w:rsidRPr="00914DD4">
              <w:t xml:space="preserve">for your child to gain early reading and math skills. </w:t>
            </w:r>
            <w:r w:rsidR="00547F2B" w:rsidRPr="00914DD4">
              <w:t xml:space="preserve">  Students should not miss more than 9 days each school year to encourage engagement</w:t>
            </w:r>
            <w:r w:rsidR="008A30AD" w:rsidRPr="00914DD4">
              <w:t>, success, and staying on track for graduation.  Frequent absences can be a sign that your child is losing interest in school, struggling with schoolwork, or dealing with an emotional issue that is making learning more difficult.</w:t>
            </w:r>
          </w:p>
          <w:p w14:paraId="74FECD27" w14:textId="532B3CC4" w:rsidR="008A30AD" w:rsidRPr="00914DD4" w:rsidRDefault="008A30AD" w:rsidP="00160D2F">
            <w:pPr>
              <w:pStyle w:val="Body"/>
            </w:pPr>
            <w:r w:rsidRPr="00914DD4">
              <w:t>By 6</w:t>
            </w:r>
            <w:r w:rsidRPr="00914DD4">
              <w:rPr>
                <w:vertAlign w:val="superscript"/>
              </w:rPr>
              <w:t>th</w:t>
            </w:r>
            <w:r w:rsidRPr="00914DD4">
              <w:t xml:space="preserve"> grade, absenteeism is one of three signs that a student may drop out of high school.  By 9</w:t>
            </w:r>
            <w:r w:rsidRPr="00914DD4">
              <w:rPr>
                <w:vertAlign w:val="superscript"/>
              </w:rPr>
              <w:t>th</w:t>
            </w:r>
            <w:r w:rsidRPr="00914DD4">
              <w:t xml:space="preserve"> Grade, attendance is better at predicting graduation rates than 8</w:t>
            </w:r>
            <w:r w:rsidRPr="00914DD4">
              <w:rPr>
                <w:vertAlign w:val="superscript"/>
              </w:rPr>
              <w:t>th</w:t>
            </w:r>
            <w:r w:rsidRPr="00914DD4">
              <w:t xml:space="preserve"> grade test scores.</w:t>
            </w:r>
          </w:p>
          <w:p w14:paraId="59D57C36" w14:textId="6FD2F282" w:rsidR="005F1756" w:rsidRPr="00466A47" w:rsidRDefault="005F1756" w:rsidP="0072463C">
            <w:pPr>
              <w:pStyle w:val="Body"/>
            </w:pPr>
            <w:r w:rsidRPr="00914DD4">
              <w:t>Attending school regularly helps children feel better about school and themselves.</w:t>
            </w:r>
          </w:p>
        </w:tc>
        <w:tc>
          <w:tcPr>
            <w:tcW w:w="431" w:type="dxa"/>
            <w:gridSpan w:val="3"/>
          </w:tcPr>
          <w:p w14:paraId="6E0B18A7" w14:textId="77777777" w:rsidR="00F60C62" w:rsidRPr="007E25D1" w:rsidRDefault="00F60C62" w:rsidP="006A236E"/>
        </w:tc>
      </w:tr>
      <w:tr w:rsidR="006A3C4B" w:rsidRPr="007E25D1" w14:paraId="55FF7844" w14:textId="77777777" w:rsidTr="40C67285">
        <w:trPr>
          <w:gridAfter w:val="1"/>
          <w:wAfter w:w="30" w:type="dxa"/>
          <w:trHeight w:val="864"/>
        </w:trPr>
        <w:tc>
          <w:tcPr>
            <w:tcW w:w="420" w:type="dxa"/>
          </w:tcPr>
          <w:p w14:paraId="2AD298A6" w14:textId="77777777" w:rsidR="006A3C4B" w:rsidRPr="00247F24" w:rsidRDefault="006A3C4B" w:rsidP="006A236E"/>
        </w:tc>
        <w:tc>
          <w:tcPr>
            <w:tcW w:w="9815" w:type="dxa"/>
            <w:gridSpan w:val="3"/>
          </w:tcPr>
          <w:p w14:paraId="5B12F83B" w14:textId="77777777" w:rsidR="006A3C4B" w:rsidRDefault="006A3C4B" w:rsidP="00160D2F">
            <w:pPr>
              <w:pStyle w:val="Subtitle1"/>
            </w:pPr>
            <w:r>
              <w:t>What You Can Do to Help Your Child Succeed</w:t>
            </w:r>
          </w:p>
          <w:p w14:paraId="74CBEDE9" w14:textId="77777777" w:rsidR="00D107C6" w:rsidRPr="00914DD4" w:rsidRDefault="008A30AD" w:rsidP="006F4E08">
            <w:pPr>
              <w:pStyle w:val="Body"/>
              <w:numPr>
                <w:ilvl w:val="0"/>
                <w:numId w:val="11"/>
              </w:numPr>
            </w:pPr>
            <w:r w:rsidRPr="00914DD4">
              <w:t>Try not to schedule non-urgent medical appointments during the school day.</w:t>
            </w:r>
          </w:p>
          <w:p w14:paraId="288A9544" w14:textId="77777777" w:rsidR="008A30AD" w:rsidRPr="00914DD4" w:rsidRDefault="008A30AD" w:rsidP="006F4E08">
            <w:pPr>
              <w:pStyle w:val="Body"/>
              <w:numPr>
                <w:ilvl w:val="0"/>
                <w:numId w:val="11"/>
              </w:numPr>
            </w:pPr>
            <w:r w:rsidRPr="00914DD4">
              <w:t>Keep your child healthy.  If they must stay home because they are sick, make sure they contact their teachers for resources and materials to make up for the missed learning time.</w:t>
            </w:r>
          </w:p>
          <w:p w14:paraId="023FC25E" w14:textId="77777777" w:rsidR="008A30AD" w:rsidRPr="00914DD4" w:rsidRDefault="008A30AD" w:rsidP="006F4E08">
            <w:pPr>
              <w:pStyle w:val="Body"/>
              <w:numPr>
                <w:ilvl w:val="0"/>
                <w:numId w:val="11"/>
              </w:numPr>
            </w:pPr>
            <w:r w:rsidRPr="00914DD4">
              <w:t>Talk to your child.  Find out if they feel engaged in school and discuss the importance of attending school every day.</w:t>
            </w:r>
          </w:p>
          <w:p w14:paraId="1CA95DA8" w14:textId="77777777" w:rsidR="008A30AD" w:rsidRPr="00914DD4" w:rsidRDefault="008A30AD" w:rsidP="006F4E08">
            <w:pPr>
              <w:pStyle w:val="Body"/>
              <w:numPr>
                <w:ilvl w:val="0"/>
                <w:numId w:val="11"/>
              </w:numPr>
            </w:pPr>
            <w:r w:rsidRPr="00914DD4">
              <w:t>Stay on top of your child’s social contacts.  Peer pressure can lead to skipping school or conversely, a child without many friends may feel isolated.</w:t>
            </w:r>
          </w:p>
          <w:p w14:paraId="6C36F297" w14:textId="5B569C2F" w:rsidR="008A30AD" w:rsidRPr="006A3C4B" w:rsidRDefault="008A30AD" w:rsidP="006F4E08">
            <w:pPr>
              <w:pStyle w:val="Body"/>
              <w:numPr>
                <w:ilvl w:val="0"/>
                <w:numId w:val="11"/>
              </w:numPr>
            </w:pPr>
            <w:r w:rsidRPr="00914DD4">
              <w:t xml:space="preserve">Support your child if you notice signs of anxiety.  If needed, seek advice for </w:t>
            </w:r>
            <w:r w:rsidR="00287213" w:rsidRPr="00914DD4">
              <w:t xml:space="preserve">your child’s healthcare provider </w:t>
            </w:r>
            <w:proofErr w:type="gramStart"/>
            <w:r w:rsidR="00287213" w:rsidRPr="00914DD4">
              <w:t>our</w:t>
            </w:r>
            <w:proofErr w:type="gramEnd"/>
            <w:r w:rsidR="00287213" w:rsidRPr="00914DD4">
              <w:t xml:space="preserve"> wonderful support staff.</w:t>
            </w:r>
          </w:p>
        </w:tc>
        <w:tc>
          <w:tcPr>
            <w:tcW w:w="431" w:type="dxa"/>
            <w:gridSpan w:val="3"/>
          </w:tcPr>
          <w:p w14:paraId="13058657" w14:textId="77777777" w:rsidR="006A3C4B" w:rsidRPr="007E25D1" w:rsidRDefault="006A3C4B" w:rsidP="006A236E"/>
        </w:tc>
      </w:tr>
      <w:tr w:rsidR="00223791" w:rsidRPr="007E25D1" w14:paraId="36F855DF" w14:textId="77777777" w:rsidTr="40C67285">
        <w:trPr>
          <w:gridAfter w:val="1"/>
          <w:wAfter w:w="30" w:type="dxa"/>
          <w:trHeight w:val="864"/>
        </w:trPr>
        <w:tc>
          <w:tcPr>
            <w:tcW w:w="420" w:type="dxa"/>
          </w:tcPr>
          <w:p w14:paraId="5A531EA6" w14:textId="77777777" w:rsidR="00223791" w:rsidRDefault="00223791" w:rsidP="006A236E"/>
          <w:p w14:paraId="3DAE6763" w14:textId="77777777" w:rsidR="0005509F" w:rsidRDefault="0005509F" w:rsidP="006A236E"/>
          <w:p w14:paraId="204947C7" w14:textId="77777777" w:rsidR="0005509F" w:rsidRPr="00247F24" w:rsidRDefault="0005509F" w:rsidP="006A236E"/>
        </w:tc>
        <w:tc>
          <w:tcPr>
            <w:tcW w:w="9815" w:type="dxa"/>
            <w:gridSpan w:val="3"/>
          </w:tcPr>
          <w:p w14:paraId="3D9C5380" w14:textId="77777777" w:rsidR="00223791" w:rsidRDefault="00223791" w:rsidP="00160D2F">
            <w:pPr>
              <w:pStyle w:val="Subtitle1"/>
            </w:pPr>
            <w:r>
              <w:t>Excused and Unexcused Absences</w:t>
            </w:r>
          </w:p>
          <w:p w14:paraId="6EE517C6" w14:textId="77777777" w:rsidR="00223791" w:rsidRDefault="00223791" w:rsidP="00223791"/>
          <w:p w14:paraId="507DDBC4" w14:textId="3B75670A" w:rsidR="00223791" w:rsidRPr="0005509F" w:rsidRDefault="00223791" w:rsidP="00160D2F">
            <w:pPr>
              <w:pStyle w:val="Body"/>
            </w:pPr>
            <w:r w:rsidRPr="0005509F">
              <w:t>Absences may be classified as excused and unexcused in accordance with state guidelines.</w:t>
            </w:r>
          </w:p>
          <w:p w14:paraId="7522B1FD" w14:textId="798B521D" w:rsidR="00223791" w:rsidRPr="0005509F" w:rsidRDefault="00223791" w:rsidP="00160D2F">
            <w:pPr>
              <w:pStyle w:val="Body"/>
            </w:pPr>
            <w:proofErr w:type="gramStart"/>
            <w:r w:rsidRPr="0005509F">
              <w:t>Excused</w:t>
            </w:r>
            <w:proofErr w:type="gramEnd"/>
            <w:r w:rsidRPr="0005509F">
              <w:t xml:space="preserve"> absences may include:</w:t>
            </w:r>
          </w:p>
          <w:p w14:paraId="4C630D85" w14:textId="77777777" w:rsidR="00223791" w:rsidRPr="0005509F" w:rsidRDefault="00223791" w:rsidP="006F4E08">
            <w:pPr>
              <w:pStyle w:val="Body"/>
              <w:numPr>
                <w:ilvl w:val="0"/>
                <w:numId w:val="12"/>
              </w:numPr>
            </w:pPr>
            <w:r w:rsidRPr="0005509F">
              <w:t>Illness or injury</w:t>
            </w:r>
          </w:p>
          <w:p w14:paraId="60F76B4F" w14:textId="77777777" w:rsidR="00223791" w:rsidRPr="0005509F" w:rsidRDefault="00223791" w:rsidP="006F4E08">
            <w:pPr>
              <w:pStyle w:val="Body"/>
              <w:numPr>
                <w:ilvl w:val="0"/>
                <w:numId w:val="12"/>
              </w:numPr>
            </w:pPr>
            <w:r w:rsidRPr="0005509F">
              <w:lastRenderedPageBreak/>
              <w:t>Medical or dental appointments</w:t>
            </w:r>
          </w:p>
          <w:p w14:paraId="69B3E9F6" w14:textId="77777777" w:rsidR="00223791" w:rsidRPr="0005509F" w:rsidRDefault="00223791" w:rsidP="006F4E08">
            <w:pPr>
              <w:pStyle w:val="Body"/>
              <w:numPr>
                <w:ilvl w:val="0"/>
                <w:numId w:val="12"/>
              </w:numPr>
            </w:pPr>
            <w:r w:rsidRPr="0005509F">
              <w:t>Religious observances</w:t>
            </w:r>
          </w:p>
          <w:p w14:paraId="3FF78A0E" w14:textId="77777777" w:rsidR="00223791" w:rsidRPr="0005509F" w:rsidRDefault="00223791" w:rsidP="006F4E08">
            <w:pPr>
              <w:pStyle w:val="Body"/>
              <w:numPr>
                <w:ilvl w:val="0"/>
                <w:numId w:val="12"/>
              </w:numPr>
            </w:pPr>
            <w:r w:rsidRPr="0005509F">
              <w:t>Family emergencies</w:t>
            </w:r>
          </w:p>
          <w:p w14:paraId="31D24E91" w14:textId="77777777" w:rsidR="00223791" w:rsidRPr="0005509F" w:rsidRDefault="00223791" w:rsidP="006F4E08">
            <w:pPr>
              <w:pStyle w:val="Body"/>
              <w:numPr>
                <w:ilvl w:val="0"/>
                <w:numId w:val="12"/>
              </w:numPr>
            </w:pPr>
            <w:r w:rsidRPr="0005509F">
              <w:t>Other reasons approved by school administration</w:t>
            </w:r>
          </w:p>
          <w:p w14:paraId="7BACFBD1" w14:textId="11FE284F" w:rsidR="00C45493" w:rsidRPr="0005509F" w:rsidRDefault="00C45493" w:rsidP="00160D2F">
            <w:pPr>
              <w:pStyle w:val="Body"/>
            </w:pPr>
            <w:r w:rsidRPr="0005509F">
              <w:t>Unexcused Absences include any absence that does not meet the criteria above or is not properly documented.</w:t>
            </w:r>
          </w:p>
          <w:p w14:paraId="3653630D" w14:textId="6A5E3EBE" w:rsidR="00223791" w:rsidRPr="000268CD" w:rsidRDefault="00C45493" w:rsidP="00160D2F">
            <w:pPr>
              <w:pStyle w:val="Body"/>
            </w:pPr>
            <w:r w:rsidRPr="0005509F">
              <w:t>Families should notify the school as soon as possible when a student is absent and provide appropriate documentation when required.</w:t>
            </w:r>
          </w:p>
        </w:tc>
        <w:tc>
          <w:tcPr>
            <w:tcW w:w="431" w:type="dxa"/>
            <w:gridSpan w:val="3"/>
          </w:tcPr>
          <w:p w14:paraId="380BC7AF" w14:textId="77777777" w:rsidR="00223791" w:rsidRPr="007E25D1" w:rsidRDefault="00223791" w:rsidP="006A236E"/>
        </w:tc>
      </w:tr>
      <w:tr w:rsidR="000268CD" w:rsidRPr="007E25D1" w14:paraId="08BB1CD5" w14:textId="77777777" w:rsidTr="40C67285">
        <w:trPr>
          <w:gridAfter w:val="1"/>
          <w:wAfter w:w="30" w:type="dxa"/>
          <w:trHeight w:val="864"/>
        </w:trPr>
        <w:tc>
          <w:tcPr>
            <w:tcW w:w="420" w:type="dxa"/>
          </w:tcPr>
          <w:p w14:paraId="61DFE8E9" w14:textId="77777777" w:rsidR="000268CD" w:rsidRDefault="000268CD" w:rsidP="006A236E"/>
        </w:tc>
        <w:tc>
          <w:tcPr>
            <w:tcW w:w="9815" w:type="dxa"/>
            <w:gridSpan w:val="3"/>
          </w:tcPr>
          <w:p w14:paraId="1ABB7144" w14:textId="77777777" w:rsidR="000268CD" w:rsidRDefault="000268CD" w:rsidP="00160D2F">
            <w:pPr>
              <w:pStyle w:val="Subtitle1"/>
            </w:pPr>
            <w:r>
              <w:t>Attendance Support Process</w:t>
            </w:r>
          </w:p>
          <w:p w14:paraId="0ADB0F99" w14:textId="77777777" w:rsidR="000268CD" w:rsidRDefault="000268CD" w:rsidP="000268CD"/>
          <w:p w14:paraId="58EABA48" w14:textId="77777777" w:rsidR="00F57E31" w:rsidRPr="00914DD4" w:rsidRDefault="00F57E31" w:rsidP="00160D2F">
            <w:pPr>
              <w:pStyle w:val="Body"/>
            </w:pPr>
            <w:r w:rsidRPr="00914DD4">
              <w:t>Regular school attendance is important for student learning, communication development, social growth, and overall success.  ENCSD is committed to working collaboratively with students and families to support consistent attendance and to address barriers that may impact a student’s ability to attend school regularly.</w:t>
            </w:r>
          </w:p>
          <w:p w14:paraId="4C829930" w14:textId="62C7F917" w:rsidR="00FC529E" w:rsidRPr="00914DD4" w:rsidRDefault="00FC529E" w:rsidP="00160D2F">
            <w:pPr>
              <w:pStyle w:val="Body"/>
            </w:pPr>
            <w:r w:rsidRPr="00914DD4">
              <w:t xml:space="preserve">An absence will be considered unexcused when a student is absent for a reason that does not meet the criteria for an excused absence under North Carolina </w:t>
            </w:r>
            <w:r w:rsidR="00914DD4" w:rsidRPr="00914DD4">
              <w:t>attendance</w:t>
            </w:r>
            <w:r w:rsidRPr="00914DD4">
              <w:t xml:space="preserve"> guidelines or when required </w:t>
            </w:r>
            <w:r w:rsidR="00914DD4" w:rsidRPr="00914DD4">
              <w:t>documentation</w:t>
            </w:r>
            <w:r w:rsidRPr="00914DD4">
              <w:t xml:space="preserve"> is not provided.</w:t>
            </w:r>
          </w:p>
          <w:p w14:paraId="7075C522" w14:textId="77777777" w:rsidR="00FC529E" w:rsidRDefault="00FC529E" w:rsidP="00160D2F">
            <w:pPr>
              <w:pStyle w:val="Body"/>
            </w:pPr>
            <w:r w:rsidRPr="00914DD4">
              <w:t>When attendance concerns arise, ENCSD’s goal is to partner with families early and pro</w:t>
            </w:r>
            <w:r w:rsidR="00914DD4" w:rsidRPr="00914DD4">
              <w:t>vide support in a proactive and positive manner.</w:t>
            </w:r>
          </w:p>
          <w:p w14:paraId="55CF50B7" w14:textId="77777777" w:rsidR="003336DF" w:rsidRDefault="003336DF" w:rsidP="000268CD">
            <w:pPr>
              <w:rPr>
                <w:sz w:val="24"/>
                <w:szCs w:val="24"/>
              </w:rPr>
            </w:pPr>
          </w:p>
          <w:p w14:paraId="39B073B3" w14:textId="77777777" w:rsidR="003336DF" w:rsidRPr="00821422" w:rsidRDefault="003336DF" w:rsidP="00E76464">
            <w:pPr>
              <w:pStyle w:val="subtitle2"/>
            </w:pPr>
            <w:r w:rsidRPr="00821422">
              <w:t>After 3 Unexcused Absences</w:t>
            </w:r>
          </w:p>
          <w:p w14:paraId="4B62566B" w14:textId="121E8F18" w:rsidR="003336DF" w:rsidRDefault="009E47E3" w:rsidP="00E76464">
            <w:pPr>
              <w:pStyle w:val="Body"/>
            </w:pPr>
            <w:r>
              <w:t>A representative from the school</w:t>
            </w:r>
            <w:r w:rsidR="003336DF">
              <w:t xml:space="preserve"> will contact the parent/guardian </w:t>
            </w:r>
            <w:proofErr w:type="gramStart"/>
            <w:r w:rsidR="003336DF">
              <w:t>to</w:t>
            </w:r>
            <w:proofErr w:type="gramEnd"/>
            <w:r w:rsidR="003336DF">
              <w:t>:</w:t>
            </w:r>
          </w:p>
          <w:p w14:paraId="0A791009" w14:textId="77777777" w:rsidR="003336DF" w:rsidRPr="00821422" w:rsidRDefault="003336DF" w:rsidP="006F4E08">
            <w:pPr>
              <w:pStyle w:val="Body"/>
              <w:numPr>
                <w:ilvl w:val="0"/>
                <w:numId w:val="13"/>
              </w:numPr>
            </w:pPr>
            <w:r w:rsidRPr="00821422">
              <w:t>Share attendance concerns</w:t>
            </w:r>
          </w:p>
          <w:p w14:paraId="668ED466" w14:textId="77777777" w:rsidR="003336DF" w:rsidRPr="00821422" w:rsidRDefault="003336DF" w:rsidP="006F4E08">
            <w:pPr>
              <w:pStyle w:val="Body"/>
              <w:numPr>
                <w:ilvl w:val="0"/>
                <w:numId w:val="13"/>
              </w:numPr>
            </w:pPr>
            <w:r w:rsidRPr="00821422">
              <w:t>Discuss possible barriers to attendance</w:t>
            </w:r>
          </w:p>
          <w:p w14:paraId="4E53A5AB" w14:textId="77777777" w:rsidR="003336DF" w:rsidRPr="00821422" w:rsidRDefault="003336DF" w:rsidP="006F4E08">
            <w:pPr>
              <w:pStyle w:val="Body"/>
              <w:numPr>
                <w:ilvl w:val="0"/>
                <w:numId w:val="13"/>
              </w:numPr>
            </w:pPr>
            <w:r w:rsidRPr="00821422">
              <w:t>Offer support and problem-solving assistance</w:t>
            </w:r>
          </w:p>
          <w:p w14:paraId="492BBE20" w14:textId="77777777" w:rsidR="003336DF" w:rsidRDefault="003336DF" w:rsidP="00E76464">
            <w:pPr>
              <w:pStyle w:val="Body"/>
            </w:pPr>
            <w:r>
              <w:t xml:space="preserve">If additional support is needed, our school social </w:t>
            </w:r>
            <w:proofErr w:type="gramStart"/>
            <w:r>
              <w:t>worker</w:t>
            </w:r>
            <w:proofErr w:type="gramEnd"/>
            <w:r>
              <w:t xml:space="preserve"> </w:t>
            </w:r>
            <w:r w:rsidR="00821422">
              <w:t>or administrators may become involved to help identify resources and strategies for improving attendance.</w:t>
            </w:r>
          </w:p>
          <w:p w14:paraId="0E4515AF" w14:textId="77777777" w:rsidR="00821422" w:rsidRDefault="00821422" w:rsidP="000268CD">
            <w:pPr>
              <w:rPr>
                <w:sz w:val="24"/>
                <w:szCs w:val="24"/>
              </w:rPr>
            </w:pPr>
          </w:p>
          <w:p w14:paraId="4429ADAC" w14:textId="13A53FCC" w:rsidR="00821422" w:rsidRPr="00821422" w:rsidRDefault="00821422" w:rsidP="00E76464">
            <w:pPr>
              <w:pStyle w:val="subtitle2"/>
            </w:pPr>
            <w:r w:rsidRPr="00821422">
              <w:t xml:space="preserve">After </w:t>
            </w:r>
            <w:r>
              <w:t>6</w:t>
            </w:r>
            <w:r w:rsidRPr="00821422">
              <w:t xml:space="preserve"> Unexcused Absences</w:t>
            </w:r>
          </w:p>
          <w:p w14:paraId="0DF8791A" w14:textId="7A560CEF" w:rsidR="00821422" w:rsidRDefault="009E47E3" w:rsidP="00E76464">
            <w:pPr>
              <w:pStyle w:val="Body"/>
            </w:pPr>
            <w:r>
              <w:t xml:space="preserve">A representative from the school </w:t>
            </w:r>
            <w:r w:rsidR="00821422">
              <w:t>will continue outreach efforts and provide written notification regarding attendance concerns and North Carolina compulsory attendance requirements.</w:t>
            </w:r>
          </w:p>
          <w:p w14:paraId="7C787F92" w14:textId="376AF0C5" w:rsidR="00821422" w:rsidRDefault="00821422" w:rsidP="40C67285">
            <w:pPr>
              <w:pStyle w:val="Body"/>
            </w:pPr>
            <w:r>
              <w:t>At this stage, the school may:</w:t>
            </w:r>
          </w:p>
          <w:p w14:paraId="1454819E" w14:textId="02B70398" w:rsidR="00821422" w:rsidRDefault="00821422" w:rsidP="006F4E08">
            <w:pPr>
              <w:pStyle w:val="Body"/>
              <w:numPr>
                <w:ilvl w:val="0"/>
                <w:numId w:val="14"/>
              </w:numPr>
            </w:pPr>
            <w:r>
              <w:t>Schedule a meeting with the family</w:t>
            </w:r>
          </w:p>
          <w:p w14:paraId="37BBA394" w14:textId="7471DB7C" w:rsidR="00821422" w:rsidRDefault="00821422" w:rsidP="006F4E08">
            <w:pPr>
              <w:pStyle w:val="Body"/>
              <w:numPr>
                <w:ilvl w:val="0"/>
                <w:numId w:val="14"/>
              </w:numPr>
            </w:pPr>
            <w:r>
              <w:t>Develop an attendance support plan</w:t>
            </w:r>
          </w:p>
          <w:p w14:paraId="072BD824" w14:textId="61F0015E" w:rsidR="00821422" w:rsidRPr="00821422" w:rsidRDefault="00821422" w:rsidP="006F4E08">
            <w:pPr>
              <w:pStyle w:val="Body"/>
              <w:numPr>
                <w:ilvl w:val="0"/>
                <w:numId w:val="14"/>
              </w:numPr>
            </w:pPr>
            <w:r>
              <w:t>Connect the family with community or school-based resources</w:t>
            </w:r>
          </w:p>
          <w:p w14:paraId="7EE48544" w14:textId="2CA91C2C" w:rsidR="00821422" w:rsidRDefault="00821422" w:rsidP="009E47E3">
            <w:pPr>
              <w:pStyle w:val="Body"/>
            </w:pPr>
            <w:r>
              <w:t>The focus remains on improving attendance and supporting student success.</w:t>
            </w:r>
          </w:p>
          <w:p w14:paraId="22643A1A" w14:textId="77777777" w:rsidR="009E47E3" w:rsidRDefault="009E47E3" w:rsidP="009E47E3">
            <w:pPr>
              <w:pStyle w:val="Body"/>
            </w:pPr>
          </w:p>
          <w:p w14:paraId="2FEE4782" w14:textId="77777777" w:rsidR="009E47E3" w:rsidRPr="009E47E3" w:rsidRDefault="009E47E3" w:rsidP="009E47E3">
            <w:pPr>
              <w:pStyle w:val="Body"/>
            </w:pPr>
          </w:p>
          <w:p w14:paraId="6ABF999F" w14:textId="2CD36834" w:rsidR="00821422" w:rsidRPr="00821422" w:rsidRDefault="00821422" w:rsidP="00020E80">
            <w:pPr>
              <w:pStyle w:val="subtitle2"/>
            </w:pPr>
            <w:r w:rsidRPr="00821422">
              <w:lastRenderedPageBreak/>
              <w:t xml:space="preserve">After </w:t>
            </w:r>
            <w:r>
              <w:t>10</w:t>
            </w:r>
            <w:r w:rsidRPr="00821422">
              <w:t xml:space="preserve"> Unexcused Absences</w:t>
            </w:r>
          </w:p>
          <w:p w14:paraId="53756BA9" w14:textId="21C6D51F" w:rsidR="00821422" w:rsidRDefault="00821422" w:rsidP="00020E80">
            <w:pPr>
              <w:pStyle w:val="Body"/>
            </w:pPr>
            <w:r>
              <w:t>North Carolina law requires schools to review continued unexcused absences and determine whether additional action is necessary under compulsory attendance requirements.</w:t>
            </w:r>
          </w:p>
          <w:p w14:paraId="443C9BC6" w14:textId="75AB67A4" w:rsidR="00821422" w:rsidRDefault="00821422" w:rsidP="00020E80">
            <w:pPr>
              <w:pStyle w:val="Body"/>
            </w:pPr>
            <w:r>
              <w:t>At this point:</w:t>
            </w:r>
          </w:p>
          <w:p w14:paraId="3FC987B9" w14:textId="3D2ACF3D" w:rsidR="00821422" w:rsidRDefault="00821422" w:rsidP="006F4E08">
            <w:pPr>
              <w:pStyle w:val="Body"/>
              <w:numPr>
                <w:ilvl w:val="0"/>
                <w:numId w:val="15"/>
              </w:numPr>
            </w:pPr>
            <w:r>
              <w:t>School administration will review attendance records and previous support efforts</w:t>
            </w:r>
          </w:p>
          <w:p w14:paraId="46A99021" w14:textId="21B6AC57" w:rsidR="00821422" w:rsidRDefault="00821422" w:rsidP="006F4E08">
            <w:pPr>
              <w:pStyle w:val="Body"/>
              <w:numPr>
                <w:ilvl w:val="0"/>
                <w:numId w:val="15"/>
              </w:numPr>
            </w:pPr>
            <w:r>
              <w:t xml:space="preserve">The </w:t>
            </w:r>
            <w:proofErr w:type="gramStart"/>
            <w:r>
              <w:t>student</w:t>
            </w:r>
            <w:proofErr w:type="gramEnd"/>
            <w:r>
              <w:t xml:space="preserve"> and family may be invited to participate in a conference to discuss ongoing concerns and possible solutions</w:t>
            </w:r>
          </w:p>
          <w:p w14:paraId="70EEB4A2" w14:textId="71254A03" w:rsidR="00821422" w:rsidRPr="00821422" w:rsidRDefault="00821422" w:rsidP="006F4E08">
            <w:pPr>
              <w:pStyle w:val="Body"/>
              <w:numPr>
                <w:ilvl w:val="0"/>
                <w:numId w:val="15"/>
              </w:numPr>
            </w:pPr>
            <w:r>
              <w:t>The school will consider whether the family has made a good-faith effort to comply with attendance expectations.</w:t>
            </w:r>
          </w:p>
          <w:p w14:paraId="7F74ECC1" w14:textId="376734B5" w:rsidR="00821422" w:rsidRPr="009E47E3" w:rsidRDefault="00821422" w:rsidP="009E47E3">
            <w:pPr>
              <w:pStyle w:val="Body"/>
            </w:pPr>
            <w:r>
              <w:t>When appropriate, the school may make referrals required under state law.  However, ENCSD remains committed to working collaboratively with families and providing supportive interventions whenever possible.</w:t>
            </w:r>
          </w:p>
          <w:p w14:paraId="02A52455" w14:textId="23634217" w:rsidR="00F031C5" w:rsidRPr="00821422" w:rsidRDefault="00F031C5" w:rsidP="008A2CFD">
            <w:pPr>
              <w:pStyle w:val="subtitle2"/>
            </w:pPr>
            <w:r>
              <w:t>Our Commitment</w:t>
            </w:r>
          </w:p>
          <w:p w14:paraId="65F72A3A" w14:textId="6C870660" w:rsidR="00821422" w:rsidRPr="00F031C5" w:rsidRDefault="00F031C5" w:rsidP="008A2CFD">
            <w:pPr>
              <w:pStyle w:val="Body"/>
            </w:pPr>
            <w:r>
              <w:t>ENCSD understands that attendance challenges can occur for many reasons, including health concerns, transportation issues, family circumstances, or other barriers.  We encourage families to communicate openly with the school so we can work together to support consistent attendance and student success.</w:t>
            </w:r>
          </w:p>
        </w:tc>
        <w:tc>
          <w:tcPr>
            <w:tcW w:w="431" w:type="dxa"/>
            <w:gridSpan w:val="3"/>
          </w:tcPr>
          <w:p w14:paraId="561BEF60" w14:textId="77777777" w:rsidR="000268CD" w:rsidRPr="007E25D1" w:rsidRDefault="000268CD" w:rsidP="006A236E"/>
        </w:tc>
      </w:tr>
      <w:tr w:rsidR="00CA659A" w:rsidRPr="007E25D1" w14:paraId="2EB261EE" w14:textId="77777777" w:rsidTr="40C67285">
        <w:trPr>
          <w:gridAfter w:val="1"/>
          <w:wAfter w:w="30" w:type="dxa"/>
          <w:trHeight w:val="864"/>
        </w:trPr>
        <w:tc>
          <w:tcPr>
            <w:tcW w:w="420" w:type="dxa"/>
          </w:tcPr>
          <w:p w14:paraId="78690BC8" w14:textId="77777777" w:rsidR="00CA659A" w:rsidRPr="00247F24" w:rsidRDefault="00CA659A" w:rsidP="006A236E"/>
        </w:tc>
        <w:tc>
          <w:tcPr>
            <w:tcW w:w="9815" w:type="dxa"/>
            <w:gridSpan w:val="3"/>
          </w:tcPr>
          <w:p w14:paraId="59877573" w14:textId="77777777" w:rsidR="00CA659A" w:rsidRDefault="00CA659A" w:rsidP="008A2CFD">
            <w:pPr>
              <w:pStyle w:val="Subtitle1"/>
            </w:pPr>
            <w:r>
              <w:t>Tardiness and Early Dismissal</w:t>
            </w:r>
          </w:p>
          <w:p w14:paraId="0464B7A4" w14:textId="77777777" w:rsidR="00CA659A" w:rsidRDefault="00CA659A" w:rsidP="00CA659A"/>
          <w:p w14:paraId="62D42A9E" w14:textId="77777777" w:rsidR="00CA659A" w:rsidRPr="0005509F" w:rsidRDefault="00CA659A" w:rsidP="008A2CFD">
            <w:pPr>
              <w:pStyle w:val="Body"/>
            </w:pPr>
            <w:r w:rsidRPr="0005509F">
              <w:t>Arriving late or leaving early disrupts learning and should be avoided whenever possible.</w:t>
            </w:r>
          </w:p>
          <w:p w14:paraId="2ED2CD05" w14:textId="77777777" w:rsidR="00CA659A" w:rsidRPr="0005509F" w:rsidRDefault="00CA659A" w:rsidP="006F4E08">
            <w:pPr>
              <w:pStyle w:val="Body"/>
              <w:numPr>
                <w:ilvl w:val="0"/>
                <w:numId w:val="16"/>
              </w:numPr>
            </w:pPr>
            <w:r w:rsidRPr="0005509F">
              <w:t>Students are expected to be in class on time each day</w:t>
            </w:r>
          </w:p>
          <w:p w14:paraId="62944E45" w14:textId="77777777" w:rsidR="00CA659A" w:rsidRPr="0005509F" w:rsidRDefault="00CA659A" w:rsidP="006F4E08">
            <w:pPr>
              <w:pStyle w:val="Body"/>
              <w:numPr>
                <w:ilvl w:val="0"/>
                <w:numId w:val="16"/>
              </w:numPr>
            </w:pPr>
            <w:r w:rsidRPr="0005509F">
              <w:t>Repeated tardiness may result in interventions or disc</w:t>
            </w:r>
            <w:r w:rsidR="00E92024" w:rsidRPr="0005509F">
              <w:t>iplinary action</w:t>
            </w:r>
          </w:p>
          <w:p w14:paraId="70F5F9A7" w14:textId="0B92B480" w:rsidR="00E92024" w:rsidRPr="00CA659A" w:rsidRDefault="00E92024" w:rsidP="006F4E08">
            <w:pPr>
              <w:pStyle w:val="Body"/>
              <w:numPr>
                <w:ilvl w:val="0"/>
                <w:numId w:val="16"/>
              </w:numPr>
            </w:pPr>
            <w:r w:rsidRPr="0005509F">
              <w:t>Early dismissals should occur only when necessary and must follow school procedures</w:t>
            </w:r>
          </w:p>
        </w:tc>
        <w:tc>
          <w:tcPr>
            <w:tcW w:w="431" w:type="dxa"/>
            <w:gridSpan w:val="3"/>
          </w:tcPr>
          <w:p w14:paraId="27778191" w14:textId="77777777" w:rsidR="00CA659A" w:rsidRPr="007E25D1" w:rsidRDefault="00CA659A" w:rsidP="006A236E"/>
        </w:tc>
      </w:tr>
      <w:tr w:rsidR="00E92024" w:rsidRPr="007E25D1" w14:paraId="33A7C49C" w14:textId="77777777" w:rsidTr="40C67285">
        <w:trPr>
          <w:gridAfter w:val="1"/>
          <w:wAfter w:w="30" w:type="dxa"/>
          <w:trHeight w:val="864"/>
        </w:trPr>
        <w:tc>
          <w:tcPr>
            <w:tcW w:w="420" w:type="dxa"/>
          </w:tcPr>
          <w:p w14:paraId="4D01029B" w14:textId="77777777" w:rsidR="00E92024" w:rsidRPr="00247F24" w:rsidRDefault="00E92024" w:rsidP="006A236E"/>
        </w:tc>
        <w:tc>
          <w:tcPr>
            <w:tcW w:w="9815" w:type="dxa"/>
            <w:gridSpan w:val="3"/>
          </w:tcPr>
          <w:p w14:paraId="7A307D63" w14:textId="77777777" w:rsidR="00E92024" w:rsidRDefault="00E92024" w:rsidP="008A2CFD">
            <w:pPr>
              <w:pStyle w:val="Subtitle1"/>
            </w:pPr>
            <w:r>
              <w:t>Make-Up Work</w:t>
            </w:r>
          </w:p>
          <w:p w14:paraId="15CDA0AE" w14:textId="77777777" w:rsidR="00E92024" w:rsidRDefault="00E92024" w:rsidP="00E92024"/>
          <w:p w14:paraId="6730AAB1" w14:textId="77777777" w:rsidR="00E92024" w:rsidRPr="0005509F" w:rsidRDefault="00E92024" w:rsidP="008A2CFD">
            <w:pPr>
              <w:pStyle w:val="Body"/>
            </w:pPr>
            <w:r w:rsidRPr="0005509F">
              <w:t>Students are responsible for completing missed assignments due to absences.</w:t>
            </w:r>
          </w:p>
          <w:p w14:paraId="7E859D33" w14:textId="77777777" w:rsidR="00E92024" w:rsidRPr="0005509F" w:rsidRDefault="00E92024" w:rsidP="006F4E08">
            <w:pPr>
              <w:pStyle w:val="Body"/>
              <w:numPr>
                <w:ilvl w:val="0"/>
                <w:numId w:val="17"/>
              </w:numPr>
            </w:pPr>
            <w:r w:rsidRPr="0005509F">
              <w:t>Teachers will provide reasonable opportunities to make up work</w:t>
            </w:r>
          </w:p>
          <w:p w14:paraId="6A9FDB5F" w14:textId="05A2ED53" w:rsidR="00E92024" w:rsidRPr="0005509F" w:rsidRDefault="00CB415A" w:rsidP="006F4E08">
            <w:pPr>
              <w:pStyle w:val="Body"/>
              <w:numPr>
                <w:ilvl w:val="0"/>
                <w:numId w:val="17"/>
              </w:numPr>
            </w:pPr>
            <w:r w:rsidRPr="0005509F">
              <w:t xml:space="preserve">The </w:t>
            </w:r>
            <w:proofErr w:type="gramStart"/>
            <w:r w:rsidRPr="0005509F">
              <w:t>student</w:t>
            </w:r>
            <w:proofErr w:type="gramEnd"/>
            <w:r w:rsidRPr="0005509F">
              <w:t xml:space="preserve"> will have the same number of </w:t>
            </w:r>
            <w:proofErr w:type="gramStart"/>
            <w:r w:rsidRPr="0005509F">
              <w:t>days</w:t>
            </w:r>
            <w:proofErr w:type="gramEnd"/>
            <w:r w:rsidRPr="0005509F">
              <w:t xml:space="preserve"> </w:t>
            </w:r>
            <w:proofErr w:type="gramStart"/>
            <w:r w:rsidRPr="0005509F">
              <w:t>absent</w:t>
            </w:r>
            <w:proofErr w:type="gramEnd"/>
            <w:r w:rsidRPr="0005509F">
              <w:t xml:space="preserve"> to complete the missing work (e.g. if a student is out of school for two days, they will have two days to complete the missed work upon their return).</w:t>
            </w:r>
          </w:p>
          <w:p w14:paraId="3ACDE168" w14:textId="306B7810" w:rsidR="00E92024" w:rsidRPr="00E92024" w:rsidRDefault="00E92024" w:rsidP="006F4E08">
            <w:pPr>
              <w:pStyle w:val="Body"/>
              <w:numPr>
                <w:ilvl w:val="0"/>
                <w:numId w:val="17"/>
              </w:numPr>
            </w:pPr>
            <w:r w:rsidRPr="0005509F">
              <w:t>It is the student’s responsibility to follow up and complete assignments</w:t>
            </w:r>
          </w:p>
        </w:tc>
        <w:tc>
          <w:tcPr>
            <w:tcW w:w="431" w:type="dxa"/>
            <w:gridSpan w:val="3"/>
          </w:tcPr>
          <w:p w14:paraId="074D183E" w14:textId="77777777" w:rsidR="00E92024" w:rsidRPr="007E25D1" w:rsidRDefault="00E92024" w:rsidP="006A236E"/>
        </w:tc>
      </w:tr>
      <w:tr w:rsidR="0000399B" w:rsidRPr="007E25D1" w14:paraId="03C25077" w14:textId="77777777" w:rsidTr="40C67285">
        <w:trPr>
          <w:gridAfter w:val="1"/>
          <w:wAfter w:w="30" w:type="dxa"/>
          <w:trHeight w:val="864"/>
        </w:trPr>
        <w:tc>
          <w:tcPr>
            <w:tcW w:w="420" w:type="dxa"/>
          </w:tcPr>
          <w:p w14:paraId="5F6C3B7D" w14:textId="77777777" w:rsidR="0000399B" w:rsidRPr="00247F24" w:rsidRDefault="0000399B" w:rsidP="006A236E"/>
        </w:tc>
        <w:tc>
          <w:tcPr>
            <w:tcW w:w="9815" w:type="dxa"/>
            <w:gridSpan w:val="3"/>
          </w:tcPr>
          <w:p w14:paraId="49F2D3D6" w14:textId="77777777" w:rsidR="0000399B" w:rsidRDefault="0000399B" w:rsidP="008A2CFD">
            <w:pPr>
              <w:pStyle w:val="Subtitle1"/>
            </w:pPr>
            <w:r>
              <w:t>What To Do If Your Child Is Absent</w:t>
            </w:r>
          </w:p>
          <w:p w14:paraId="658EE947" w14:textId="77777777" w:rsidR="0000399B" w:rsidRDefault="0000399B" w:rsidP="0000399B"/>
          <w:p w14:paraId="46BE8976" w14:textId="0E9F06D6" w:rsidR="0000399B" w:rsidRPr="0005509F" w:rsidRDefault="0000399B" w:rsidP="006F4E08">
            <w:pPr>
              <w:pStyle w:val="Body"/>
              <w:numPr>
                <w:ilvl w:val="0"/>
                <w:numId w:val="18"/>
              </w:numPr>
            </w:pPr>
            <w:r w:rsidRPr="0005509F">
              <w:t xml:space="preserve">Please notify the </w:t>
            </w:r>
            <w:r w:rsidR="0005509F" w:rsidRPr="0005509F">
              <w:t>principal’s</w:t>
            </w:r>
            <w:r w:rsidRPr="0005509F">
              <w:t xml:space="preserve"> office </w:t>
            </w:r>
            <w:r w:rsidR="000F4DFE" w:rsidRPr="0005509F">
              <w:t xml:space="preserve">(252) 206-7365) </w:t>
            </w:r>
            <w:r w:rsidRPr="0005509F">
              <w:t>of your child’s absence as soon as possible</w:t>
            </w:r>
          </w:p>
          <w:p w14:paraId="4009A5C3" w14:textId="2657358C" w:rsidR="00921AC9" w:rsidRPr="0005509F" w:rsidRDefault="00921AC9" w:rsidP="006F4E08">
            <w:pPr>
              <w:pStyle w:val="Body"/>
              <w:numPr>
                <w:ilvl w:val="0"/>
                <w:numId w:val="18"/>
              </w:numPr>
            </w:pPr>
            <w:r w:rsidRPr="0005509F">
              <w:t>Upon your child’s return, please send a written notice indicating the reason for your child’s absence.</w:t>
            </w:r>
            <w:r w:rsidR="002B155B">
              <w:t xml:space="preserve">  Notices received more than </w:t>
            </w:r>
            <w:r w:rsidR="007C62A8">
              <w:t>5</w:t>
            </w:r>
            <w:r w:rsidR="002B155B">
              <w:t xml:space="preserve"> days after your child’s return may result in an unexcused absence </w:t>
            </w:r>
            <w:r w:rsidR="000C7DF9">
              <w:t>record.</w:t>
            </w:r>
          </w:p>
          <w:p w14:paraId="56331269" w14:textId="1341C1B7" w:rsidR="0005509F" w:rsidRPr="0000399B" w:rsidRDefault="00921AC9" w:rsidP="006F4E08">
            <w:pPr>
              <w:pStyle w:val="Body"/>
              <w:numPr>
                <w:ilvl w:val="0"/>
                <w:numId w:val="18"/>
              </w:numPr>
            </w:pPr>
            <w:r w:rsidRPr="0005509F">
              <w:t>Missed work is the responsibility of your child</w:t>
            </w:r>
            <w:r w:rsidR="00CB415A" w:rsidRPr="0005509F">
              <w:t>, please follow up to ensure they have completed missed work.</w:t>
            </w:r>
            <w:r w:rsidR="00CB415A">
              <w:t xml:space="preserve">  </w:t>
            </w:r>
          </w:p>
        </w:tc>
        <w:tc>
          <w:tcPr>
            <w:tcW w:w="431" w:type="dxa"/>
            <w:gridSpan w:val="3"/>
          </w:tcPr>
          <w:p w14:paraId="0056247C" w14:textId="77777777" w:rsidR="0000399B" w:rsidRPr="007E25D1" w:rsidRDefault="0000399B" w:rsidP="006A236E"/>
        </w:tc>
      </w:tr>
      <w:tr w:rsidR="001B1FBB" w:rsidRPr="007E25D1" w14:paraId="391183DA" w14:textId="77777777" w:rsidTr="40C67285">
        <w:trPr>
          <w:gridAfter w:val="1"/>
          <w:wAfter w:w="30" w:type="dxa"/>
          <w:trHeight w:val="864"/>
        </w:trPr>
        <w:tc>
          <w:tcPr>
            <w:tcW w:w="420" w:type="dxa"/>
          </w:tcPr>
          <w:p w14:paraId="4A009393" w14:textId="77777777" w:rsidR="001B1FBB" w:rsidRPr="00247F24" w:rsidRDefault="001B1FBB" w:rsidP="006A236E"/>
        </w:tc>
        <w:tc>
          <w:tcPr>
            <w:tcW w:w="9815" w:type="dxa"/>
            <w:gridSpan w:val="3"/>
          </w:tcPr>
          <w:p w14:paraId="38CEAC0A" w14:textId="1AD6C813" w:rsidR="001B1FBB" w:rsidRDefault="00A46448" w:rsidP="008A2CFD">
            <w:pPr>
              <w:pStyle w:val="Subtitle1"/>
            </w:pPr>
            <w:r>
              <w:t>Student Wellness, Engagement, and Healthy Habits</w:t>
            </w:r>
          </w:p>
          <w:p w14:paraId="1E2FB83E" w14:textId="77777777" w:rsidR="00A46448" w:rsidRDefault="00A46448" w:rsidP="00A46448"/>
          <w:p w14:paraId="710CB61F" w14:textId="6DB868CD" w:rsidR="00A46448" w:rsidRPr="00B43F38" w:rsidRDefault="00EF1D6E" w:rsidP="008A2CFD">
            <w:pPr>
              <w:pStyle w:val="Body"/>
            </w:pPr>
            <w:r w:rsidRPr="00B43F38">
              <w:t>ENCSD is committed to supporting the whole child by promoting physical health, emotional wellness, healthy relationships, and positive school engagement.  Student wellness is an important part of academic success, communication development, school participation, and lifelong well-being.</w:t>
            </w:r>
          </w:p>
          <w:p w14:paraId="57831A45" w14:textId="2B07DB55" w:rsidR="00EF1D6E" w:rsidRPr="00B43F38" w:rsidRDefault="00EF1D6E" w:rsidP="008A2CFD">
            <w:pPr>
              <w:pStyle w:val="Body"/>
            </w:pPr>
            <w:r w:rsidRPr="00B43F38">
              <w:t>Our wellness practices support:</w:t>
            </w:r>
          </w:p>
          <w:p w14:paraId="376FD999" w14:textId="090C4503" w:rsidR="00EF1D6E" w:rsidRPr="00B43F38" w:rsidRDefault="00EF1D6E" w:rsidP="006F4E08">
            <w:pPr>
              <w:pStyle w:val="Body"/>
              <w:numPr>
                <w:ilvl w:val="0"/>
                <w:numId w:val="19"/>
              </w:numPr>
            </w:pPr>
            <w:r w:rsidRPr="00B43F38">
              <w:t>Healthy eating habits</w:t>
            </w:r>
          </w:p>
          <w:p w14:paraId="089C01C8" w14:textId="5354FF56" w:rsidR="00EF1D6E" w:rsidRPr="00B43F38" w:rsidRDefault="00EF1D6E" w:rsidP="006F4E08">
            <w:pPr>
              <w:pStyle w:val="Body"/>
              <w:numPr>
                <w:ilvl w:val="0"/>
                <w:numId w:val="19"/>
              </w:numPr>
            </w:pPr>
            <w:r w:rsidRPr="00B43F38">
              <w:t>Physical activity and movement</w:t>
            </w:r>
          </w:p>
          <w:p w14:paraId="3611E4CF" w14:textId="219470A1" w:rsidR="00EF1D6E" w:rsidRPr="00B43F38" w:rsidRDefault="00EF1D6E" w:rsidP="006F4E08">
            <w:pPr>
              <w:pStyle w:val="Body"/>
              <w:numPr>
                <w:ilvl w:val="0"/>
                <w:numId w:val="19"/>
              </w:numPr>
            </w:pPr>
            <w:r w:rsidRPr="00B43F38">
              <w:t>Emotional and mental wellness</w:t>
            </w:r>
          </w:p>
          <w:p w14:paraId="7428E080" w14:textId="5CD767CF" w:rsidR="00EF1D6E" w:rsidRPr="00B43F38" w:rsidRDefault="00EF1D6E" w:rsidP="006F4E08">
            <w:pPr>
              <w:pStyle w:val="Body"/>
              <w:numPr>
                <w:ilvl w:val="0"/>
                <w:numId w:val="19"/>
              </w:numPr>
            </w:pPr>
            <w:r w:rsidRPr="00B43F38">
              <w:t>Safe and supportive learning environments</w:t>
            </w:r>
          </w:p>
          <w:p w14:paraId="50E9889F" w14:textId="630EC247" w:rsidR="00EF1D6E" w:rsidRPr="00B43F38" w:rsidRDefault="00EF1D6E" w:rsidP="006F4E08">
            <w:pPr>
              <w:pStyle w:val="Body"/>
              <w:numPr>
                <w:ilvl w:val="0"/>
                <w:numId w:val="19"/>
              </w:numPr>
            </w:pPr>
            <w:r w:rsidRPr="00B43F38">
              <w:t>Positive school-family partnerships</w:t>
            </w:r>
          </w:p>
          <w:p w14:paraId="462B864D" w14:textId="722F8A41" w:rsidR="00EF1D6E" w:rsidRPr="00B43F38" w:rsidRDefault="00EF1D6E" w:rsidP="006F4E08">
            <w:pPr>
              <w:pStyle w:val="Body"/>
              <w:numPr>
                <w:ilvl w:val="0"/>
                <w:numId w:val="19"/>
              </w:numPr>
            </w:pPr>
            <w:r w:rsidRPr="00B43F38">
              <w:t>Healthy routines that support learning and development</w:t>
            </w:r>
          </w:p>
          <w:p w14:paraId="0487B695" w14:textId="2CE01E9A" w:rsidR="00EF1D6E" w:rsidRPr="00B43F38" w:rsidRDefault="00EF1D6E" w:rsidP="008A2CFD">
            <w:pPr>
              <w:pStyle w:val="Body"/>
            </w:pPr>
            <w:r w:rsidRPr="00B43F38">
              <w:t>At ENCSD, we believe students are most successful when they feel healthy, safe, supported, and connected to their school community.  Families and school staff play an important role in working together to support both physical wellness and emotional well-being.</w:t>
            </w:r>
          </w:p>
          <w:p w14:paraId="5D955972" w14:textId="478173BC" w:rsidR="00EF1D6E" w:rsidRPr="00B43F38" w:rsidRDefault="00EF1D6E" w:rsidP="008A2CFD">
            <w:pPr>
              <w:pStyle w:val="Body"/>
            </w:pPr>
            <w:r w:rsidRPr="00B43F38">
              <w:t>Attending school regularly helps students build strong relationships, maintain routines, develop communication skills, and stay engaged in learning.</w:t>
            </w:r>
          </w:p>
          <w:p w14:paraId="61943FE1" w14:textId="6923C8A8" w:rsidR="00B43F38" w:rsidRDefault="00B43F38" w:rsidP="008A2CFD">
            <w:pPr>
              <w:pStyle w:val="subtitle2"/>
            </w:pPr>
            <w:r w:rsidRPr="00B43F38">
              <w:t>Supporting Student Wellness</w:t>
            </w:r>
          </w:p>
          <w:p w14:paraId="0254C811" w14:textId="73D5ABC0" w:rsidR="00B43F38" w:rsidRDefault="00B43F38" w:rsidP="008A2CFD">
            <w:pPr>
              <w:pStyle w:val="Body"/>
            </w:pPr>
            <w:r>
              <w:t xml:space="preserve">Families are encouraged to help students </w:t>
            </w:r>
            <w:r w:rsidR="00BC0394">
              <w:t>maintain healthy habits by ensuring they receive:</w:t>
            </w:r>
          </w:p>
          <w:p w14:paraId="7162300C" w14:textId="5209FCD9" w:rsidR="00BC0394" w:rsidRDefault="00BC0394" w:rsidP="006F4E08">
            <w:pPr>
              <w:pStyle w:val="Body"/>
              <w:numPr>
                <w:ilvl w:val="0"/>
                <w:numId w:val="20"/>
              </w:numPr>
            </w:pPr>
            <w:r>
              <w:t>A yearly physical examination</w:t>
            </w:r>
          </w:p>
          <w:p w14:paraId="48D37EA3" w14:textId="666EA458" w:rsidR="00BC0394" w:rsidRDefault="00BC0394" w:rsidP="006F4E08">
            <w:pPr>
              <w:pStyle w:val="Body"/>
              <w:numPr>
                <w:ilvl w:val="0"/>
                <w:numId w:val="20"/>
              </w:numPr>
            </w:pPr>
            <w:r>
              <w:t>Recommended immunizations</w:t>
            </w:r>
          </w:p>
          <w:p w14:paraId="4D310E99" w14:textId="60525438" w:rsidR="00BC0394" w:rsidRDefault="00BC0394" w:rsidP="006F4E08">
            <w:pPr>
              <w:pStyle w:val="Body"/>
              <w:numPr>
                <w:ilvl w:val="0"/>
                <w:numId w:val="20"/>
              </w:numPr>
            </w:pPr>
            <w:r>
              <w:t>Regular care for chronic health conditions such as asthma</w:t>
            </w:r>
          </w:p>
          <w:p w14:paraId="2D84D84D" w14:textId="44F3D866" w:rsidR="00BC0394" w:rsidRDefault="00BC0394" w:rsidP="006F4E08">
            <w:pPr>
              <w:pStyle w:val="Body"/>
              <w:numPr>
                <w:ilvl w:val="0"/>
                <w:numId w:val="20"/>
              </w:numPr>
            </w:pPr>
            <w:r>
              <w:t>Dental visits at least twice a year</w:t>
            </w:r>
          </w:p>
          <w:p w14:paraId="7488278A" w14:textId="0CE64E66" w:rsidR="00BC0394" w:rsidRDefault="00BC0394" w:rsidP="008A2CFD">
            <w:pPr>
              <w:pStyle w:val="Body"/>
            </w:pPr>
            <w:r>
              <w:t>Whenever possible, families are encouraged to schedule non-urgent medical and dental appointments outside of school hours to reduce missed instructional time.</w:t>
            </w:r>
          </w:p>
          <w:p w14:paraId="77C38A10" w14:textId="6913F250" w:rsidR="00BC0394" w:rsidRDefault="00BC0394" w:rsidP="008A2CFD">
            <w:pPr>
              <w:pStyle w:val="Body"/>
            </w:pPr>
            <w:r>
              <w:t>If your child does not have medical or dental insurance, please contact the school nurse for assistance connecting with available community resources.</w:t>
            </w:r>
          </w:p>
          <w:p w14:paraId="0988A698" w14:textId="28DA2FB1" w:rsidR="006C49A3" w:rsidRDefault="006C49A3" w:rsidP="008A2CFD">
            <w:pPr>
              <w:pStyle w:val="Body"/>
            </w:pPr>
            <w:r>
              <w:t>ENCSD also encourages healthy nutrition habits and provides access to school meals that support student wellness and learning.</w:t>
            </w:r>
          </w:p>
          <w:p w14:paraId="2CC556C4" w14:textId="776177DC" w:rsidR="00B73E69" w:rsidRDefault="00B73E69" w:rsidP="008A2CFD">
            <w:pPr>
              <w:pStyle w:val="subtitle2"/>
            </w:pPr>
            <w:r>
              <w:t>Supporting Students with Medical Needs</w:t>
            </w:r>
          </w:p>
          <w:p w14:paraId="45AE731D" w14:textId="5A0ABF71" w:rsidR="00B73E69" w:rsidRDefault="00B73E69" w:rsidP="008A2CFD">
            <w:pPr>
              <w:pStyle w:val="Body"/>
            </w:pPr>
            <w:r>
              <w:t xml:space="preserve">If your child has a chronic health condition or disability, ENCSD encourages families to work closely with our Student Health Center and </w:t>
            </w:r>
            <w:r w:rsidR="00190C83">
              <w:t xml:space="preserve">healthcare providers to ensure appropriate </w:t>
            </w:r>
            <w:proofErr w:type="gramStart"/>
            <w:r w:rsidR="00190C83">
              <w:t>supports are</w:t>
            </w:r>
            <w:proofErr w:type="gramEnd"/>
            <w:r w:rsidR="00190C83">
              <w:t xml:space="preserve"> in place.</w:t>
            </w:r>
          </w:p>
          <w:p w14:paraId="0559E207" w14:textId="4299C012" w:rsidR="00190C83" w:rsidRDefault="00190C83" w:rsidP="008A2CFD">
            <w:pPr>
              <w:pStyle w:val="Body"/>
            </w:pPr>
            <w:r>
              <w:t>This may include:</w:t>
            </w:r>
          </w:p>
          <w:p w14:paraId="4D4B880A" w14:textId="00E0E6F6" w:rsidR="00190C83" w:rsidRDefault="00190C83" w:rsidP="006F4E08">
            <w:pPr>
              <w:pStyle w:val="Body"/>
              <w:numPr>
                <w:ilvl w:val="0"/>
                <w:numId w:val="21"/>
              </w:numPr>
            </w:pPr>
            <w:r>
              <w:t>Providing updated medical information and emergency plans</w:t>
            </w:r>
          </w:p>
          <w:p w14:paraId="2C419286" w14:textId="5BA41161" w:rsidR="00190C83" w:rsidRDefault="00190C83" w:rsidP="006F4E08">
            <w:pPr>
              <w:pStyle w:val="Body"/>
              <w:numPr>
                <w:ilvl w:val="0"/>
                <w:numId w:val="21"/>
              </w:numPr>
            </w:pPr>
            <w:r>
              <w:t>Completing forms for medications or medical devices</w:t>
            </w:r>
          </w:p>
          <w:p w14:paraId="4974B108" w14:textId="40583DE9" w:rsidR="00190C83" w:rsidRDefault="00190C83" w:rsidP="006F4E08">
            <w:pPr>
              <w:pStyle w:val="Body"/>
              <w:numPr>
                <w:ilvl w:val="0"/>
                <w:numId w:val="21"/>
              </w:numPr>
            </w:pPr>
            <w:r>
              <w:t xml:space="preserve">Developing individualized </w:t>
            </w:r>
            <w:proofErr w:type="gramStart"/>
            <w:r>
              <w:t>supports</w:t>
            </w:r>
            <w:proofErr w:type="gramEnd"/>
            <w:r>
              <w:t xml:space="preserve"> when needed</w:t>
            </w:r>
          </w:p>
          <w:p w14:paraId="40D9B499" w14:textId="483A5139" w:rsidR="00190C83" w:rsidRDefault="00190C83" w:rsidP="008A2CFD">
            <w:pPr>
              <w:pStyle w:val="Body"/>
            </w:pPr>
            <w:r>
              <w:t>Students who require mediations such as inhalers or emergency medications at school must have the appropriate forms completed by a healthcare provider.</w:t>
            </w:r>
          </w:p>
          <w:p w14:paraId="52FF2664" w14:textId="3D723761" w:rsidR="00190C83" w:rsidRDefault="00190C83" w:rsidP="008A2CFD">
            <w:pPr>
              <w:pStyle w:val="Body"/>
            </w:pPr>
            <w:r>
              <w:lastRenderedPageBreak/>
              <w:t>If your child has a compromised immune system or is at increased risk for complications from common illnesses, please contact the Student Health Center to develop an individualized plan to help keep your child healthy and safe while attending school.</w:t>
            </w:r>
          </w:p>
          <w:p w14:paraId="1CBB30EF" w14:textId="1BCF366C" w:rsidR="00190C83" w:rsidRDefault="00190C83" w:rsidP="008A2CFD">
            <w:pPr>
              <w:pStyle w:val="subtitle2"/>
            </w:pPr>
            <w:r>
              <w:t>Student Engagement and Emotional Wellness</w:t>
            </w:r>
          </w:p>
          <w:p w14:paraId="5713ABF2" w14:textId="1BBAE196" w:rsidR="00190C83" w:rsidRDefault="00190C83" w:rsidP="008A2CFD">
            <w:pPr>
              <w:pStyle w:val="Body"/>
            </w:pPr>
            <w:r>
              <w:t>Students learn best when they feel connected, supported, and emotionally safe at school.</w:t>
            </w:r>
          </w:p>
          <w:p w14:paraId="4C3CE0BD" w14:textId="30B6B2CF" w:rsidR="00190C83" w:rsidRDefault="00190C83" w:rsidP="008A2CFD">
            <w:pPr>
              <w:pStyle w:val="Body"/>
            </w:pPr>
            <w:r>
              <w:t>Families are encouraged to:</w:t>
            </w:r>
          </w:p>
          <w:p w14:paraId="68761E86" w14:textId="3DC77DC6" w:rsidR="00190C83" w:rsidRDefault="00190C83" w:rsidP="006F4E08">
            <w:pPr>
              <w:pStyle w:val="Body"/>
              <w:numPr>
                <w:ilvl w:val="0"/>
                <w:numId w:val="22"/>
              </w:numPr>
            </w:pPr>
            <w:r>
              <w:t xml:space="preserve">Help </w:t>
            </w:r>
            <w:r w:rsidR="00332497">
              <w:t>their children</w:t>
            </w:r>
            <w:r>
              <w:t xml:space="preserve"> build positive school routines</w:t>
            </w:r>
          </w:p>
          <w:p w14:paraId="6CFB11A4" w14:textId="1C234391" w:rsidR="00190C83" w:rsidRDefault="00190C83" w:rsidP="006F4E08">
            <w:pPr>
              <w:pStyle w:val="Body"/>
              <w:numPr>
                <w:ilvl w:val="0"/>
                <w:numId w:val="22"/>
              </w:numPr>
            </w:pPr>
            <w:r>
              <w:t>Monitor attendance and academic progress regularly</w:t>
            </w:r>
          </w:p>
          <w:p w14:paraId="31D84647" w14:textId="70516B29" w:rsidR="00190C83" w:rsidRDefault="00190C83" w:rsidP="006F4E08">
            <w:pPr>
              <w:pStyle w:val="Body"/>
              <w:numPr>
                <w:ilvl w:val="0"/>
                <w:numId w:val="22"/>
              </w:numPr>
            </w:pPr>
            <w:r>
              <w:t>Communicate concerns early with teachers or staff</w:t>
            </w:r>
          </w:p>
          <w:p w14:paraId="66A06529" w14:textId="47677D0E" w:rsidR="00190C83" w:rsidRDefault="00190C83" w:rsidP="006F4E08">
            <w:pPr>
              <w:pStyle w:val="Body"/>
              <w:numPr>
                <w:ilvl w:val="0"/>
                <w:numId w:val="22"/>
              </w:numPr>
            </w:pPr>
            <w:r>
              <w:t>Seek support when emotional or behavioral concerns arise</w:t>
            </w:r>
          </w:p>
          <w:p w14:paraId="61C9A821" w14:textId="717EB632" w:rsidR="00190C83" w:rsidRDefault="00190C83" w:rsidP="008A2CFD">
            <w:pPr>
              <w:pStyle w:val="Body"/>
            </w:pPr>
            <w:r>
              <w:t xml:space="preserve">If you are concerned that your child may be experiencing anxiety or emotional distress, please speak with </w:t>
            </w:r>
            <w:r w:rsidR="001E3CA5">
              <w:t>our support staff, school administration, or your child’s teacher.  Anxiety in children may sometimes appear as:</w:t>
            </w:r>
          </w:p>
          <w:p w14:paraId="6ECDF74F" w14:textId="17B49DF2" w:rsidR="001E3CA5" w:rsidRDefault="001E3CA5" w:rsidP="006F4E08">
            <w:pPr>
              <w:pStyle w:val="Body"/>
              <w:numPr>
                <w:ilvl w:val="0"/>
                <w:numId w:val="23"/>
              </w:numPr>
            </w:pPr>
            <w:r>
              <w:t>Frequent stomachaches or headaches</w:t>
            </w:r>
          </w:p>
          <w:p w14:paraId="5B0AEE2F" w14:textId="7B65F935" w:rsidR="001E3CA5" w:rsidRDefault="001E3CA5" w:rsidP="006F4E08">
            <w:pPr>
              <w:pStyle w:val="Body"/>
              <w:numPr>
                <w:ilvl w:val="0"/>
                <w:numId w:val="23"/>
              </w:numPr>
            </w:pPr>
            <w:r>
              <w:t>Changes in appetite</w:t>
            </w:r>
          </w:p>
          <w:p w14:paraId="7FE9CDBC" w14:textId="6B80DEBE" w:rsidR="001E3CA5" w:rsidRDefault="001E3CA5" w:rsidP="006F4E08">
            <w:pPr>
              <w:pStyle w:val="Body"/>
              <w:numPr>
                <w:ilvl w:val="0"/>
                <w:numId w:val="23"/>
              </w:numPr>
            </w:pPr>
            <w:r>
              <w:t>Fatigue or difficulty sleeping</w:t>
            </w:r>
          </w:p>
          <w:p w14:paraId="4F7E6266" w14:textId="106F3BD8" w:rsidR="001E3CA5" w:rsidRDefault="001E3CA5" w:rsidP="006F4E08">
            <w:pPr>
              <w:pStyle w:val="Body"/>
              <w:numPr>
                <w:ilvl w:val="0"/>
                <w:numId w:val="23"/>
              </w:numPr>
            </w:pPr>
            <w:r>
              <w:t>Avoidance of school or activities</w:t>
            </w:r>
          </w:p>
          <w:p w14:paraId="3698AE79" w14:textId="439A3E23" w:rsidR="001E3CA5" w:rsidRDefault="001E3CA5" w:rsidP="008A2CFD">
            <w:pPr>
              <w:pStyle w:val="Body"/>
            </w:pPr>
            <w:r>
              <w:t xml:space="preserve">ENCSD recognizes that emotional wellness is just as important as physical health.  Students may experience stress, anxiety, sadness, social challenges, or other emotional concerns that impact learning and attendance.  ENCSD encourages students and families to </w:t>
            </w:r>
            <w:proofErr w:type="gramStart"/>
            <w:r>
              <w:t>week support</w:t>
            </w:r>
            <w:proofErr w:type="gramEnd"/>
            <w:r>
              <w:t xml:space="preserve"> early when concerns arise.</w:t>
            </w:r>
          </w:p>
          <w:p w14:paraId="57F44A6F" w14:textId="3516D448" w:rsidR="001E3CA5" w:rsidRDefault="001E3CA5" w:rsidP="008A2CFD">
            <w:pPr>
              <w:pStyle w:val="Body"/>
            </w:pPr>
            <w:r>
              <w:t>Support may include:</w:t>
            </w:r>
          </w:p>
          <w:p w14:paraId="2BB36491" w14:textId="3FA373ED" w:rsidR="001E3CA5" w:rsidRDefault="00D15ED5" w:rsidP="006F4E08">
            <w:pPr>
              <w:pStyle w:val="Body"/>
              <w:numPr>
                <w:ilvl w:val="0"/>
                <w:numId w:val="24"/>
              </w:numPr>
            </w:pPr>
            <w:r>
              <w:t xml:space="preserve">Social-emotional </w:t>
            </w:r>
            <w:proofErr w:type="gramStart"/>
            <w:r>
              <w:t>supports</w:t>
            </w:r>
            <w:proofErr w:type="gramEnd"/>
          </w:p>
          <w:p w14:paraId="1B81C934" w14:textId="195F80CF" w:rsidR="00D15ED5" w:rsidRDefault="00D15ED5" w:rsidP="006F4E08">
            <w:pPr>
              <w:pStyle w:val="Body"/>
              <w:numPr>
                <w:ilvl w:val="0"/>
                <w:numId w:val="24"/>
              </w:numPr>
            </w:pPr>
            <w:r>
              <w:t>Problem-solving meetings with staff</w:t>
            </w:r>
          </w:p>
          <w:p w14:paraId="649D78FA" w14:textId="262C19D9" w:rsidR="00D15ED5" w:rsidRDefault="00D15ED5" w:rsidP="006F4E08">
            <w:pPr>
              <w:pStyle w:val="Body"/>
              <w:numPr>
                <w:ilvl w:val="0"/>
                <w:numId w:val="24"/>
              </w:numPr>
            </w:pPr>
            <w:r>
              <w:t>Behavioral and academic interventions</w:t>
            </w:r>
          </w:p>
          <w:p w14:paraId="61D8DF9E" w14:textId="0EF20234" w:rsidR="00D15ED5" w:rsidRDefault="00D15ED5" w:rsidP="006F4E08">
            <w:pPr>
              <w:pStyle w:val="Body"/>
              <w:numPr>
                <w:ilvl w:val="0"/>
                <w:numId w:val="24"/>
              </w:numPr>
            </w:pPr>
            <w:r>
              <w:t>Connections to outside resources when appropriate</w:t>
            </w:r>
          </w:p>
          <w:p w14:paraId="60BE6B54" w14:textId="54D5473F" w:rsidR="00D15ED5" w:rsidRDefault="00D15ED5" w:rsidP="008A2CFD">
            <w:pPr>
              <w:pStyle w:val="Body"/>
            </w:pPr>
            <w:r>
              <w:t>ENCSD is committed to maintain</w:t>
            </w:r>
            <w:r w:rsidR="007F1E83">
              <w:t>ing a supportive environment where students feel safe, respected, connected, and valued.</w:t>
            </w:r>
          </w:p>
          <w:p w14:paraId="7F39F332" w14:textId="22DF832D" w:rsidR="00844B20" w:rsidRDefault="00844B20" w:rsidP="008A2CFD">
            <w:pPr>
              <w:pStyle w:val="subtitle2"/>
            </w:pPr>
            <w:r>
              <w:t>When Student Should Attend School</w:t>
            </w:r>
          </w:p>
          <w:p w14:paraId="784280C9" w14:textId="64E0FED6" w:rsidR="00844B20" w:rsidRDefault="00844B20" w:rsidP="008A2CFD">
            <w:pPr>
              <w:pStyle w:val="Body"/>
            </w:pPr>
            <w:r>
              <w:t>Regular attendance is essential for student success.  In many situations, students can safely attend school even when experiencing mild symptoms.</w:t>
            </w:r>
          </w:p>
          <w:p w14:paraId="78F10260" w14:textId="593D4DD9" w:rsidR="00844B20" w:rsidRDefault="00844B20" w:rsidP="008A2CFD">
            <w:pPr>
              <w:pStyle w:val="Body"/>
            </w:pPr>
            <w:r>
              <w:t>Please send your child to school if they are:</w:t>
            </w:r>
          </w:p>
          <w:p w14:paraId="7F4AB3BA" w14:textId="68E07C51" w:rsidR="00844B20" w:rsidRDefault="00844B20" w:rsidP="006F4E08">
            <w:pPr>
              <w:pStyle w:val="Body"/>
              <w:numPr>
                <w:ilvl w:val="0"/>
                <w:numId w:val="25"/>
              </w:numPr>
            </w:pPr>
            <w:r>
              <w:t>Generally healthy and feeling well enough to participate</w:t>
            </w:r>
          </w:p>
          <w:p w14:paraId="451DF27B" w14:textId="1D795AA8" w:rsidR="00844B20" w:rsidRDefault="00844B20" w:rsidP="006F4E08">
            <w:pPr>
              <w:pStyle w:val="Body"/>
              <w:numPr>
                <w:ilvl w:val="0"/>
                <w:numId w:val="25"/>
              </w:numPr>
            </w:pPr>
            <w:r>
              <w:t xml:space="preserve">Able to engage in </w:t>
            </w:r>
            <w:r w:rsidR="00C97650">
              <w:t>normal school activities</w:t>
            </w:r>
          </w:p>
          <w:p w14:paraId="798B048C" w14:textId="76A458A1" w:rsidR="00C97650" w:rsidRDefault="00C97650" w:rsidP="008A2CFD">
            <w:pPr>
              <w:pStyle w:val="Body"/>
            </w:pPr>
            <w:r>
              <w:t>Students may still attend school if they:</w:t>
            </w:r>
          </w:p>
          <w:p w14:paraId="78BCB851" w14:textId="21692761" w:rsidR="00C97650" w:rsidRDefault="00C97650" w:rsidP="006F4E08">
            <w:pPr>
              <w:pStyle w:val="Body"/>
              <w:numPr>
                <w:ilvl w:val="0"/>
                <w:numId w:val="26"/>
              </w:numPr>
            </w:pPr>
            <w:r>
              <w:t>Have a mild cold, including a runny nose or mild cough</w:t>
            </w:r>
          </w:p>
          <w:p w14:paraId="79DEB4A5" w14:textId="1FE9E5EA" w:rsidR="00C97650" w:rsidRDefault="00C97650" w:rsidP="006F4E08">
            <w:pPr>
              <w:pStyle w:val="Body"/>
              <w:numPr>
                <w:ilvl w:val="0"/>
                <w:numId w:val="26"/>
              </w:numPr>
            </w:pPr>
            <w:r>
              <w:t>Have mild eye drainage without fever, eye pain, or eyelid redness</w:t>
            </w:r>
          </w:p>
          <w:p w14:paraId="2A220967" w14:textId="6F1AF313" w:rsidR="00C97650" w:rsidRDefault="00C97650" w:rsidP="006F4E08">
            <w:pPr>
              <w:pStyle w:val="Body"/>
              <w:numPr>
                <w:ilvl w:val="0"/>
                <w:numId w:val="26"/>
              </w:numPr>
            </w:pPr>
            <w:r>
              <w:lastRenderedPageBreak/>
              <w:t>Have a mild stomachache</w:t>
            </w:r>
          </w:p>
          <w:p w14:paraId="3905B8A4" w14:textId="728FFF1D" w:rsidR="00C97650" w:rsidRDefault="00C97650" w:rsidP="006F4E08">
            <w:pPr>
              <w:pStyle w:val="Body"/>
              <w:numPr>
                <w:ilvl w:val="0"/>
                <w:numId w:val="26"/>
              </w:numPr>
            </w:pPr>
            <w:r>
              <w:t>Have a mild rash without other symptoms</w:t>
            </w:r>
          </w:p>
          <w:p w14:paraId="027745D9" w14:textId="363E734D" w:rsidR="00C97650" w:rsidRDefault="00C97650" w:rsidP="006F4E08">
            <w:pPr>
              <w:pStyle w:val="Body"/>
              <w:numPr>
                <w:ilvl w:val="0"/>
                <w:numId w:val="26"/>
              </w:numPr>
            </w:pPr>
            <w:proofErr w:type="gramStart"/>
            <w:r>
              <w:t>Have</w:t>
            </w:r>
            <w:proofErr w:type="gramEnd"/>
            <w:r>
              <w:t xml:space="preserve"> head lice (while treatment should begin promptly, lice alone </w:t>
            </w:r>
            <w:proofErr w:type="gramStart"/>
            <w:r>
              <w:t>are</w:t>
            </w:r>
            <w:proofErr w:type="gramEnd"/>
            <w:r>
              <w:t xml:space="preserve"> not a reason to exclude a child from school)</w:t>
            </w:r>
          </w:p>
          <w:p w14:paraId="10E59C86" w14:textId="43BA8933" w:rsidR="00C97650" w:rsidRDefault="00C97650" w:rsidP="006F4E08">
            <w:pPr>
              <w:pStyle w:val="Body"/>
              <w:numPr>
                <w:ilvl w:val="0"/>
                <w:numId w:val="26"/>
              </w:numPr>
            </w:pPr>
            <w:r>
              <w:t>Have been fever-free overnight without fever-reducing medication</w:t>
            </w:r>
          </w:p>
          <w:p w14:paraId="15F8548D" w14:textId="3366CE36" w:rsidR="00C97650" w:rsidRDefault="00C97650" w:rsidP="008A2CFD">
            <w:pPr>
              <w:pStyle w:val="Body"/>
            </w:pPr>
            <w:r>
              <w:t>Whenever possible, please avoid keeping children home unless they are too sick to participate in school activities</w:t>
            </w:r>
          </w:p>
          <w:p w14:paraId="7D45B39A" w14:textId="61D44B4E" w:rsidR="00C97650" w:rsidRPr="00C97650" w:rsidRDefault="00C97650" w:rsidP="008A2CFD">
            <w:pPr>
              <w:pStyle w:val="Body"/>
              <w:rPr>
                <w:i/>
                <w:iCs/>
              </w:rPr>
            </w:pPr>
            <w:r w:rsidRPr="00C97650">
              <w:rPr>
                <w:i/>
                <w:iCs/>
              </w:rPr>
              <w:t xml:space="preserve">Please note: In most situations, a healthcare provider’s note </w:t>
            </w:r>
            <w:proofErr w:type="gramStart"/>
            <w:r w:rsidRPr="00C97650">
              <w:rPr>
                <w:i/>
                <w:iCs/>
              </w:rPr>
              <w:t>is not</w:t>
            </w:r>
            <w:proofErr w:type="gramEnd"/>
            <w:r w:rsidRPr="00C97650">
              <w:rPr>
                <w:i/>
                <w:iCs/>
              </w:rPr>
              <w:t xml:space="preserve"> required for a student to return to school.</w:t>
            </w:r>
          </w:p>
          <w:p w14:paraId="132A483F" w14:textId="44BF41B7" w:rsidR="001B1FBB" w:rsidRPr="001B1FBB" w:rsidRDefault="00C97650" w:rsidP="008A2CFD">
            <w:pPr>
              <w:pStyle w:val="Body"/>
            </w:pPr>
            <w:r>
              <w:t>This guidance is not intended to replace recommendations from your healthcare provider or local health department regarding contagious illnesses such as influenza, COVID-19, or other communicable diseases.</w:t>
            </w:r>
          </w:p>
        </w:tc>
        <w:tc>
          <w:tcPr>
            <w:tcW w:w="431" w:type="dxa"/>
            <w:gridSpan w:val="3"/>
          </w:tcPr>
          <w:p w14:paraId="58225B32" w14:textId="77777777" w:rsidR="001B1FBB" w:rsidRPr="007E25D1" w:rsidRDefault="001B1FBB" w:rsidP="006A236E"/>
        </w:tc>
      </w:tr>
      <w:tr w:rsidR="00842288" w:rsidRPr="007E25D1" w14:paraId="7DD27831" w14:textId="77777777" w:rsidTr="40C67285">
        <w:trPr>
          <w:gridAfter w:val="1"/>
          <w:wAfter w:w="30" w:type="dxa"/>
          <w:trHeight w:val="864"/>
        </w:trPr>
        <w:tc>
          <w:tcPr>
            <w:tcW w:w="420" w:type="dxa"/>
          </w:tcPr>
          <w:p w14:paraId="17DA7CC9" w14:textId="77777777" w:rsidR="00842288" w:rsidRPr="00247F24" w:rsidRDefault="00842288" w:rsidP="006A236E"/>
        </w:tc>
        <w:tc>
          <w:tcPr>
            <w:tcW w:w="9815" w:type="dxa"/>
            <w:gridSpan w:val="3"/>
            <w:tcBorders>
              <w:bottom w:val="single" w:sz="4" w:space="0" w:color="auto"/>
            </w:tcBorders>
          </w:tcPr>
          <w:p w14:paraId="33F1F81F" w14:textId="22AB2C3A" w:rsidR="00842288" w:rsidRDefault="00842288" w:rsidP="008A2CFD">
            <w:pPr>
              <w:pStyle w:val="Subtitle1"/>
            </w:pPr>
            <w:r>
              <w:t>The Buzz on When to Stay Home from School</w:t>
            </w:r>
          </w:p>
        </w:tc>
        <w:tc>
          <w:tcPr>
            <w:tcW w:w="431" w:type="dxa"/>
            <w:gridSpan w:val="3"/>
          </w:tcPr>
          <w:p w14:paraId="64C89394" w14:textId="77777777" w:rsidR="00842288" w:rsidRPr="007E25D1" w:rsidRDefault="00842288" w:rsidP="006A236E"/>
        </w:tc>
      </w:tr>
      <w:tr w:rsidR="00E20741" w:rsidRPr="007E25D1" w14:paraId="2A696A21" w14:textId="77777777" w:rsidTr="40C67285">
        <w:trPr>
          <w:gridAfter w:val="1"/>
          <w:wAfter w:w="30" w:type="dxa"/>
          <w:trHeight w:val="864"/>
        </w:trPr>
        <w:tc>
          <w:tcPr>
            <w:tcW w:w="420" w:type="dxa"/>
            <w:tcBorders>
              <w:right w:val="single" w:sz="4" w:space="0" w:color="auto"/>
            </w:tcBorders>
          </w:tcPr>
          <w:p w14:paraId="206560EC" w14:textId="77777777" w:rsidR="00E20741" w:rsidRPr="00247F24" w:rsidRDefault="00E20741" w:rsidP="006A236E"/>
        </w:tc>
        <w:tc>
          <w:tcPr>
            <w:tcW w:w="3271" w:type="dxa"/>
            <w:tcBorders>
              <w:top w:val="single" w:sz="4" w:space="0" w:color="auto"/>
              <w:left w:val="single" w:sz="4" w:space="0" w:color="auto"/>
              <w:bottom w:val="single" w:sz="4" w:space="0" w:color="auto"/>
              <w:right w:val="single" w:sz="4" w:space="0" w:color="auto"/>
            </w:tcBorders>
          </w:tcPr>
          <w:p w14:paraId="03A28671" w14:textId="631AA77C" w:rsidR="00E20741" w:rsidRPr="008A2CFD" w:rsidRDefault="00E20741" w:rsidP="008A2CFD">
            <w:pPr>
              <w:pStyle w:val="Body"/>
              <w:jc w:val="center"/>
              <w:rPr>
                <w:b/>
                <w:bCs/>
              </w:rPr>
            </w:pPr>
            <w:r w:rsidRPr="008A2CFD">
              <w:rPr>
                <w:b/>
                <w:bCs/>
              </w:rPr>
              <w:t>Symptom</w:t>
            </w:r>
          </w:p>
        </w:tc>
        <w:tc>
          <w:tcPr>
            <w:tcW w:w="3272" w:type="dxa"/>
            <w:tcBorders>
              <w:top w:val="single" w:sz="4" w:space="0" w:color="auto"/>
              <w:left w:val="single" w:sz="4" w:space="0" w:color="auto"/>
              <w:bottom w:val="single" w:sz="4" w:space="0" w:color="auto"/>
              <w:right w:val="single" w:sz="4" w:space="0" w:color="auto"/>
            </w:tcBorders>
          </w:tcPr>
          <w:p w14:paraId="0D0C4D15" w14:textId="59215864" w:rsidR="00E20741" w:rsidRPr="008A2CFD" w:rsidRDefault="00E20741" w:rsidP="008A2CFD">
            <w:pPr>
              <w:pStyle w:val="Body"/>
              <w:jc w:val="center"/>
              <w:rPr>
                <w:b/>
                <w:bCs/>
              </w:rPr>
            </w:pPr>
            <w:r w:rsidRPr="008A2CFD">
              <w:rPr>
                <w:b/>
                <w:bCs/>
              </w:rPr>
              <w:t>When to Stay Home or Seek Medical Care</w:t>
            </w:r>
          </w:p>
        </w:tc>
        <w:tc>
          <w:tcPr>
            <w:tcW w:w="3272" w:type="dxa"/>
            <w:tcBorders>
              <w:top w:val="single" w:sz="4" w:space="0" w:color="auto"/>
              <w:left w:val="single" w:sz="4" w:space="0" w:color="auto"/>
              <w:bottom w:val="single" w:sz="4" w:space="0" w:color="auto"/>
              <w:right w:val="single" w:sz="4" w:space="0" w:color="auto"/>
            </w:tcBorders>
          </w:tcPr>
          <w:p w14:paraId="6C44073D" w14:textId="35FB8418" w:rsidR="00E20741" w:rsidRPr="008A2CFD" w:rsidRDefault="00E20741" w:rsidP="008A2CFD">
            <w:pPr>
              <w:pStyle w:val="Body"/>
              <w:jc w:val="center"/>
              <w:rPr>
                <w:b/>
                <w:bCs/>
              </w:rPr>
            </w:pPr>
            <w:r w:rsidRPr="008A2CFD">
              <w:rPr>
                <w:b/>
                <w:bCs/>
              </w:rPr>
              <w:t>When to Return to School</w:t>
            </w:r>
          </w:p>
        </w:tc>
        <w:tc>
          <w:tcPr>
            <w:tcW w:w="431" w:type="dxa"/>
            <w:gridSpan w:val="3"/>
            <w:tcBorders>
              <w:left w:val="single" w:sz="4" w:space="0" w:color="auto"/>
            </w:tcBorders>
          </w:tcPr>
          <w:p w14:paraId="08D69045" w14:textId="77777777" w:rsidR="00E20741" w:rsidRPr="007E25D1" w:rsidRDefault="00E20741" w:rsidP="006A236E"/>
        </w:tc>
      </w:tr>
      <w:tr w:rsidR="00842288" w:rsidRPr="007E25D1" w14:paraId="510D6117" w14:textId="77777777" w:rsidTr="40C67285">
        <w:trPr>
          <w:gridAfter w:val="1"/>
          <w:wAfter w:w="30" w:type="dxa"/>
          <w:trHeight w:val="864"/>
        </w:trPr>
        <w:tc>
          <w:tcPr>
            <w:tcW w:w="420" w:type="dxa"/>
            <w:tcBorders>
              <w:right w:val="single" w:sz="4" w:space="0" w:color="auto"/>
            </w:tcBorders>
          </w:tcPr>
          <w:p w14:paraId="4E5892AE" w14:textId="77777777" w:rsidR="00842288" w:rsidRPr="00247F24" w:rsidRDefault="00842288" w:rsidP="006A236E"/>
        </w:tc>
        <w:tc>
          <w:tcPr>
            <w:tcW w:w="3271" w:type="dxa"/>
            <w:tcBorders>
              <w:top w:val="single" w:sz="4" w:space="0" w:color="auto"/>
              <w:left w:val="single" w:sz="4" w:space="0" w:color="auto"/>
              <w:bottom w:val="single" w:sz="4" w:space="0" w:color="auto"/>
              <w:right w:val="single" w:sz="4" w:space="0" w:color="auto"/>
            </w:tcBorders>
          </w:tcPr>
          <w:p w14:paraId="36FFF076" w14:textId="51289BB4" w:rsidR="00842288" w:rsidRPr="001563E5" w:rsidRDefault="00612A83" w:rsidP="008A2CFD">
            <w:pPr>
              <w:pStyle w:val="Body"/>
            </w:pPr>
            <w:r w:rsidRPr="001563E5">
              <w:t>Fever</w:t>
            </w:r>
          </w:p>
        </w:tc>
        <w:tc>
          <w:tcPr>
            <w:tcW w:w="3272" w:type="dxa"/>
            <w:tcBorders>
              <w:top w:val="single" w:sz="4" w:space="0" w:color="auto"/>
              <w:left w:val="single" w:sz="4" w:space="0" w:color="auto"/>
              <w:bottom w:val="single" w:sz="4" w:space="0" w:color="auto"/>
              <w:right w:val="single" w:sz="4" w:space="0" w:color="auto"/>
            </w:tcBorders>
          </w:tcPr>
          <w:p w14:paraId="13B8A1C8" w14:textId="20273C24" w:rsidR="00842288" w:rsidRPr="00612A83" w:rsidRDefault="00612A83" w:rsidP="008A2CFD">
            <w:pPr>
              <w:pStyle w:val="Body"/>
            </w:pPr>
            <w:r>
              <w:t xml:space="preserve">Keep your child home </w:t>
            </w:r>
            <w:proofErr w:type="gramStart"/>
            <w:r>
              <w:t>for</w:t>
            </w:r>
            <w:proofErr w:type="gramEnd"/>
            <w:r>
              <w:t xml:space="preserve"> a fever of 100.4</w:t>
            </w:r>
            <w:r w:rsidR="00411DC4">
              <w:t>°F or higher.  Seek medical care if fever occurs with ear pain, sore throat, rash, stomachache, headache, or toothache</w:t>
            </w:r>
            <w:r w:rsidR="008A7D34">
              <w:t>.</w:t>
            </w:r>
          </w:p>
        </w:tc>
        <w:tc>
          <w:tcPr>
            <w:tcW w:w="3272" w:type="dxa"/>
            <w:tcBorders>
              <w:top w:val="single" w:sz="4" w:space="0" w:color="auto"/>
              <w:left w:val="single" w:sz="4" w:space="0" w:color="auto"/>
              <w:bottom w:val="single" w:sz="4" w:space="0" w:color="auto"/>
              <w:right w:val="single" w:sz="4" w:space="0" w:color="auto"/>
            </w:tcBorders>
          </w:tcPr>
          <w:p w14:paraId="2D233100" w14:textId="35AB50F3" w:rsidR="00842288" w:rsidRPr="00612A83" w:rsidRDefault="00411DC4" w:rsidP="008A2CFD">
            <w:pPr>
              <w:pStyle w:val="Body"/>
            </w:pPr>
            <w:r>
              <w:t>Your child has been fever</w:t>
            </w:r>
            <w:r w:rsidR="00193021">
              <w:t>-</w:t>
            </w:r>
            <w:r>
              <w:t xml:space="preserve"> free overnight without fever reducing medication and is feeling better.</w:t>
            </w:r>
          </w:p>
        </w:tc>
        <w:tc>
          <w:tcPr>
            <w:tcW w:w="431" w:type="dxa"/>
            <w:gridSpan w:val="3"/>
            <w:tcBorders>
              <w:left w:val="single" w:sz="4" w:space="0" w:color="auto"/>
            </w:tcBorders>
          </w:tcPr>
          <w:p w14:paraId="3A1BA172" w14:textId="77777777" w:rsidR="00842288" w:rsidRPr="007E25D1" w:rsidRDefault="00842288" w:rsidP="006A236E"/>
        </w:tc>
      </w:tr>
      <w:tr w:rsidR="00411DC4" w:rsidRPr="007E25D1" w14:paraId="06FF9A30" w14:textId="77777777" w:rsidTr="40C67285">
        <w:trPr>
          <w:gridAfter w:val="1"/>
          <w:wAfter w:w="30" w:type="dxa"/>
          <w:trHeight w:val="864"/>
        </w:trPr>
        <w:tc>
          <w:tcPr>
            <w:tcW w:w="420" w:type="dxa"/>
            <w:tcBorders>
              <w:right w:val="single" w:sz="4" w:space="0" w:color="auto"/>
            </w:tcBorders>
          </w:tcPr>
          <w:p w14:paraId="15E92D0B" w14:textId="77777777" w:rsidR="00411DC4" w:rsidRPr="00247F24" w:rsidRDefault="00411DC4" w:rsidP="006A236E"/>
        </w:tc>
        <w:tc>
          <w:tcPr>
            <w:tcW w:w="3271" w:type="dxa"/>
            <w:tcBorders>
              <w:top w:val="single" w:sz="4" w:space="0" w:color="auto"/>
              <w:left w:val="single" w:sz="4" w:space="0" w:color="auto"/>
              <w:bottom w:val="single" w:sz="4" w:space="0" w:color="auto"/>
              <w:right w:val="single" w:sz="4" w:space="0" w:color="auto"/>
            </w:tcBorders>
          </w:tcPr>
          <w:p w14:paraId="2D71CCFF" w14:textId="25A41317" w:rsidR="00411DC4" w:rsidRPr="001563E5" w:rsidRDefault="00411DC4" w:rsidP="008A2CFD">
            <w:pPr>
              <w:pStyle w:val="Body"/>
            </w:pPr>
            <w:r w:rsidRPr="001563E5">
              <w:t>Vomit</w:t>
            </w:r>
            <w:r w:rsidR="00193021" w:rsidRPr="001563E5">
              <w:t>ing and/or Diarrhea</w:t>
            </w:r>
          </w:p>
        </w:tc>
        <w:tc>
          <w:tcPr>
            <w:tcW w:w="3272" w:type="dxa"/>
            <w:tcBorders>
              <w:top w:val="single" w:sz="4" w:space="0" w:color="auto"/>
              <w:left w:val="single" w:sz="4" w:space="0" w:color="auto"/>
              <w:bottom w:val="single" w:sz="4" w:space="0" w:color="auto"/>
              <w:right w:val="single" w:sz="4" w:space="0" w:color="auto"/>
            </w:tcBorders>
          </w:tcPr>
          <w:p w14:paraId="01D22FDA" w14:textId="63E1B906" w:rsidR="00411DC4" w:rsidRDefault="00193021" w:rsidP="008A2CFD">
            <w:pPr>
              <w:pStyle w:val="Body"/>
            </w:pPr>
            <w:r>
              <w:t>Keep your child home if they have vomited two or more times in 24 hours or have watery diarrhea.  Skee medical care for fever, stomach cramping, bloody/black stool, or signs of dehydration.</w:t>
            </w:r>
          </w:p>
        </w:tc>
        <w:tc>
          <w:tcPr>
            <w:tcW w:w="3272" w:type="dxa"/>
            <w:tcBorders>
              <w:top w:val="single" w:sz="4" w:space="0" w:color="auto"/>
              <w:left w:val="single" w:sz="4" w:space="0" w:color="auto"/>
              <w:bottom w:val="single" w:sz="4" w:space="0" w:color="auto"/>
              <w:right w:val="single" w:sz="4" w:space="0" w:color="auto"/>
            </w:tcBorders>
          </w:tcPr>
          <w:p w14:paraId="7782702B" w14:textId="43C347EE" w:rsidR="00411DC4" w:rsidRDefault="00193021" w:rsidP="008A2CFD">
            <w:pPr>
              <w:pStyle w:val="Body"/>
            </w:pPr>
            <w:r>
              <w:t>Your child did not vomit overnight, can keep liquids down, and/or diarrhea has improved.</w:t>
            </w:r>
          </w:p>
        </w:tc>
        <w:tc>
          <w:tcPr>
            <w:tcW w:w="431" w:type="dxa"/>
            <w:gridSpan w:val="3"/>
            <w:tcBorders>
              <w:left w:val="single" w:sz="4" w:space="0" w:color="auto"/>
            </w:tcBorders>
          </w:tcPr>
          <w:p w14:paraId="621627BE" w14:textId="77777777" w:rsidR="00411DC4" w:rsidRPr="007E25D1" w:rsidRDefault="00411DC4" w:rsidP="006A236E"/>
        </w:tc>
      </w:tr>
      <w:tr w:rsidR="00FD73D9" w:rsidRPr="007E25D1" w14:paraId="18ABFBD6" w14:textId="77777777" w:rsidTr="40C67285">
        <w:trPr>
          <w:gridAfter w:val="1"/>
          <w:wAfter w:w="30" w:type="dxa"/>
          <w:trHeight w:val="864"/>
        </w:trPr>
        <w:tc>
          <w:tcPr>
            <w:tcW w:w="420" w:type="dxa"/>
            <w:tcBorders>
              <w:right w:val="single" w:sz="4" w:space="0" w:color="auto"/>
            </w:tcBorders>
          </w:tcPr>
          <w:p w14:paraId="128E069C" w14:textId="77777777" w:rsidR="00FD73D9" w:rsidRPr="00247F24" w:rsidRDefault="00FD73D9" w:rsidP="006A236E"/>
        </w:tc>
        <w:tc>
          <w:tcPr>
            <w:tcW w:w="3271" w:type="dxa"/>
            <w:tcBorders>
              <w:top w:val="single" w:sz="4" w:space="0" w:color="auto"/>
              <w:left w:val="single" w:sz="4" w:space="0" w:color="auto"/>
              <w:bottom w:val="single" w:sz="4" w:space="0" w:color="auto"/>
              <w:right w:val="single" w:sz="4" w:space="0" w:color="auto"/>
            </w:tcBorders>
          </w:tcPr>
          <w:p w14:paraId="6DA0443E" w14:textId="33036D6D" w:rsidR="00FD73D9" w:rsidRPr="001563E5" w:rsidRDefault="00FD73D9" w:rsidP="008A2CFD">
            <w:pPr>
              <w:pStyle w:val="Body"/>
            </w:pPr>
            <w:r w:rsidRPr="001563E5">
              <w:t>Persistent Cough or Trouble Breathing</w:t>
            </w:r>
          </w:p>
        </w:tc>
        <w:tc>
          <w:tcPr>
            <w:tcW w:w="3272" w:type="dxa"/>
            <w:tcBorders>
              <w:top w:val="single" w:sz="4" w:space="0" w:color="auto"/>
              <w:left w:val="single" w:sz="4" w:space="0" w:color="auto"/>
              <w:bottom w:val="single" w:sz="4" w:space="0" w:color="auto"/>
              <w:right w:val="single" w:sz="4" w:space="0" w:color="auto"/>
            </w:tcBorders>
          </w:tcPr>
          <w:p w14:paraId="3866F9DB" w14:textId="5BC142A9" w:rsidR="00FD73D9" w:rsidRDefault="00FD73D9" w:rsidP="008A2CFD">
            <w:pPr>
              <w:pStyle w:val="Body"/>
            </w:pPr>
            <w:r>
              <w:t>Seek medical care for persistent coughing, difficulty breathing, trouble catching breath, or fever with cough</w:t>
            </w:r>
            <w:r w:rsidR="008A7D34">
              <w:t>.</w:t>
            </w:r>
          </w:p>
        </w:tc>
        <w:tc>
          <w:tcPr>
            <w:tcW w:w="3272" w:type="dxa"/>
            <w:tcBorders>
              <w:top w:val="single" w:sz="4" w:space="0" w:color="auto"/>
              <w:left w:val="single" w:sz="4" w:space="0" w:color="auto"/>
              <w:bottom w:val="single" w:sz="4" w:space="0" w:color="auto"/>
              <w:right w:val="single" w:sz="4" w:space="0" w:color="auto"/>
            </w:tcBorders>
          </w:tcPr>
          <w:p w14:paraId="618C1FCC" w14:textId="627C2525" w:rsidR="00FD73D9" w:rsidRDefault="00FD73D9" w:rsidP="008A2CFD">
            <w:pPr>
              <w:pStyle w:val="Body"/>
            </w:pPr>
            <w:r>
              <w:t xml:space="preserve">Your child is feeling better and has been </w:t>
            </w:r>
            <w:proofErr w:type="gramStart"/>
            <w:r>
              <w:t>cleared</w:t>
            </w:r>
            <w:proofErr w:type="gramEnd"/>
            <w:r>
              <w:t xml:space="preserve"> by a healthcare provider if needed.  Students with asthma should have approved medication forms on file.</w:t>
            </w:r>
          </w:p>
        </w:tc>
        <w:tc>
          <w:tcPr>
            <w:tcW w:w="431" w:type="dxa"/>
            <w:gridSpan w:val="3"/>
            <w:tcBorders>
              <w:left w:val="single" w:sz="4" w:space="0" w:color="auto"/>
            </w:tcBorders>
          </w:tcPr>
          <w:p w14:paraId="57ACBBC3" w14:textId="77777777" w:rsidR="00FD73D9" w:rsidRPr="007E25D1" w:rsidRDefault="00FD73D9" w:rsidP="006A236E"/>
        </w:tc>
      </w:tr>
      <w:tr w:rsidR="00FD73D9" w:rsidRPr="007E25D1" w14:paraId="170932EF" w14:textId="77777777" w:rsidTr="40C67285">
        <w:trPr>
          <w:gridAfter w:val="1"/>
          <w:wAfter w:w="30" w:type="dxa"/>
          <w:trHeight w:val="864"/>
        </w:trPr>
        <w:tc>
          <w:tcPr>
            <w:tcW w:w="420" w:type="dxa"/>
            <w:tcBorders>
              <w:right w:val="single" w:sz="4" w:space="0" w:color="auto"/>
            </w:tcBorders>
          </w:tcPr>
          <w:p w14:paraId="49AAC5D5" w14:textId="77777777" w:rsidR="00FD73D9" w:rsidRPr="00247F24" w:rsidRDefault="00FD73D9" w:rsidP="006A236E"/>
        </w:tc>
        <w:tc>
          <w:tcPr>
            <w:tcW w:w="3271" w:type="dxa"/>
            <w:tcBorders>
              <w:top w:val="single" w:sz="4" w:space="0" w:color="auto"/>
              <w:left w:val="single" w:sz="4" w:space="0" w:color="auto"/>
              <w:bottom w:val="single" w:sz="4" w:space="0" w:color="auto"/>
              <w:right w:val="single" w:sz="4" w:space="0" w:color="auto"/>
            </w:tcBorders>
          </w:tcPr>
          <w:p w14:paraId="37746282" w14:textId="27D7B62A" w:rsidR="00FD73D9" w:rsidRPr="001563E5" w:rsidRDefault="00FD73D9" w:rsidP="008A2CFD">
            <w:pPr>
              <w:pStyle w:val="Body"/>
            </w:pPr>
            <w:r w:rsidRPr="001563E5">
              <w:t>Rash</w:t>
            </w:r>
          </w:p>
        </w:tc>
        <w:tc>
          <w:tcPr>
            <w:tcW w:w="3272" w:type="dxa"/>
            <w:tcBorders>
              <w:top w:val="single" w:sz="4" w:space="0" w:color="auto"/>
              <w:left w:val="single" w:sz="4" w:space="0" w:color="auto"/>
              <w:bottom w:val="single" w:sz="4" w:space="0" w:color="auto"/>
              <w:right w:val="single" w:sz="4" w:space="0" w:color="auto"/>
            </w:tcBorders>
          </w:tcPr>
          <w:p w14:paraId="06F3DECF" w14:textId="6C55645D" w:rsidR="00FD73D9" w:rsidRDefault="00FD73D9" w:rsidP="008A2CFD">
            <w:pPr>
              <w:pStyle w:val="Body"/>
            </w:pPr>
            <w:r>
              <w:t>Seek medical care if the rash is painful, blistering, draining, looks like bruising, or occurs with fever.</w:t>
            </w:r>
          </w:p>
        </w:tc>
        <w:tc>
          <w:tcPr>
            <w:tcW w:w="3272" w:type="dxa"/>
            <w:tcBorders>
              <w:top w:val="single" w:sz="4" w:space="0" w:color="auto"/>
              <w:left w:val="single" w:sz="4" w:space="0" w:color="auto"/>
              <w:bottom w:val="single" w:sz="4" w:space="0" w:color="auto"/>
              <w:right w:val="single" w:sz="4" w:space="0" w:color="auto"/>
            </w:tcBorders>
          </w:tcPr>
          <w:p w14:paraId="54B76CE9" w14:textId="24AF1112" w:rsidR="00FD73D9" w:rsidRDefault="00FD73D9" w:rsidP="008A2CFD">
            <w:pPr>
              <w:pStyle w:val="Body"/>
            </w:pPr>
            <w:r>
              <w:t>The rash has healed, or a healthcare provider has cleared the student to return.</w:t>
            </w:r>
          </w:p>
        </w:tc>
        <w:tc>
          <w:tcPr>
            <w:tcW w:w="431" w:type="dxa"/>
            <w:gridSpan w:val="3"/>
            <w:tcBorders>
              <w:left w:val="single" w:sz="4" w:space="0" w:color="auto"/>
            </w:tcBorders>
          </w:tcPr>
          <w:p w14:paraId="1BDA0BF3" w14:textId="77777777" w:rsidR="00FD73D9" w:rsidRPr="007E25D1" w:rsidRDefault="00FD73D9" w:rsidP="006A236E"/>
        </w:tc>
      </w:tr>
      <w:tr w:rsidR="00FD73D9" w:rsidRPr="007E25D1" w14:paraId="6ECCB4CE" w14:textId="77777777" w:rsidTr="40C67285">
        <w:trPr>
          <w:gridAfter w:val="1"/>
          <w:wAfter w:w="30" w:type="dxa"/>
          <w:trHeight w:val="864"/>
        </w:trPr>
        <w:tc>
          <w:tcPr>
            <w:tcW w:w="420" w:type="dxa"/>
            <w:tcBorders>
              <w:right w:val="single" w:sz="4" w:space="0" w:color="auto"/>
            </w:tcBorders>
          </w:tcPr>
          <w:p w14:paraId="67CCD6FE" w14:textId="77777777" w:rsidR="00FD73D9" w:rsidRPr="00247F24" w:rsidRDefault="00FD73D9" w:rsidP="006A236E"/>
        </w:tc>
        <w:tc>
          <w:tcPr>
            <w:tcW w:w="3271" w:type="dxa"/>
            <w:tcBorders>
              <w:top w:val="single" w:sz="4" w:space="0" w:color="auto"/>
              <w:left w:val="single" w:sz="4" w:space="0" w:color="auto"/>
              <w:bottom w:val="single" w:sz="4" w:space="0" w:color="auto"/>
              <w:right w:val="single" w:sz="4" w:space="0" w:color="auto"/>
            </w:tcBorders>
          </w:tcPr>
          <w:p w14:paraId="3860B6E0" w14:textId="78DD120A" w:rsidR="00FD73D9" w:rsidRDefault="00FD73D9" w:rsidP="008A2CFD">
            <w:pPr>
              <w:pStyle w:val="Body"/>
            </w:pPr>
            <w:r>
              <w:t>Eye Irritation</w:t>
            </w:r>
          </w:p>
        </w:tc>
        <w:tc>
          <w:tcPr>
            <w:tcW w:w="3272" w:type="dxa"/>
            <w:tcBorders>
              <w:top w:val="single" w:sz="4" w:space="0" w:color="auto"/>
              <w:left w:val="single" w:sz="4" w:space="0" w:color="auto"/>
              <w:bottom w:val="single" w:sz="4" w:space="0" w:color="auto"/>
              <w:right w:val="single" w:sz="4" w:space="0" w:color="auto"/>
            </w:tcBorders>
          </w:tcPr>
          <w:p w14:paraId="715478BA" w14:textId="12A70A74" w:rsidR="00FD73D9" w:rsidRDefault="00FD73D9" w:rsidP="008A2CFD">
            <w:pPr>
              <w:pStyle w:val="Body"/>
            </w:pPr>
            <w:r>
              <w:t>Seek medical care for swelling, pain, vision problems, injury</w:t>
            </w:r>
            <w:r w:rsidR="008A7D34">
              <w:t>.</w:t>
            </w:r>
          </w:p>
        </w:tc>
        <w:tc>
          <w:tcPr>
            <w:tcW w:w="3272" w:type="dxa"/>
            <w:tcBorders>
              <w:top w:val="single" w:sz="4" w:space="0" w:color="auto"/>
              <w:left w:val="single" w:sz="4" w:space="0" w:color="auto"/>
              <w:bottom w:val="single" w:sz="4" w:space="0" w:color="auto"/>
              <w:right w:val="single" w:sz="4" w:space="0" w:color="auto"/>
            </w:tcBorders>
          </w:tcPr>
          <w:p w14:paraId="50A8711A" w14:textId="2D48C52E" w:rsidR="00FD73D9" w:rsidRDefault="00FD73D9" w:rsidP="008A2CFD">
            <w:pPr>
              <w:pStyle w:val="Body"/>
            </w:pPr>
            <w:r>
              <w:t>Your child may return when feeling better</w:t>
            </w:r>
            <w:r w:rsidR="008A7D34">
              <w:t>.</w:t>
            </w:r>
          </w:p>
        </w:tc>
        <w:tc>
          <w:tcPr>
            <w:tcW w:w="431" w:type="dxa"/>
            <w:gridSpan w:val="3"/>
            <w:tcBorders>
              <w:left w:val="single" w:sz="4" w:space="0" w:color="auto"/>
            </w:tcBorders>
          </w:tcPr>
          <w:p w14:paraId="6907E442" w14:textId="77777777" w:rsidR="00FD73D9" w:rsidRPr="007E25D1" w:rsidRDefault="00FD73D9" w:rsidP="006A236E"/>
        </w:tc>
      </w:tr>
      <w:tr w:rsidR="00FD73D9" w:rsidRPr="007E25D1" w14:paraId="210E91D4" w14:textId="77777777" w:rsidTr="40C67285">
        <w:trPr>
          <w:gridAfter w:val="1"/>
          <w:wAfter w:w="30" w:type="dxa"/>
          <w:trHeight w:val="864"/>
        </w:trPr>
        <w:tc>
          <w:tcPr>
            <w:tcW w:w="420" w:type="dxa"/>
            <w:tcBorders>
              <w:right w:val="single" w:sz="4" w:space="0" w:color="auto"/>
            </w:tcBorders>
          </w:tcPr>
          <w:p w14:paraId="4527405E" w14:textId="77777777" w:rsidR="00FD73D9" w:rsidRPr="00247F24" w:rsidRDefault="00FD73D9" w:rsidP="006A236E"/>
        </w:tc>
        <w:tc>
          <w:tcPr>
            <w:tcW w:w="3271" w:type="dxa"/>
            <w:tcBorders>
              <w:top w:val="single" w:sz="4" w:space="0" w:color="auto"/>
              <w:left w:val="single" w:sz="4" w:space="0" w:color="auto"/>
              <w:bottom w:val="single" w:sz="4" w:space="0" w:color="auto"/>
              <w:right w:val="single" w:sz="4" w:space="0" w:color="auto"/>
            </w:tcBorders>
          </w:tcPr>
          <w:p w14:paraId="0DDD3CF4" w14:textId="66ADA606" w:rsidR="00FD73D9" w:rsidRDefault="00FD73D9" w:rsidP="008A2CFD">
            <w:pPr>
              <w:pStyle w:val="Body"/>
            </w:pPr>
            <w:r>
              <w:t>Sore Throat</w:t>
            </w:r>
          </w:p>
        </w:tc>
        <w:tc>
          <w:tcPr>
            <w:tcW w:w="3272" w:type="dxa"/>
            <w:tcBorders>
              <w:top w:val="single" w:sz="4" w:space="0" w:color="auto"/>
              <w:left w:val="single" w:sz="4" w:space="0" w:color="auto"/>
              <w:bottom w:val="single" w:sz="4" w:space="0" w:color="auto"/>
              <w:right w:val="single" w:sz="4" w:space="0" w:color="auto"/>
            </w:tcBorders>
          </w:tcPr>
          <w:p w14:paraId="7B781835" w14:textId="2C9DB7A1" w:rsidR="00FD73D9" w:rsidRDefault="00FD73D9" w:rsidP="008A2CFD">
            <w:pPr>
              <w:pStyle w:val="Body"/>
            </w:pPr>
            <w:r>
              <w:t>Seek medical care if accompanied by drooling, trouble swall</w:t>
            </w:r>
            <w:r w:rsidR="008A7D34">
              <w:t>owing, fever, or rash.</w:t>
            </w:r>
          </w:p>
        </w:tc>
        <w:tc>
          <w:tcPr>
            <w:tcW w:w="3272" w:type="dxa"/>
            <w:tcBorders>
              <w:top w:val="single" w:sz="4" w:space="0" w:color="auto"/>
              <w:left w:val="single" w:sz="4" w:space="0" w:color="auto"/>
              <w:bottom w:val="single" w:sz="4" w:space="0" w:color="auto"/>
              <w:right w:val="single" w:sz="4" w:space="0" w:color="auto"/>
            </w:tcBorders>
          </w:tcPr>
          <w:p w14:paraId="4945929A" w14:textId="35262004" w:rsidR="00FD73D9" w:rsidRDefault="008A7D34" w:rsidP="008A2CFD">
            <w:pPr>
              <w:pStyle w:val="Body"/>
            </w:pPr>
            <w:r>
              <w:t>Your child may return when feeling better.  If prescribed antibiotics, they may return 12 hours after the first dose if fever-free.</w:t>
            </w:r>
          </w:p>
        </w:tc>
        <w:tc>
          <w:tcPr>
            <w:tcW w:w="431" w:type="dxa"/>
            <w:gridSpan w:val="3"/>
            <w:tcBorders>
              <w:left w:val="single" w:sz="4" w:space="0" w:color="auto"/>
            </w:tcBorders>
          </w:tcPr>
          <w:p w14:paraId="0D1606C6" w14:textId="77777777" w:rsidR="00FD73D9" w:rsidRPr="007E25D1" w:rsidRDefault="00FD73D9" w:rsidP="006A236E"/>
        </w:tc>
      </w:tr>
      <w:tr w:rsidR="008A7D34" w:rsidRPr="007E25D1" w14:paraId="1A5A3EBF" w14:textId="77777777" w:rsidTr="40C67285">
        <w:trPr>
          <w:gridAfter w:val="1"/>
          <w:wAfter w:w="30" w:type="dxa"/>
          <w:trHeight w:val="864"/>
        </w:trPr>
        <w:tc>
          <w:tcPr>
            <w:tcW w:w="420" w:type="dxa"/>
          </w:tcPr>
          <w:p w14:paraId="380787E8" w14:textId="77777777" w:rsidR="008A7D34" w:rsidRDefault="008A7D34" w:rsidP="006A236E"/>
          <w:p w14:paraId="7FDF32A1" w14:textId="77777777" w:rsidR="00FE3BDB" w:rsidRPr="00247F24" w:rsidRDefault="00FE3BDB" w:rsidP="006A236E"/>
        </w:tc>
        <w:tc>
          <w:tcPr>
            <w:tcW w:w="9815" w:type="dxa"/>
            <w:gridSpan w:val="3"/>
            <w:tcBorders>
              <w:top w:val="single" w:sz="4" w:space="0" w:color="auto"/>
            </w:tcBorders>
          </w:tcPr>
          <w:p w14:paraId="4E6689F9" w14:textId="77777777" w:rsidR="00FE3BDB" w:rsidRDefault="00FE3BDB" w:rsidP="008A2CFD">
            <w:pPr>
              <w:pStyle w:val="subtitle2"/>
            </w:pPr>
          </w:p>
          <w:p w14:paraId="7D589D9C" w14:textId="13F58E73" w:rsidR="00872F66" w:rsidRDefault="00872F66" w:rsidP="008A2CFD">
            <w:pPr>
              <w:pStyle w:val="subtitle2"/>
            </w:pPr>
            <w:r>
              <w:t>Working Together</w:t>
            </w:r>
          </w:p>
          <w:p w14:paraId="04710334" w14:textId="70EEA65C" w:rsidR="00872F66" w:rsidRDefault="00872F66" w:rsidP="008A2CFD">
            <w:pPr>
              <w:pStyle w:val="Body"/>
            </w:pPr>
            <w:r>
              <w:t>ENCSD values strong partnerships with families in supporting student wellness, attendance, and engagement.  Open communication between home and school helps ensure students receive the support they need to be healthy, connected, and successful.</w:t>
            </w:r>
          </w:p>
          <w:p w14:paraId="30A64273" w14:textId="07CDE1EA" w:rsidR="008A7D34" w:rsidRPr="008A7D34" w:rsidRDefault="00872F66" w:rsidP="00DC4347">
            <w:pPr>
              <w:pStyle w:val="Body"/>
            </w:pPr>
            <w:r>
              <w:t>For additional information regarding student wellness practices, nutrition, physical activity, and wellness initiatives, please refer to ENCSD policy 6140 Wellness.</w:t>
            </w:r>
          </w:p>
        </w:tc>
        <w:tc>
          <w:tcPr>
            <w:tcW w:w="431" w:type="dxa"/>
            <w:gridSpan w:val="3"/>
          </w:tcPr>
          <w:p w14:paraId="75500845" w14:textId="77777777" w:rsidR="008A7D34" w:rsidRPr="007E25D1" w:rsidRDefault="008A7D34" w:rsidP="006A236E"/>
        </w:tc>
      </w:tr>
      <w:tr w:rsidR="00E92024" w:rsidRPr="007E25D1" w14:paraId="5EE94073" w14:textId="77777777" w:rsidTr="40C67285">
        <w:trPr>
          <w:gridAfter w:val="1"/>
          <w:wAfter w:w="30" w:type="dxa"/>
          <w:trHeight w:val="864"/>
        </w:trPr>
        <w:tc>
          <w:tcPr>
            <w:tcW w:w="420" w:type="dxa"/>
          </w:tcPr>
          <w:p w14:paraId="3F278089" w14:textId="77777777" w:rsidR="00E92024" w:rsidRPr="00247F24" w:rsidRDefault="00E92024" w:rsidP="006A236E"/>
        </w:tc>
        <w:tc>
          <w:tcPr>
            <w:tcW w:w="9815" w:type="dxa"/>
            <w:gridSpan w:val="3"/>
          </w:tcPr>
          <w:p w14:paraId="0328F3E5" w14:textId="77777777" w:rsidR="00E92024" w:rsidRDefault="00E92024" w:rsidP="00AE480B">
            <w:pPr>
              <w:pStyle w:val="Subtitle1"/>
            </w:pPr>
            <w:r>
              <w:t>Academic Expectations</w:t>
            </w:r>
          </w:p>
          <w:p w14:paraId="7A43C693" w14:textId="77777777" w:rsidR="00E92024" w:rsidRDefault="00E92024" w:rsidP="00E92024"/>
          <w:p w14:paraId="4F9AD2AC" w14:textId="59944FAE" w:rsidR="00E92024" w:rsidRPr="0005509F" w:rsidRDefault="005B47F6" w:rsidP="00AE480B">
            <w:pPr>
              <w:pStyle w:val="Body"/>
            </w:pPr>
            <w:r>
              <w:t xml:space="preserve">At ENCSD we believe in celebrating the progress and achievements of every student.  </w:t>
            </w:r>
            <w:r w:rsidR="008A62E0">
              <w:t>We strive to provide meaningful feedback, support academic growth, and foster a community where learning is a journey of discovery and accomplishment</w:t>
            </w:r>
            <w:r w:rsidR="00950CB3">
              <w:t>.  Together, we create an environment where each student’s successes are recognized and celebrated.</w:t>
            </w:r>
          </w:p>
          <w:p w14:paraId="026FC054" w14:textId="77777777" w:rsidR="00E92024" w:rsidRPr="0005509F" w:rsidRDefault="00E92024" w:rsidP="00AE480B">
            <w:pPr>
              <w:pStyle w:val="Body"/>
            </w:pPr>
            <w:r w:rsidRPr="0005509F">
              <w:t>Students are expected to:</w:t>
            </w:r>
          </w:p>
          <w:p w14:paraId="6E1C6C26" w14:textId="77777777" w:rsidR="00E92024" w:rsidRPr="0005509F" w:rsidRDefault="00E92024" w:rsidP="006F4E08">
            <w:pPr>
              <w:pStyle w:val="Body"/>
              <w:numPr>
                <w:ilvl w:val="0"/>
                <w:numId w:val="27"/>
              </w:numPr>
            </w:pPr>
            <w:r w:rsidRPr="0005509F">
              <w:t>Actively participate in learning activities</w:t>
            </w:r>
          </w:p>
          <w:p w14:paraId="2371A7E2" w14:textId="77777777" w:rsidR="00E92024" w:rsidRPr="0005509F" w:rsidRDefault="00E92024" w:rsidP="006F4E08">
            <w:pPr>
              <w:pStyle w:val="Body"/>
              <w:numPr>
                <w:ilvl w:val="0"/>
                <w:numId w:val="27"/>
              </w:numPr>
            </w:pPr>
            <w:r w:rsidRPr="0005509F">
              <w:t>Complete assignments and assessments on time</w:t>
            </w:r>
          </w:p>
          <w:p w14:paraId="0E55D4E7" w14:textId="4CC6AF07" w:rsidR="00E92024" w:rsidRPr="0005509F" w:rsidRDefault="00E92024" w:rsidP="006F4E08">
            <w:pPr>
              <w:pStyle w:val="Body"/>
              <w:numPr>
                <w:ilvl w:val="0"/>
                <w:numId w:val="27"/>
              </w:numPr>
            </w:pPr>
            <w:r w:rsidRPr="0005509F">
              <w:t>Demonstrate effort and responsibility</w:t>
            </w:r>
          </w:p>
          <w:p w14:paraId="5498CDA9" w14:textId="77777777" w:rsidR="00E92024" w:rsidRPr="0005509F" w:rsidRDefault="00E92024" w:rsidP="006F4E08">
            <w:pPr>
              <w:pStyle w:val="Body"/>
              <w:numPr>
                <w:ilvl w:val="0"/>
                <w:numId w:val="27"/>
              </w:numPr>
            </w:pPr>
            <w:r w:rsidRPr="0005509F">
              <w:t>Follow classroom expectations and procedures</w:t>
            </w:r>
          </w:p>
          <w:p w14:paraId="697ADC10" w14:textId="7BB6917D" w:rsidR="00E92024" w:rsidRPr="00E92024" w:rsidRDefault="00E92024" w:rsidP="00AE480B">
            <w:pPr>
              <w:pStyle w:val="Body"/>
            </w:pPr>
            <w:r w:rsidRPr="0005509F">
              <w:t>Instruction is designed to be accessible, engaging, and aligned with each student’s educational plan</w:t>
            </w:r>
            <w:r>
              <w:t>.</w:t>
            </w:r>
          </w:p>
        </w:tc>
        <w:tc>
          <w:tcPr>
            <w:tcW w:w="431" w:type="dxa"/>
            <w:gridSpan w:val="3"/>
          </w:tcPr>
          <w:p w14:paraId="295938EA" w14:textId="77777777" w:rsidR="00E92024" w:rsidRPr="007E25D1" w:rsidRDefault="00E92024" w:rsidP="006A236E"/>
        </w:tc>
      </w:tr>
      <w:tr w:rsidR="00E92024" w:rsidRPr="007E25D1" w14:paraId="7DB149E2" w14:textId="77777777" w:rsidTr="40C67285">
        <w:trPr>
          <w:gridAfter w:val="1"/>
          <w:wAfter w:w="30" w:type="dxa"/>
          <w:trHeight w:val="864"/>
        </w:trPr>
        <w:tc>
          <w:tcPr>
            <w:tcW w:w="420" w:type="dxa"/>
          </w:tcPr>
          <w:p w14:paraId="77566D9B" w14:textId="77777777" w:rsidR="00E92024" w:rsidRPr="00247F24" w:rsidRDefault="00E92024" w:rsidP="006A236E"/>
        </w:tc>
        <w:tc>
          <w:tcPr>
            <w:tcW w:w="9815" w:type="dxa"/>
            <w:gridSpan w:val="3"/>
          </w:tcPr>
          <w:p w14:paraId="2BB871F5" w14:textId="77777777" w:rsidR="00E92024" w:rsidRDefault="00E92024" w:rsidP="00AE480B">
            <w:pPr>
              <w:pStyle w:val="Subtitle1"/>
            </w:pPr>
            <w:r>
              <w:t>Academic Integrity</w:t>
            </w:r>
          </w:p>
          <w:p w14:paraId="22F219FE" w14:textId="77777777" w:rsidR="00E92024" w:rsidRDefault="00E92024" w:rsidP="00E92024"/>
          <w:p w14:paraId="7F8DE006" w14:textId="13FC77EE" w:rsidR="003E755C" w:rsidRDefault="003E755C" w:rsidP="00AE480B">
            <w:pPr>
              <w:pStyle w:val="Body"/>
            </w:pPr>
            <w:r w:rsidRPr="0005509F">
              <w:t>Honesty and integrity are essential to learning.</w:t>
            </w:r>
            <w:r>
              <w:t xml:space="preserve">  </w:t>
            </w:r>
            <w:r w:rsidR="000B37FF">
              <w:t>Academic honesty is expected of all students</w:t>
            </w:r>
          </w:p>
          <w:p w14:paraId="5176E37B" w14:textId="77777777" w:rsidR="00E92024" w:rsidRPr="0005509F" w:rsidRDefault="00E92024" w:rsidP="00AE480B">
            <w:pPr>
              <w:pStyle w:val="Body"/>
            </w:pPr>
            <w:r w:rsidRPr="0005509F">
              <w:t>Students are expected to:</w:t>
            </w:r>
          </w:p>
          <w:p w14:paraId="14E0294B" w14:textId="77777777" w:rsidR="00E92024" w:rsidRPr="0005509F" w:rsidRDefault="00E92024" w:rsidP="006F4E08">
            <w:pPr>
              <w:pStyle w:val="Body"/>
              <w:numPr>
                <w:ilvl w:val="0"/>
                <w:numId w:val="28"/>
              </w:numPr>
            </w:pPr>
            <w:r w:rsidRPr="0005509F">
              <w:t>Complete their own work</w:t>
            </w:r>
          </w:p>
          <w:p w14:paraId="1A39EB83" w14:textId="77777777" w:rsidR="00E92024" w:rsidRPr="0005509F" w:rsidRDefault="00E92024" w:rsidP="006F4E08">
            <w:pPr>
              <w:pStyle w:val="Body"/>
              <w:numPr>
                <w:ilvl w:val="0"/>
                <w:numId w:val="28"/>
              </w:numPr>
            </w:pPr>
            <w:r w:rsidRPr="0005509F">
              <w:t>Use reso</w:t>
            </w:r>
            <w:r w:rsidR="00BA548F" w:rsidRPr="0005509F">
              <w:t>urces appropriately</w:t>
            </w:r>
          </w:p>
          <w:p w14:paraId="18A9C5C7" w14:textId="77777777" w:rsidR="00BA548F" w:rsidRPr="0005509F" w:rsidRDefault="00BA548F" w:rsidP="006F4E08">
            <w:pPr>
              <w:pStyle w:val="Body"/>
              <w:numPr>
                <w:ilvl w:val="0"/>
                <w:numId w:val="28"/>
              </w:numPr>
            </w:pPr>
            <w:r w:rsidRPr="0005509F">
              <w:t>Avoid plagiarism, cheating, or unauthorized assistance</w:t>
            </w:r>
          </w:p>
          <w:p w14:paraId="49B7C426" w14:textId="46E079B8" w:rsidR="00BA548F" w:rsidRPr="00E92024" w:rsidRDefault="00BA548F" w:rsidP="00AE480B">
            <w:pPr>
              <w:pStyle w:val="Body"/>
            </w:pPr>
            <w:r w:rsidRPr="0005509F">
              <w:t>Violations of academic integrity may result in disciplinary action and academic consequences.</w:t>
            </w:r>
            <w:r w:rsidR="0095663A">
              <w:t xml:space="preserve">  However, ENCSD believes students should continue to have opportunities to demonstrate learning and mastery of content, even when mistakes occur.</w:t>
            </w:r>
          </w:p>
        </w:tc>
        <w:tc>
          <w:tcPr>
            <w:tcW w:w="431" w:type="dxa"/>
            <w:gridSpan w:val="3"/>
          </w:tcPr>
          <w:p w14:paraId="29ECD4ED" w14:textId="77777777" w:rsidR="00E92024" w:rsidRPr="007E25D1" w:rsidRDefault="00E92024" w:rsidP="006A236E"/>
        </w:tc>
      </w:tr>
      <w:tr w:rsidR="00BA548F" w:rsidRPr="007E25D1" w14:paraId="7F142299" w14:textId="77777777" w:rsidTr="40C67285">
        <w:trPr>
          <w:gridAfter w:val="1"/>
          <w:wAfter w:w="30" w:type="dxa"/>
          <w:trHeight w:val="864"/>
        </w:trPr>
        <w:tc>
          <w:tcPr>
            <w:tcW w:w="420" w:type="dxa"/>
          </w:tcPr>
          <w:p w14:paraId="1ECA354C" w14:textId="77777777" w:rsidR="00BA548F" w:rsidRPr="00247F24" w:rsidRDefault="00BA548F" w:rsidP="006A236E"/>
        </w:tc>
        <w:tc>
          <w:tcPr>
            <w:tcW w:w="9815" w:type="dxa"/>
            <w:gridSpan w:val="3"/>
          </w:tcPr>
          <w:p w14:paraId="32626F24" w14:textId="49307C40" w:rsidR="00BA548F" w:rsidRDefault="00BA548F" w:rsidP="00DC4347">
            <w:pPr>
              <w:pStyle w:val="Subtitle1"/>
            </w:pPr>
            <w:r>
              <w:t>Homework</w:t>
            </w:r>
          </w:p>
          <w:p w14:paraId="0E85AA7A" w14:textId="77777777" w:rsidR="00DC4347" w:rsidRPr="00DC4347" w:rsidRDefault="00DC4347" w:rsidP="00DC4347">
            <w:pPr>
              <w:pStyle w:val="Subtitle1"/>
              <w:rPr>
                <w:sz w:val="20"/>
                <w:szCs w:val="20"/>
              </w:rPr>
            </w:pPr>
          </w:p>
          <w:p w14:paraId="7C58C872" w14:textId="77777777" w:rsidR="00BA548F" w:rsidRPr="0005509F" w:rsidRDefault="00BA548F" w:rsidP="00AE480B">
            <w:pPr>
              <w:pStyle w:val="Body"/>
            </w:pPr>
            <w:r w:rsidRPr="0005509F">
              <w:t>Homework is assigned to reinforce learning and build independent skills.</w:t>
            </w:r>
          </w:p>
          <w:p w14:paraId="26BC018D" w14:textId="77777777" w:rsidR="00BA548F" w:rsidRPr="0005509F" w:rsidRDefault="00BA548F" w:rsidP="006F4E08">
            <w:pPr>
              <w:pStyle w:val="Body"/>
              <w:numPr>
                <w:ilvl w:val="0"/>
                <w:numId w:val="29"/>
              </w:numPr>
            </w:pPr>
            <w:r w:rsidRPr="0005509F">
              <w:t>Assignments should be completed on time</w:t>
            </w:r>
          </w:p>
          <w:p w14:paraId="7DD18634" w14:textId="77777777" w:rsidR="00BA548F" w:rsidRPr="0005509F" w:rsidRDefault="00BA548F" w:rsidP="006F4E08">
            <w:pPr>
              <w:pStyle w:val="Body"/>
              <w:numPr>
                <w:ilvl w:val="0"/>
                <w:numId w:val="29"/>
              </w:numPr>
            </w:pPr>
            <w:r w:rsidRPr="0005509F">
              <w:t>Students should seek help when needed</w:t>
            </w:r>
          </w:p>
          <w:p w14:paraId="2A3D5C1C" w14:textId="77777777" w:rsidR="00BA548F" w:rsidRPr="0005509F" w:rsidRDefault="00BA548F" w:rsidP="006F4E08">
            <w:pPr>
              <w:pStyle w:val="Body"/>
              <w:numPr>
                <w:ilvl w:val="0"/>
                <w:numId w:val="29"/>
              </w:numPr>
            </w:pPr>
            <w:r w:rsidRPr="0005509F">
              <w:lastRenderedPageBreak/>
              <w:t>Expectations may vary by grade level and course</w:t>
            </w:r>
          </w:p>
          <w:p w14:paraId="4E6B748F" w14:textId="3B859FAE" w:rsidR="007C2DC9" w:rsidRPr="00BA548F" w:rsidRDefault="007C2DC9" w:rsidP="00AE480B">
            <w:pPr>
              <w:pStyle w:val="Body"/>
            </w:pPr>
            <w:r w:rsidRPr="0005509F">
              <w:t>(aligned with ENCSD policy 3135 – Homework)</w:t>
            </w:r>
          </w:p>
        </w:tc>
        <w:tc>
          <w:tcPr>
            <w:tcW w:w="431" w:type="dxa"/>
            <w:gridSpan w:val="3"/>
          </w:tcPr>
          <w:p w14:paraId="0B636486" w14:textId="77777777" w:rsidR="00BA548F" w:rsidRPr="007E25D1" w:rsidRDefault="00BA548F" w:rsidP="006A236E"/>
        </w:tc>
      </w:tr>
      <w:tr w:rsidR="007C2DC9" w:rsidRPr="007E25D1" w14:paraId="054965D7" w14:textId="77777777" w:rsidTr="40C67285">
        <w:trPr>
          <w:gridAfter w:val="1"/>
          <w:wAfter w:w="30" w:type="dxa"/>
          <w:trHeight w:val="864"/>
        </w:trPr>
        <w:tc>
          <w:tcPr>
            <w:tcW w:w="420" w:type="dxa"/>
          </w:tcPr>
          <w:p w14:paraId="060C7505" w14:textId="77777777" w:rsidR="007C2DC9" w:rsidRPr="00247F24" w:rsidRDefault="007C2DC9" w:rsidP="006A236E"/>
        </w:tc>
        <w:tc>
          <w:tcPr>
            <w:tcW w:w="9815" w:type="dxa"/>
            <w:gridSpan w:val="3"/>
          </w:tcPr>
          <w:p w14:paraId="41E02BDE" w14:textId="77777777" w:rsidR="007C2DC9" w:rsidRDefault="007C2DC9" w:rsidP="00AE480B">
            <w:pPr>
              <w:pStyle w:val="Subtitle1"/>
            </w:pPr>
            <w:r>
              <w:t>Grading and Progress Monitoring</w:t>
            </w:r>
          </w:p>
          <w:p w14:paraId="1EBC711D" w14:textId="77777777" w:rsidR="007C2DC9" w:rsidRDefault="007C2DC9" w:rsidP="007C2DC9"/>
          <w:p w14:paraId="6B7ADDC1" w14:textId="77777777" w:rsidR="00141FA4" w:rsidRDefault="00F10A0B" w:rsidP="00AE480B">
            <w:pPr>
              <w:pStyle w:val="Body"/>
            </w:pPr>
            <w:r>
              <w:t xml:space="preserve">Student evaluations </w:t>
            </w:r>
            <w:r w:rsidR="00447DBD">
              <w:t>at ENCSD focus on both academic achievement and individual student growth.  Student progress is measured through classroom performance, assessments, progress toward learning standards, and when applicable, progress toward Indi</w:t>
            </w:r>
            <w:r w:rsidR="00141FA4">
              <w:t>vidualized Education Program (IEP) goals and objectives.</w:t>
            </w:r>
          </w:p>
          <w:p w14:paraId="642BAFEB" w14:textId="77777777" w:rsidR="009A27FF" w:rsidRDefault="00141FA4" w:rsidP="00AE480B">
            <w:pPr>
              <w:pStyle w:val="Body"/>
            </w:pPr>
            <w:r>
              <w:t xml:space="preserve">Grades, assessments, and ongoing progress monitoring are important tools used to </w:t>
            </w:r>
            <w:r w:rsidR="009A27FF">
              <w:t>understand student learning, guide instruction, and support student success throughout the educational journey.</w:t>
            </w:r>
          </w:p>
          <w:p w14:paraId="7E0E9AB8" w14:textId="53DC7656" w:rsidR="00D167AD" w:rsidRDefault="009A27FF" w:rsidP="00AE480B">
            <w:pPr>
              <w:pStyle w:val="Body"/>
            </w:pPr>
            <w:r>
              <w:t>ENCSD is committed to maintaining fair, accurate, equitable, and student-centered grading practices that align with North Carolina Department of Public Instruction (NCDPI) guidance, state law, and ENCSD Board policies.</w:t>
            </w:r>
            <w:r w:rsidR="00D167AD">
              <w:t xml:space="preserve">  </w:t>
            </w:r>
          </w:p>
          <w:p w14:paraId="49C3FD8F" w14:textId="18113041" w:rsidR="007C2DC9" w:rsidRDefault="00AE0491" w:rsidP="00AE480B">
            <w:pPr>
              <w:pStyle w:val="subtitle2"/>
            </w:pPr>
            <w:r>
              <w:t>Progress Monitoring and Communication</w:t>
            </w:r>
          </w:p>
          <w:p w14:paraId="2C90052B" w14:textId="6BD7B1A9" w:rsidR="00AE0491" w:rsidRDefault="00AE0491" w:rsidP="00AE480B">
            <w:pPr>
              <w:pStyle w:val="Body"/>
            </w:pPr>
            <w:r>
              <w:t>Student progress is monitored and communicated regularly to students and families.</w:t>
            </w:r>
          </w:p>
          <w:p w14:paraId="1D414F2F" w14:textId="578BF000" w:rsidR="00AE0491" w:rsidRPr="00AE0491" w:rsidRDefault="00AE0491" w:rsidP="00AE480B">
            <w:pPr>
              <w:pStyle w:val="Body"/>
            </w:pPr>
            <w:r>
              <w:t>At ENCSD:</w:t>
            </w:r>
          </w:p>
          <w:p w14:paraId="101F24F6" w14:textId="611A0B20" w:rsidR="002112FB" w:rsidRDefault="007C2DC9" w:rsidP="006F4E08">
            <w:pPr>
              <w:pStyle w:val="Body"/>
              <w:numPr>
                <w:ilvl w:val="0"/>
                <w:numId w:val="30"/>
              </w:numPr>
            </w:pPr>
            <w:r w:rsidRPr="0005509F">
              <w:t xml:space="preserve">Grades reflect </w:t>
            </w:r>
            <w:r w:rsidR="00AE0491">
              <w:t xml:space="preserve">student mastery of </w:t>
            </w:r>
            <w:r w:rsidR="00F60F34">
              <w:t>academic content and skills</w:t>
            </w:r>
          </w:p>
          <w:p w14:paraId="3DEFFFE0" w14:textId="0A6F173C" w:rsidR="00F60F34" w:rsidRDefault="00F60F34" w:rsidP="006F4E08">
            <w:pPr>
              <w:pStyle w:val="Body"/>
              <w:numPr>
                <w:ilvl w:val="0"/>
                <w:numId w:val="30"/>
              </w:numPr>
            </w:pPr>
            <w:r>
              <w:t>Progress reports and report cards are issued periodically throughout the school year</w:t>
            </w:r>
          </w:p>
          <w:p w14:paraId="0AD6EF8F" w14:textId="26F046F2" w:rsidR="00F60F34" w:rsidRDefault="00F60F34" w:rsidP="006F4E08">
            <w:pPr>
              <w:pStyle w:val="Body"/>
              <w:numPr>
                <w:ilvl w:val="0"/>
                <w:numId w:val="30"/>
              </w:numPr>
            </w:pPr>
            <w:r>
              <w:t>Teachers use a variety of assessments and classroom evidence to monitor learning</w:t>
            </w:r>
          </w:p>
          <w:p w14:paraId="4E98DAAD" w14:textId="5A92B515" w:rsidR="00F60F34" w:rsidRDefault="00F60F34" w:rsidP="006F4E08">
            <w:pPr>
              <w:pStyle w:val="Body"/>
              <w:numPr>
                <w:ilvl w:val="0"/>
                <w:numId w:val="30"/>
              </w:numPr>
            </w:pPr>
            <w:r>
              <w:t>Families are encouraged to remain actively engaged in monitoring student performance and communicating with school staff.</w:t>
            </w:r>
          </w:p>
          <w:p w14:paraId="48BC8F97" w14:textId="00225A30" w:rsidR="00F60F34" w:rsidRDefault="00F60F34" w:rsidP="00AE480B">
            <w:pPr>
              <w:pStyle w:val="Body"/>
            </w:pPr>
            <w:r>
              <w:t>Teachers may assess student learning through:</w:t>
            </w:r>
          </w:p>
          <w:p w14:paraId="03B1F4EB" w14:textId="77F43C68" w:rsidR="00F60F34" w:rsidRDefault="00F60F34" w:rsidP="006F4E08">
            <w:pPr>
              <w:pStyle w:val="Body"/>
              <w:numPr>
                <w:ilvl w:val="0"/>
                <w:numId w:val="31"/>
              </w:numPr>
            </w:pPr>
            <w:r>
              <w:t>Classwork and homework</w:t>
            </w:r>
          </w:p>
          <w:p w14:paraId="237D6C5E" w14:textId="54EC7C0A" w:rsidR="00F60F34" w:rsidRDefault="00F60F34" w:rsidP="006F4E08">
            <w:pPr>
              <w:pStyle w:val="Body"/>
              <w:numPr>
                <w:ilvl w:val="0"/>
                <w:numId w:val="31"/>
              </w:numPr>
            </w:pPr>
            <w:r>
              <w:t>Quizzes and tests</w:t>
            </w:r>
          </w:p>
          <w:p w14:paraId="5A3A7F53" w14:textId="298E82DD" w:rsidR="00F60F34" w:rsidRDefault="00F60F34" w:rsidP="006F4E08">
            <w:pPr>
              <w:pStyle w:val="Body"/>
              <w:numPr>
                <w:ilvl w:val="0"/>
                <w:numId w:val="31"/>
              </w:numPr>
            </w:pPr>
            <w:r>
              <w:t>Projects and presentations</w:t>
            </w:r>
          </w:p>
          <w:p w14:paraId="1F146E19" w14:textId="113DB7F3" w:rsidR="00F60F34" w:rsidRDefault="002F233A" w:rsidP="006F4E08">
            <w:pPr>
              <w:pStyle w:val="Body"/>
              <w:numPr>
                <w:ilvl w:val="0"/>
                <w:numId w:val="31"/>
              </w:numPr>
            </w:pPr>
            <w:r>
              <w:t>Performance-based tasks</w:t>
            </w:r>
          </w:p>
          <w:p w14:paraId="69B0CC58" w14:textId="368399F2" w:rsidR="002F233A" w:rsidRDefault="002F233A" w:rsidP="006F4E08">
            <w:pPr>
              <w:pStyle w:val="Body"/>
              <w:numPr>
                <w:ilvl w:val="0"/>
                <w:numId w:val="31"/>
              </w:numPr>
            </w:pPr>
            <w:r>
              <w:t>Teacher observations and classroom participation</w:t>
            </w:r>
          </w:p>
          <w:p w14:paraId="2ECF1E87" w14:textId="7DA237E3" w:rsidR="0085788D" w:rsidRPr="00DC4347" w:rsidRDefault="002F233A" w:rsidP="00DC4347">
            <w:pPr>
              <w:pStyle w:val="Body"/>
            </w:pPr>
            <w:r>
              <w:t>ENCSD values ongoing communication between home and school and encourages families to contact teachers whenever questions or concerns arise regarding student progress.</w:t>
            </w:r>
          </w:p>
          <w:p w14:paraId="6A208B15" w14:textId="145C77F3" w:rsidR="0085788D" w:rsidRDefault="0085788D" w:rsidP="00AE480B">
            <w:pPr>
              <w:pStyle w:val="subtitle2"/>
            </w:pPr>
            <w:r>
              <w:t>Grading Philosophy</w:t>
            </w:r>
          </w:p>
          <w:p w14:paraId="52EE5150" w14:textId="45C935E6" w:rsidR="0085788D" w:rsidRDefault="0085788D" w:rsidP="00AE480B">
            <w:pPr>
              <w:pStyle w:val="Body"/>
            </w:pPr>
            <w:r>
              <w:t xml:space="preserve">Grades are intended to reflect what students know and </w:t>
            </w:r>
            <w:proofErr w:type="gramStart"/>
            <w:r>
              <w:t>are able to</w:t>
            </w:r>
            <w:proofErr w:type="gramEnd"/>
            <w:r>
              <w:t xml:space="preserve"> do academic</w:t>
            </w:r>
            <w:r w:rsidR="00573E6A">
              <w:t>ally.  In accordance with NCDPI guidance:</w:t>
            </w:r>
          </w:p>
          <w:p w14:paraId="60B09DEB" w14:textId="44ADBEA2" w:rsidR="00573E6A" w:rsidRDefault="00573E6A" w:rsidP="006F4E08">
            <w:pPr>
              <w:pStyle w:val="Body"/>
              <w:numPr>
                <w:ilvl w:val="0"/>
                <w:numId w:val="32"/>
              </w:numPr>
            </w:pPr>
            <w:r>
              <w:t>Academic grades are based on learning standards and demonstrated mastery</w:t>
            </w:r>
          </w:p>
          <w:p w14:paraId="70AF07F7" w14:textId="2F9E0CBC" w:rsidR="00573E6A" w:rsidRDefault="00573E6A" w:rsidP="006F4E08">
            <w:pPr>
              <w:pStyle w:val="Body"/>
              <w:numPr>
                <w:ilvl w:val="0"/>
                <w:numId w:val="32"/>
              </w:numPr>
            </w:pPr>
            <w:r>
              <w:t>Non-academic factors such as behavior or attendance are not included in academic grades</w:t>
            </w:r>
          </w:p>
          <w:p w14:paraId="14B6F710" w14:textId="741BA9DF" w:rsidR="00573E6A" w:rsidRDefault="00573E6A" w:rsidP="006F4E08">
            <w:pPr>
              <w:pStyle w:val="Body"/>
              <w:numPr>
                <w:ilvl w:val="0"/>
                <w:numId w:val="32"/>
              </w:numPr>
            </w:pPr>
            <w:r>
              <w:t>Students are provided opportunities to make up missed work and demonstrate learning</w:t>
            </w:r>
          </w:p>
          <w:p w14:paraId="083D032B" w14:textId="1CFB15D2" w:rsidR="00573E6A" w:rsidRPr="00AE480B" w:rsidRDefault="00573E6A" w:rsidP="00AE480B">
            <w:pPr>
              <w:pStyle w:val="Body"/>
            </w:pPr>
            <w:r w:rsidRPr="00AE480B">
              <w:t>ENCSD recognizes that students learn in different ways and at different rates.  Teachers use accommodations, modifications, differentiated instruction, and varied assessment methods as appropriate to support student learning.</w:t>
            </w:r>
          </w:p>
          <w:p w14:paraId="13C846CA" w14:textId="77777777" w:rsidR="00FB6108" w:rsidRDefault="00FB6108" w:rsidP="002112FB">
            <w:pPr>
              <w:rPr>
                <w:sz w:val="24"/>
                <w:szCs w:val="24"/>
              </w:rPr>
            </w:pPr>
          </w:p>
          <w:p w14:paraId="23032D5D" w14:textId="69922A30" w:rsidR="003D02DC" w:rsidRDefault="006A6D33" w:rsidP="00C0048E">
            <w:pPr>
              <w:pStyle w:val="subtitle2"/>
            </w:pPr>
            <w:r>
              <w:t>Grading Scale (Grades 3-12)</w:t>
            </w:r>
          </w:p>
          <w:p w14:paraId="03723D2B" w14:textId="25622AE7" w:rsidR="00C0048E" w:rsidRDefault="006A6D33" w:rsidP="00C0048E">
            <w:pPr>
              <w:pStyle w:val="Body"/>
            </w:pPr>
            <w:r>
              <w:t>ENCSD follows the North Carolina standard 10-point grading scale for students in grades 3-12:</w:t>
            </w:r>
          </w:p>
          <w:tbl>
            <w:tblPr>
              <w:tblStyle w:val="TableGrid"/>
              <w:tblW w:w="0" w:type="auto"/>
              <w:tblLook w:val="04A0" w:firstRow="1" w:lastRow="0" w:firstColumn="1" w:lastColumn="0" w:noHBand="0" w:noVBand="1"/>
            </w:tblPr>
            <w:tblGrid>
              <w:gridCol w:w="2451"/>
              <w:gridCol w:w="2451"/>
              <w:gridCol w:w="2451"/>
            </w:tblGrid>
            <w:tr w:rsidR="000C40B1" w14:paraId="787F822E" w14:textId="77777777" w:rsidTr="000C40B1">
              <w:tc>
                <w:tcPr>
                  <w:tcW w:w="2451" w:type="dxa"/>
                </w:tcPr>
                <w:p w14:paraId="2EA4028B" w14:textId="0900F171" w:rsidR="000C40B1" w:rsidRPr="00C0048E" w:rsidRDefault="000C40B1" w:rsidP="00C0048E">
                  <w:pPr>
                    <w:pStyle w:val="Body"/>
                    <w:jc w:val="center"/>
                    <w:rPr>
                      <w:b/>
                      <w:bCs/>
                    </w:rPr>
                  </w:pPr>
                  <w:r w:rsidRPr="00C0048E">
                    <w:rPr>
                      <w:b/>
                      <w:bCs/>
                    </w:rPr>
                    <w:t>Grade</w:t>
                  </w:r>
                </w:p>
              </w:tc>
              <w:tc>
                <w:tcPr>
                  <w:tcW w:w="2451" w:type="dxa"/>
                </w:tcPr>
                <w:p w14:paraId="65025574" w14:textId="5A2BFF37" w:rsidR="000C40B1" w:rsidRPr="00C0048E" w:rsidRDefault="000C40B1" w:rsidP="00C0048E">
                  <w:pPr>
                    <w:pStyle w:val="Body"/>
                    <w:jc w:val="center"/>
                    <w:rPr>
                      <w:b/>
                      <w:bCs/>
                    </w:rPr>
                  </w:pPr>
                  <w:r w:rsidRPr="00C0048E">
                    <w:rPr>
                      <w:b/>
                      <w:bCs/>
                    </w:rPr>
                    <w:t>Numerical Range</w:t>
                  </w:r>
                </w:p>
              </w:tc>
              <w:tc>
                <w:tcPr>
                  <w:tcW w:w="2451" w:type="dxa"/>
                </w:tcPr>
                <w:p w14:paraId="25951D82" w14:textId="156D97DF" w:rsidR="000C40B1" w:rsidRPr="00C0048E" w:rsidRDefault="000C40B1" w:rsidP="00C0048E">
                  <w:pPr>
                    <w:pStyle w:val="Body"/>
                    <w:jc w:val="center"/>
                    <w:rPr>
                      <w:b/>
                      <w:bCs/>
                    </w:rPr>
                  </w:pPr>
                  <w:r w:rsidRPr="00C0048E">
                    <w:rPr>
                      <w:b/>
                      <w:bCs/>
                    </w:rPr>
                    <w:t>Quality Points</w:t>
                  </w:r>
                </w:p>
              </w:tc>
            </w:tr>
            <w:tr w:rsidR="000C40B1" w14:paraId="34570DA9" w14:textId="77777777" w:rsidTr="000C40B1">
              <w:tc>
                <w:tcPr>
                  <w:tcW w:w="2451" w:type="dxa"/>
                </w:tcPr>
                <w:p w14:paraId="4EB215EC" w14:textId="3F7B2085" w:rsidR="000C40B1" w:rsidRDefault="000C40B1" w:rsidP="00C0048E">
                  <w:pPr>
                    <w:pStyle w:val="Body"/>
                    <w:jc w:val="center"/>
                  </w:pPr>
                  <w:r>
                    <w:t>A</w:t>
                  </w:r>
                </w:p>
              </w:tc>
              <w:tc>
                <w:tcPr>
                  <w:tcW w:w="2451" w:type="dxa"/>
                </w:tcPr>
                <w:p w14:paraId="20FFD847" w14:textId="2CDFF707" w:rsidR="000C40B1" w:rsidRDefault="000C40B1" w:rsidP="00C0048E">
                  <w:pPr>
                    <w:pStyle w:val="Body"/>
                    <w:jc w:val="center"/>
                  </w:pPr>
                  <w:r>
                    <w:t>90-100</w:t>
                  </w:r>
                </w:p>
              </w:tc>
              <w:tc>
                <w:tcPr>
                  <w:tcW w:w="2451" w:type="dxa"/>
                </w:tcPr>
                <w:p w14:paraId="1218D198" w14:textId="21DD8C8C" w:rsidR="000C40B1" w:rsidRDefault="000C40B1" w:rsidP="00C0048E">
                  <w:pPr>
                    <w:pStyle w:val="Body"/>
                    <w:jc w:val="center"/>
                  </w:pPr>
                  <w:r>
                    <w:t>4.0</w:t>
                  </w:r>
                </w:p>
              </w:tc>
            </w:tr>
            <w:tr w:rsidR="000C40B1" w14:paraId="445569AF" w14:textId="77777777" w:rsidTr="000C40B1">
              <w:tc>
                <w:tcPr>
                  <w:tcW w:w="2451" w:type="dxa"/>
                </w:tcPr>
                <w:p w14:paraId="0AB3E63D" w14:textId="4B658FBB" w:rsidR="000C40B1" w:rsidRDefault="000C40B1" w:rsidP="00C0048E">
                  <w:pPr>
                    <w:pStyle w:val="Body"/>
                    <w:jc w:val="center"/>
                  </w:pPr>
                  <w:r>
                    <w:t>B</w:t>
                  </w:r>
                </w:p>
              </w:tc>
              <w:tc>
                <w:tcPr>
                  <w:tcW w:w="2451" w:type="dxa"/>
                </w:tcPr>
                <w:p w14:paraId="32945D78" w14:textId="752AFFE2" w:rsidR="000C40B1" w:rsidRDefault="000C40B1" w:rsidP="00C0048E">
                  <w:pPr>
                    <w:pStyle w:val="Body"/>
                    <w:jc w:val="center"/>
                  </w:pPr>
                  <w:r>
                    <w:t>80-89</w:t>
                  </w:r>
                </w:p>
              </w:tc>
              <w:tc>
                <w:tcPr>
                  <w:tcW w:w="2451" w:type="dxa"/>
                </w:tcPr>
                <w:p w14:paraId="00D29DFD" w14:textId="3E35A99B" w:rsidR="000C40B1" w:rsidRDefault="000C40B1" w:rsidP="00C0048E">
                  <w:pPr>
                    <w:pStyle w:val="Body"/>
                    <w:jc w:val="center"/>
                  </w:pPr>
                  <w:r>
                    <w:t>3.0</w:t>
                  </w:r>
                </w:p>
              </w:tc>
            </w:tr>
            <w:tr w:rsidR="000C40B1" w14:paraId="5E085B03" w14:textId="77777777" w:rsidTr="000C40B1">
              <w:tc>
                <w:tcPr>
                  <w:tcW w:w="2451" w:type="dxa"/>
                </w:tcPr>
                <w:p w14:paraId="1BC4360E" w14:textId="2BB87D58" w:rsidR="000C40B1" w:rsidRDefault="000C40B1" w:rsidP="00C0048E">
                  <w:pPr>
                    <w:pStyle w:val="Body"/>
                    <w:jc w:val="center"/>
                  </w:pPr>
                  <w:r>
                    <w:t>C</w:t>
                  </w:r>
                </w:p>
              </w:tc>
              <w:tc>
                <w:tcPr>
                  <w:tcW w:w="2451" w:type="dxa"/>
                </w:tcPr>
                <w:p w14:paraId="515A8037" w14:textId="244EA7F2" w:rsidR="000C40B1" w:rsidRDefault="000C40B1" w:rsidP="00C0048E">
                  <w:pPr>
                    <w:pStyle w:val="Body"/>
                    <w:jc w:val="center"/>
                  </w:pPr>
                  <w:r>
                    <w:t>70-79</w:t>
                  </w:r>
                </w:p>
              </w:tc>
              <w:tc>
                <w:tcPr>
                  <w:tcW w:w="2451" w:type="dxa"/>
                </w:tcPr>
                <w:p w14:paraId="17F5A29D" w14:textId="121A65A4" w:rsidR="000C40B1" w:rsidRDefault="000C40B1" w:rsidP="00C0048E">
                  <w:pPr>
                    <w:pStyle w:val="Body"/>
                    <w:jc w:val="center"/>
                  </w:pPr>
                  <w:r>
                    <w:t>2.0</w:t>
                  </w:r>
                </w:p>
              </w:tc>
            </w:tr>
            <w:tr w:rsidR="000C40B1" w14:paraId="607880C5" w14:textId="77777777" w:rsidTr="000C40B1">
              <w:tc>
                <w:tcPr>
                  <w:tcW w:w="2451" w:type="dxa"/>
                </w:tcPr>
                <w:p w14:paraId="01985FE7" w14:textId="19B9FBA7" w:rsidR="000C40B1" w:rsidRDefault="000C40B1" w:rsidP="00C0048E">
                  <w:pPr>
                    <w:pStyle w:val="Body"/>
                    <w:jc w:val="center"/>
                  </w:pPr>
                  <w:r>
                    <w:t>D</w:t>
                  </w:r>
                </w:p>
              </w:tc>
              <w:tc>
                <w:tcPr>
                  <w:tcW w:w="2451" w:type="dxa"/>
                </w:tcPr>
                <w:p w14:paraId="4DA3E447" w14:textId="64FE5756" w:rsidR="000C40B1" w:rsidRDefault="003F379E" w:rsidP="00C0048E">
                  <w:pPr>
                    <w:pStyle w:val="Body"/>
                    <w:jc w:val="center"/>
                  </w:pPr>
                  <w:r>
                    <w:t>60-69</w:t>
                  </w:r>
                </w:p>
              </w:tc>
              <w:tc>
                <w:tcPr>
                  <w:tcW w:w="2451" w:type="dxa"/>
                </w:tcPr>
                <w:p w14:paraId="23795CF3" w14:textId="754A4FF4" w:rsidR="000C40B1" w:rsidRDefault="003F379E" w:rsidP="00C0048E">
                  <w:pPr>
                    <w:pStyle w:val="Body"/>
                    <w:jc w:val="center"/>
                  </w:pPr>
                  <w:r>
                    <w:t>1.0</w:t>
                  </w:r>
                </w:p>
              </w:tc>
            </w:tr>
            <w:tr w:rsidR="000C40B1" w14:paraId="4041C2D6" w14:textId="77777777" w:rsidTr="000C40B1">
              <w:tc>
                <w:tcPr>
                  <w:tcW w:w="2451" w:type="dxa"/>
                </w:tcPr>
                <w:p w14:paraId="09F0FBA9" w14:textId="3EEA4079" w:rsidR="000C40B1" w:rsidRDefault="003F379E" w:rsidP="00C0048E">
                  <w:pPr>
                    <w:pStyle w:val="Body"/>
                    <w:jc w:val="center"/>
                  </w:pPr>
                  <w:r>
                    <w:t>F</w:t>
                  </w:r>
                </w:p>
              </w:tc>
              <w:tc>
                <w:tcPr>
                  <w:tcW w:w="2451" w:type="dxa"/>
                </w:tcPr>
                <w:p w14:paraId="7CF330B2" w14:textId="3C25A8A1" w:rsidR="000C40B1" w:rsidRDefault="003F379E" w:rsidP="00C0048E">
                  <w:pPr>
                    <w:pStyle w:val="Body"/>
                    <w:jc w:val="center"/>
                  </w:pPr>
                  <w:r>
                    <w:t>59 and below</w:t>
                  </w:r>
                </w:p>
              </w:tc>
              <w:tc>
                <w:tcPr>
                  <w:tcW w:w="2451" w:type="dxa"/>
                </w:tcPr>
                <w:p w14:paraId="18A0269C" w14:textId="50F766E2" w:rsidR="000C40B1" w:rsidRDefault="003F379E" w:rsidP="00C0048E">
                  <w:pPr>
                    <w:pStyle w:val="Body"/>
                    <w:jc w:val="center"/>
                  </w:pPr>
                  <w:r>
                    <w:t>0.0</w:t>
                  </w:r>
                </w:p>
              </w:tc>
            </w:tr>
          </w:tbl>
          <w:p w14:paraId="30C030C6" w14:textId="77777777" w:rsidR="008433BA" w:rsidRPr="006A6D33" w:rsidRDefault="008433BA" w:rsidP="002112FB">
            <w:pPr>
              <w:rPr>
                <w:sz w:val="24"/>
                <w:szCs w:val="24"/>
              </w:rPr>
            </w:pPr>
          </w:p>
          <w:p w14:paraId="130C588D" w14:textId="6C43FBFC" w:rsidR="006821EE" w:rsidRDefault="003F379E" w:rsidP="00C0048E">
            <w:pPr>
              <w:pStyle w:val="Body"/>
            </w:pPr>
            <w:r>
              <w:t xml:space="preserve">Additional quality points may be awarded for Honors, Advanced Placement (AP), or Dual Enrollment </w:t>
            </w:r>
            <w:r w:rsidR="00604680">
              <w:t>courses in accordance with North Carolina State Board of Education requirements.</w:t>
            </w:r>
          </w:p>
          <w:p w14:paraId="59857E9F" w14:textId="0153031A" w:rsidR="006C6F9B" w:rsidRDefault="006C6F9B" w:rsidP="00471300">
            <w:pPr>
              <w:pStyle w:val="subtitle2"/>
            </w:pPr>
            <w:r>
              <w:t>Grades K-2</w:t>
            </w:r>
          </w:p>
          <w:p w14:paraId="78FA8D95" w14:textId="4DE4B7E3" w:rsidR="006C6F9B" w:rsidRDefault="006C6F9B" w:rsidP="00471300">
            <w:pPr>
              <w:pStyle w:val="Body"/>
            </w:pPr>
            <w:r>
              <w:t xml:space="preserve">For students in grades K-1, a standards-based reporting system is used to reflect student progress toward mastery of foundational </w:t>
            </w:r>
            <w:r w:rsidR="00CA6542">
              <w:t>academic skills and grade-level expectations.</w:t>
            </w:r>
          </w:p>
          <w:p w14:paraId="7C1B1E81" w14:textId="11DA8054" w:rsidR="00CA6542" w:rsidRDefault="00CA6542" w:rsidP="00471300">
            <w:pPr>
              <w:pStyle w:val="Body"/>
            </w:pPr>
            <w:r>
              <w:t>ENCSD utilizes the North Carolina Department of Public Instruction (NCDPI) OSNU grading scale</w:t>
            </w:r>
            <w:r w:rsidR="002B4F15">
              <w:t>:</w:t>
            </w:r>
          </w:p>
          <w:p w14:paraId="091EA8C2" w14:textId="7C6E3D0C" w:rsidR="002B4F15" w:rsidRDefault="005C6641" w:rsidP="006F4E08">
            <w:pPr>
              <w:pStyle w:val="Body"/>
              <w:numPr>
                <w:ilvl w:val="0"/>
                <w:numId w:val="32"/>
              </w:numPr>
            </w:pPr>
            <w:r>
              <w:t xml:space="preserve">O </w:t>
            </w:r>
            <w:r w:rsidR="006470A5">
              <w:t>– Outstanding</w:t>
            </w:r>
          </w:p>
          <w:p w14:paraId="2CFAEE48" w14:textId="12750680" w:rsidR="006470A5" w:rsidRDefault="006470A5" w:rsidP="006F4E08">
            <w:pPr>
              <w:pStyle w:val="Body"/>
              <w:numPr>
                <w:ilvl w:val="0"/>
                <w:numId w:val="33"/>
              </w:numPr>
            </w:pPr>
            <w:r>
              <w:t>S – Satisfactory</w:t>
            </w:r>
          </w:p>
          <w:p w14:paraId="640E7D4C" w14:textId="2149A84E" w:rsidR="006470A5" w:rsidRDefault="006470A5" w:rsidP="006F4E08">
            <w:pPr>
              <w:pStyle w:val="Body"/>
              <w:numPr>
                <w:ilvl w:val="0"/>
                <w:numId w:val="33"/>
              </w:numPr>
            </w:pPr>
            <w:r>
              <w:t>N – Needs Improvement</w:t>
            </w:r>
          </w:p>
          <w:p w14:paraId="7298E28D" w14:textId="46DC9BC7" w:rsidR="006470A5" w:rsidRDefault="006470A5" w:rsidP="006F4E08">
            <w:pPr>
              <w:pStyle w:val="Body"/>
              <w:numPr>
                <w:ilvl w:val="0"/>
                <w:numId w:val="33"/>
              </w:numPr>
            </w:pPr>
            <w:r>
              <w:t>U – Unsatisfactory</w:t>
            </w:r>
          </w:p>
          <w:p w14:paraId="45C8913E" w14:textId="4A27CB4C" w:rsidR="006470A5" w:rsidRDefault="006470A5" w:rsidP="002E0BBD">
            <w:pPr>
              <w:pStyle w:val="Body"/>
            </w:pPr>
            <w:r>
              <w:t>This standards-based approach helps families better understand student growth and development in key learning areas.</w:t>
            </w:r>
          </w:p>
          <w:p w14:paraId="45A705A0" w14:textId="77777777" w:rsidR="00C95984" w:rsidRDefault="00C95984" w:rsidP="006470A5">
            <w:pPr>
              <w:rPr>
                <w:sz w:val="24"/>
                <w:szCs w:val="24"/>
              </w:rPr>
            </w:pPr>
          </w:p>
          <w:p w14:paraId="279056BA" w14:textId="5A5C1145" w:rsidR="00C95984" w:rsidRDefault="00C95984" w:rsidP="001F7DD7">
            <w:pPr>
              <w:pStyle w:val="subtitle2"/>
            </w:pPr>
            <w:r>
              <w:t>Students on Extended Content Standards</w:t>
            </w:r>
          </w:p>
          <w:p w14:paraId="022CE9EF" w14:textId="0042D910" w:rsidR="00C95984" w:rsidRDefault="00C95984" w:rsidP="001F7DD7">
            <w:pPr>
              <w:pStyle w:val="Body"/>
            </w:pPr>
            <w:r>
              <w:t>Students receiving instruction aligned to the North Carolina Extended Content Standards (ECS) will have progress measured based on:</w:t>
            </w:r>
          </w:p>
          <w:p w14:paraId="23C77560" w14:textId="50144603" w:rsidR="00C95984" w:rsidRDefault="00285CA8" w:rsidP="006F4E08">
            <w:pPr>
              <w:pStyle w:val="Body"/>
              <w:numPr>
                <w:ilvl w:val="0"/>
                <w:numId w:val="34"/>
              </w:numPr>
            </w:pPr>
            <w:r>
              <w:t>Individualized Education Program (IEP) goals</w:t>
            </w:r>
          </w:p>
          <w:p w14:paraId="7AAF4514" w14:textId="362BE95D" w:rsidR="00285CA8" w:rsidRDefault="00285CA8" w:rsidP="006F4E08">
            <w:pPr>
              <w:pStyle w:val="Body"/>
              <w:numPr>
                <w:ilvl w:val="0"/>
                <w:numId w:val="34"/>
              </w:numPr>
            </w:pPr>
            <w:r>
              <w:t>Modified curriculum expectations</w:t>
            </w:r>
          </w:p>
          <w:p w14:paraId="351E455D" w14:textId="50EA96C8" w:rsidR="00285CA8" w:rsidRDefault="00285CA8" w:rsidP="006F4E08">
            <w:pPr>
              <w:pStyle w:val="Body"/>
              <w:numPr>
                <w:ilvl w:val="0"/>
                <w:numId w:val="34"/>
              </w:numPr>
            </w:pPr>
            <w:r>
              <w:t>Individual student growth and achievement</w:t>
            </w:r>
          </w:p>
          <w:p w14:paraId="76B9B5F6" w14:textId="4D26D43A" w:rsidR="00285CA8" w:rsidRDefault="00285CA8" w:rsidP="001F7DD7">
            <w:pPr>
              <w:pStyle w:val="Body"/>
            </w:pPr>
            <w:r>
              <w:t>Progress monitoring for these students is designed to provide meaningful information regarding both academic and functional skill development.</w:t>
            </w:r>
          </w:p>
          <w:p w14:paraId="107C1B6E" w14:textId="31E98D03" w:rsidR="00285CA8" w:rsidRDefault="00285CA8" w:rsidP="001F7DD7">
            <w:pPr>
              <w:pStyle w:val="subtitle2"/>
            </w:pPr>
            <w:r>
              <w:t>Make-Up Work and Late Assignments</w:t>
            </w:r>
          </w:p>
          <w:p w14:paraId="791D8C54" w14:textId="22152563" w:rsidR="00384429" w:rsidRDefault="00384429" w:rsidP="002A674B">
            <w:pPr>
              <w:pStyle w:val="Body"/>
            </w:pPr>
            <w:r>
              <w:t>Students who are absent from school will be provided opportunities to complete missed assignments and assessments.</w:t>
            </w:r>
          </w:p>
          <w:p w14:paraId="056DC692" w14:textId="10B83288" w:rsidR="00384429" w:rsidRDefault="00384429" w:rsidP="002A674B">
            <w:pPr>
              <w:pStyle w:val="Body"/>
            </w:pPr>
            <w:r>
              <w:t>General expectations include:</w:t>
            </w:r>
          </w:p>
          <w:p w14:paraId="4D3DD88C" w14:textId="7D270574" w:rsidR="00384429" w:rsidRDefault="00384429" w:rsidP="006F4E08">
            <w:pPr>
              <w:pStyle w:val="Body"/>
              <w:numPr>
                <w:ilvl w:val="0"/>
                <w:numId w:val="35"/>
              </w:numPr>
            </w:pPr>
            <w:r>
              <w:t xml:space="preserve">Students will have the same </w:t>
            </w:r>
            <w:r w:rsidR="00F91975">
              <w:t>number of days to make up work as the number of days absent</w:t>
            </w:r>
          </w:p>
          <w:p w14:paraId="418B50C1" w14:textId="61864AEC" w:rsidR="00F91975" w:rsidRDefault="00F91975" w:rsidP="006F4E08">
            <w:pPr>
              <w:pStyle w:val="Body"/>
              <w:numPr>
                <w:ilvl w:val="0"/>
                <w:numId w:val="35"/>
              </w:numPr>
            </w:pPr>
            <w:r>
              <w:lastRenderedPageBreak/>
              <w:t>Teachers may provide additional flexibility in cases of extended absences or emergency situations</w:t>
            </w:r>
          </w:p>
          <w:p w14:paraId="14B721FA" w14:textId="025505A0" w:rsidR="00F91975" w:rsidRDefault="00F91975" w:rsidP="006F4E08">
            <w:pPr>
              <w:pStyle w:val="Body"/>
              <w:numPr>
                <w:ilvl w:val="0"/>
                <w:numId w:val="35"/>
              </w:numPr>
            </w:pPr>
            <w:r>
              <w:t xml:space="preserve">IEP </w:t>
            </w:r>
            <w:proofErr w:type="gramStart"/>
            <w:r>
              <w:t>accommodations</w:t>
            </w:r>
            <w:proofErr w:type="gramEnd"/>
            <w:r>
              <w:t xml:space="preserve"> will be provided when appropriate</w:t>
            </w:r>
          </w:p>
          <w:p w14:paraId="26F1EE13" w14:textId="62CD4CB5" w:rsidR="006821EE" w:rsidRPr="006821EE" w:rsidRDefault="00F91975" w:rsidP="006A2C9F">
            <w:pPr>
              <w:pStyle w:val="Body"/>
            </w:pPr>
            <w:r>
              <w:t>ENCSD encourages students to complete all assignments, even when submitted late, to support learning and continued academic progress.</w:t>
            </w:r>
          </w:p>
        </w:tc>
        <w:tc>
          <w:tcPr>
            <w:tcW w:w="431" w:type="dxa"/>
            <w:gridSpan w:val="3"/>
          </w:tcPr>
          <w:p w14:paraId="2A471DA7" w14:textId="77777777" w:rsidR="007C2DC9" w:rsidRPr="007E25D1" w:rsidRDefault="007C2DC9" w:rsidP="006A236E"/>
        </w:tc>
      </w:tr>
      <w:tr w:rsidR="00FC5E3E" w:rsidRPr="007E25D1" w14:paraId="6206F94B" w14:textId="77777777" w:rsidTr="40C67285">
        <w:trPr>
          <w:gridAfter w:val="1"/>
          <w:wAfter w:w="30" w:type="dxa"/>
          <w:trHeight w:val="864"/>
        </w:trPr>
        <w:tc>
          <w:tcPr>
            <w:tcW w:w="420" w:type="dxa"/>
          </w:tcPr>
          <w:p w14:paraId="76E53CE4" w14:textId="77777777" w:rsidR="00FC5E3E" w:rsidRPr="00247F24" w:rsidRDefault="00FC5E3E" w:rsidP="006A236E"/>
        </w:tc>
        <w:tc>
          <w:tcPr>
            <w:tcW w:w="9815" w:type="dxa"/>
            <w:gridSpan w:val="3"/>
          </w:tcPr>
          <w:p w14:paraId="16C42E44" w14:textId="77777777" w:rsidR="00FC5E3E" w:rsidRDefault="00FC5E3E" w:rsidP="006A2C9F">
            <w:pPr>
              <w:pStyle w:val="Subtitle1"/>
            </w:pPr>
            <w:r>
              <w:t>Graduation Requirements and Course of Study</w:t>
            </w:r>
          </w:p>
          <w:p w14:paraId="64201B81" w14:textId="77777777" w:rsidR="00FC5E3E" w:rsidRDefault="00FC5E3E" w:rsidP="00FC5E3E"/>
          <w:p w14:paraId="0B93994F" w14:textId="77777777" w:rsidR="00FC5E3E" w:rsidRDefault="00FC5E3E" w:rsidP="006A2C9F">
            <w:pPr>
              <w:pStyle w:val="Body"/>
            </w:pPr>
            <w:r>
              <w:t>ENCSD is committed to ensuring that all students have access to a rigorous, meaningful, and individualized high school education that prepares them for college, careers, independent living, and postsecondary success.</w:t>
            </w:r>
          </w:p>
          <w:p w14:paraId="0919F1BA" w14:textId="4EDD5714" w:rsidR="00FC5E3E" w:rsidRDefault="00FC5E3E" w:rsidP="006A2C9F">
            <w:pPr>
              <w:pStyle w:val="Body"/>
            </w:pPr>
            <w:r>
              <w:t xml:space="preserve">To earn a North Carolina high school diploma from ENCSD, students must successfully complete all state and local graduation requirements established by the North Carolina State Board of </w:t>
            </w:r>
            <w:r w:rsidR="000C3BC5">
              <w:t>Education,</w:t>
            </w:r>
            <w:r w:rsidR="00842213">
              <w:t xml:space="preserve"> the North Carolina Department of Public Instruction, and ENCSD Board policy.</w:t>
            </w:r>
          </w:p>
          <w:p w14:paraId="4C619494" w14:textId="77777777" w:rsidR="00842213" w:rsidRDefault="00842213" w:rsidP="006A2C9F">
            <w:pPr>
              <w:pStyle w:val="Body"/>
            </w:pPr>
            <w:r>
              <w:t>Graduation requirements are based on the student’s ninth-grade entry cohort and may vary slightly depending on the year the student first entered ninth grade.</w:t>
            </w:r>
          </w:p>
          <w:p w14:paraId="3523EA89" w14:textId="079CE687" w:rsidR="00842213" w:rsidRDefault="00842213" w:rsidP="006A2C9F">
            <w:pPr>
              <w:pStyle w:val="Body"/>
            </w:pPr>
            <w:r>
              <w:t>Students and families are strongly encouraged to work closely with</w:t>
            </w:r>
            <w:r w:rsidR="000C3BC5">
              <w:t xml:space="preserve"> IEP teams and administration regarding graduation planning, course selection, transition goals, and post-secondary opportunities.</w:t>
            </w:r>
          </w:p>
          <w:p w14:paraId="2A937E7A" w14:textId="77777777" w:rsidR="000C3BC5" w:rsidRDefault="000C3BC5" w:rsidP="006A2C9F">
            <w:pPr>
              <w:pStyle w:val="Body"/>
            </w:pPr>
            <w:r>
              <w:t xml:space="preserve">Additional information regarding graduation requirements is available through: </w:t>
            </w:r>
          </w:p>
          <w:p w14:paraId="685A5957" w14:textId="73546257" w:rsidR="00662456" w:rsidRPr="00DC4347" w:rsidRDefault="00662456" w:rsidP="006A2C9F">
            <w:pPr>
              <w:pStyle w:val="Body"/>
              <w:rPr>
                <w:color w:val="auto"/>
              </w:rPr>
            </w:pPr>
            <w:hyperlink r:id="rId15" w:history="1">
              <w:r w:rsidRPr="00DC4347">
                <w:rPr>
                  <w:rStyle w:val="Hyperlink"/>
                  <w:color w:val="auto"/>
                </w:rPr>
                <w:t>https://www.dpi.nc.gov/gradrequirements?utm_source=chatgpt.com</w:t>
              </w:r>
            </w:hyperlink>
          </w:p>
          <w:p w14:paraId="5F1E9899" w14:textId="08A8BF1E" w:rsidR="00662456" w:rsidRPr="00DC4347" w:rsidRDefault="00662456" w:rsidP="006A2C9F">
            <w:pPr>
              <w:pStyle w:val="Body"/>
              <w:rPr>
                <w:color w:val="auto"/>
              </w:rPr>
            </w:pPr>
            <w:hyperlink r:id="rId16" w:history="1">
              <w:r w:rsidRPr="00DC4347">
                <w:rPr>
                  <w:rStyle w:val="Hyperlink"/>
                  <w:color w:val="auto"/>
                </w:rPr>
                <w:t>https://www.encsd.net/about-us/policies/3000/3460?utm_source=chatgpt.com</w:t>
              </w:r>
            </w:hyperlink>
          </w:p>
          <w:p w14:paraId="6AA29632" w14:textId="77777777" w:rsidR="00D87CE1" w:rsidRDefault="00D87CE1" w:rsidP="00D87CE1">
            <w:pPr>
              <w:pStyle w:val="subtitle2"/>
              <w:spacing w:after="240"/>
            </w:pPr>
          </w:p>
          <w:p w14:paraId="2111C633" w14:textId="2332B04F" w:rsidR="00662456" w:rsidRPr="0052452C" w:rsidRDefault="00662456" w:rsidP="00D87CE1">
            <w:pPr>
              <w:pStyle w:val="subtitle2"/>
              <w:spacing w:after="240"/>
            </w:pPr>
            <w:r w:rsidRPr="0052452C">
              <w:t>Future-Ready Core Course of Study</w:t>
            </w:r>
          </w:p>
          <w:p w14:paraId="19B30568" w14:textId="4D45EDAF" w:rsidR="0052452C" w:rsidRDefault="0052452C" w:rsidP="00D87CE1">
            <w:pPr>
              <w:pStyle w:val="Body"/>
              <w:spacing w:after="240"/>
            </w:pPr>
            <w:r>
              <w:t>Students</w:t>
            </w:r>
            <w:r w:rsidR="00D87CE1">
              <w:t xml:space="preserve"> entering Ninth Grade in 2021-2022 through 2025-2026 and</w:t>
            </w:r>
            <w:r>
              <w:t xml:space="preserve"> following the Future-Ready Core Course of Study must earn a minimum of 22 credits distributed across required subject areas.</w:t>
            </w:r>
          </w:p>
          <w:tbl>
            <w:tblPr>
              <w:tblStyle w:val="TableGrid"/>
              <w:tblW w:w="0" w:type="auto"/>
              <w:tblLook w:val="04A0" w:firstRow="1" w:lastRow="0" w:firstColumn="1" w:lastColumn="0" w:noHBand="0" w:noVBand="1"/>
            </w:tblPr>
            <w:tblGrid>
              <w:gridCol w:w="2545"/>
              <w:gridCol w:w="2700"/>
              <w:gridCol w:w="3600"/>
            </w:tblGrid>
            <w:tr w:rsidR="0052452C" w14:paraId="54C24270" w14:textId="77777777" w:rsidTr="002B5DB1">
              <w:tc>
                <w:tcPr>
                  <w:tcW w:w="2545" w:type="dxa"/>
                </w:tcPr>
                <w:p w14:paraId="3B77D8FC" w14:textId="4C6715E4" w:rsidR="0052452C" w:rsidRPr="00F00D0B" w:rsidRDefault="0052452C" w:rsidP="00F00D0B">
                  <w:pPr>
                    <w:pStyle w:val="Body"/>
                    <w:jc w:val="center"/>
                    <w:rPr>
                      <w:b/>
                      <w:bCs/>
                    </w:rPr>
                  </w:pPr>
                  <w:r w:rsidRPr="00F00D0B">
                    <w:rPr>
                      <w:b/>
                      <w:bCs/>
                    </w:rPr>
                    <w:t>Content Area</w:t>
                  </w:r>
                </w:p>
              </w:tc>
              <w:tc>
                <w:tcPr>
                  <w:tcW w:w="2700" w:type="dxa"/>
                </w:tcPr>
                <w:p w14:paraId="7FCC050C" w14:textId="086E9B7B" w:rsidR="0052452C" w:rsidRPr="00F00D0B" w:rsidRDefault="0052452C" w:rsidP="00F00D0B">
                  <w:pPr>
                    <w:pStyle w:val="Body"/>
                    <w:jc w:val="center"/>
                    <w:rPr>
                      <w:b/>
                      <w:bCs/>
                    </w:rPr>
                  </w:pPr>
                  <w:r w:rsidRPr="00F00D0B">
                    <w:rPr>
                      <w:b/>
                      <w:bCs/>
                    </w:rPr>
                    <w:t>Credits Required</w:t>
                  </w:r>
                </w:p>
              </w:tc>
              <w:tc>
                <w:tcPr>
                  <w:tcW w:w="3600" w:type="dxa"/>
                </w:tcPr>
                <w:p w14:paraId="50EAA4D4" w14:textId="3EB49369" w:rsidR="0052452C" w:rsidRPr="00F00D0B" w:rsidRDefault="0052452C" w:rsidP="00F00D0B">
                  <w:pPr>
                    <w:pStyle w:val="Body"/>
                    <w:jc w:val="center"/>
                    <w:rPr>
                      <w:b/>
                      <w:bCs/>
                    </w:rPr>
                  </w:pPr>
                  <w:r w:rsidRPr="00F00D0B">
                    <w:rPr>
                      <w:b/>
                      <w:bCs/>
                    </w:rPr>
                    <w:t>Requirements</w:t>
                  </w:r>
                </w:p>
              </w:tc>
            </w:tr>
            <w:tr w:rsidR="0052452C" w14:paraId="28E4ED3E" w14:textId="77777777" w:rsidTr="002B5DB1">
              <w:tc>
                <w:tcPr>
                  <w:tcW w:w="2545" w:type="dxa"/>
                </w:tcPr>
                <w:p w14:paraId="3B7BB255" w14:textId="6269CD78" w:rsidR="0052452C" w:rsidRDefault="0052452C" w:rsidP="00F00D0B">
                  <w:pPr>
                    <w:pStyle w:val="Body"/>
                    <w:jc w:val="center"/>
                  </w:pPr>
                  <w:r>
                    <w:t>English</w:t>
                  </w:r>
                </w:p>
              </w:tc>
              <w:tc>
                <w:tcPr>
                  <w:tcW w:w="2700" w:type="dxa"/>
                </w:tcPr>
                <w:p w14:paraId="13753316" w14:textId="194DFCDF" w:rsidR="0052452C" w:rsidRDefault="0052452C" w:rsidP="00F00D0B">
                  <w:pPr>
                    <w:pStyle w:val="Body"/>
                    <w:jc w:val="center"/>
                  </w:pPr>
                  <w:r>
                    <w:t>4 Credits</w:t>
                  </w:r>
                </w:p>
              </w:tc>
              <w:tc>
                <w:tcPr>
                  <w:tcW w:w="3600" w:type="dxa"/>
                </w:tcPr>
                <w:p w14:paraId="12357C0E" w14:textId="520353CE" w:rsidR="0052452C" w:rsidRDefault="0052452C" w:rsidP="00F00D0B">
                  <w:pPr>
                    <w:pStyle w:val="Body"/>
                    <w:jc w:val="center"/>
                  </w:pPr>
                  <w:r>
                    <w:t>English I, II, III, IV</w:t>
                  </w:r>
                </w:p>
              </w:tc>
            </w:tr>
            <w:tr w:rsidR="0052452C" w14:paraId="15B61DFA" w14:textId="77777777" w:rsidTr="002B5DB1">
              <w:tc>
                <w:tcPr>
                  <w:tcW w:w="2545" w:type="dxa"/>
                </w:tcPr>
                <w:p w14:paraId="716E3A4A" w14:textId="10847ADE" w:rsidR="0052452C" w:rsidRDefault="0052452C" w:rsidP="00F00D0B">
                  <w:pPr>
                    <w:pStyle w:val="Body"/>
                    <w:jc w:val="center"/>
                  </w:pPr>
                  <w:r>
                    <w:t>Mathematics</w:t>
                  </w:r>
                </w:p>
              </w:tc>
              <w:tc>
                <w:tcPr>
                  <w:tcW w:w="2700" w:type="dxa"/>
                </w:tcPr>
                <w:p w14:paraId="2CBF0FC3" w14:textId="778F20A2" w:rsidR="0052452C" w:rsidRDefault="0052452C" w:rsidP="00F00D0B">
                  <w:pPr>
                    <w:pStyle w:val="Body"/>
                    <w:jc w:val="center"/>
                  </w:pPr>
                  <w:r>
                    <w:t>4 Credits</w:t>
                  </w:r>
                </w:p>
              </w:tc>
              <w:tc>
                <w:tcPr>
                  <w:tcW w:w="3600" w:type="dxa"/>
                </w:tcPr>
                <w:p w14:paraId="38CC6E74" w14:textId="1178900C" w:rsidR="0052452C" w:rsidRDefault="0052452C" w:rsidP="00F00D0B">
                  <w:pPr>
                    <w:pStyle w:val="Body"/>
                    <w:jc w:val="center"/>
                  </w:pPr>
                  <w:r>
                    <w:t xml:space="preserve">NC Math </w:t>
                  </w:r>
                  <w:r w:rsidR="00222D48">
                    <w:t>1,</w:t>
                  </w:r>
                  <w:r>
                    <w:t xml:space="preserve"> NC Math 2, NC Math 3, </w:t>
                  </w:r>
                  <w:r w:rsidR="00222D48">
                    <w:t>and a</w:t>
                  </w:r>
                  <w:r>
                    <w:t xml:space="preserve"> fourth math course aligned to student’s postsecondary plans</w:t>
                  </w:r>
                </w:p>
              </w:tc>
            </w:tr>
            <w:tr w:rsidR="0052452C" w14:paraId="034E7A19" w14:textId="77777777" w:rsidTr="002B5DB1">
              <w:tc>
                <w:tcPr>
                  <w:tcW w:w="2545" w:type="dxa"/>
                </w:tcPr>
                <w:p w14:paraId="06A8BE64" w14:textId="2D36E39E" w:rsidR="0052452C" w:rsidRDefault="0052452C" w:rsidP="00F00D0B">
                  <w:pPr>
                    <w:pStyle w:val="Body"/>
                    <w:jc w:val="center"/>
                  </w:pPr>
                  <w:r>
                    <w:t>Science</w:t>
                  </w:r>
                </w:p>
              </w:tc>
              <w:tc>
                <w:tcPr>
                  <w:tcW w:w="2700" w:type="dxa"/>
                </w:tcPr>
                <w:p w14:paraId="129CA925" w14:textId="77168392" w:rsidR="0052452C" w:rsidRDefault="0052452C" w:rsidP="00F00D0B">
                  <w:pPr>
                    <w:pStyle w:val="Body"/>
                    <w:jc w:val="center"/>
                  </w:pPr>
                  <w:r>
                    <w:t>3 Credits</w:t>
                  </w:r>
                </w:p>
              </w:tc>
              <w:tc>
                <w:tcPr>
                  <w:tcW w:w="3600" w:type="dxa"/>
                </w:tcPr>
                <w:p w14:paraId="1F11A75E" w14:textId="7BA3AC9F" w:rsidR="0052452C" w:rsidRDefault="00716C08" w:rsidP="00F00D0B">
                  <w:pPr>
                    <w:pStyle w:val="Body"/>
                    <w:jc w:val="center"/>
                  </w:pPr>
                  <w:r>
                    <w:t>Physical Science, Biology, Earth/Environmental Science</w:t>
                  </w:r>
                </w:p>
              </w:tc>
            </w:tr>
            <w:tr w:rsidR="00716C08" w14:paraId="47E63CFD" w14:textId="77777777" w:rsidTr="002B5DB1">
              <w:tc>
                <w:tcPr>
                  <w:tcW w:w="2545" w:type="dxa"/>
                </w:tcPr>
                <w:p w14:paraId="098A3BE1" w14:textId="7E430286" w:rsidR="00716C08" w:rsidRDefault="00716C08" w:rsidP="00F00D0B">
                  <w:pPr>
                    <w:pStyle w:val="Body"/>
                    <w:jc w:val="center"/>
                  </w:pPr>
                  <w:r>
                    <w:t>Social Studies</w:t>
                  </w:r>
                </w:p>
              </w:tc>
              <w:tc>
                <w:tcPr>
                  <w:tcW w:w="2700" w:type="dxa"/>
                </w:tcPr>
                <w:p w14:paraId="1727EED2" w14:textId="2BE4789B" w:rsidR="00716C08" w:rsidRDefault="00716C08" w:rsidP="00F00D0B">
                  <w:pPr>
                    <w:pStyle w:val="Body"/>
                    <w:jc w:val="center"/>
                  </w:pPr>
                  <w:r>
                    <w:t>4 Credits</w:t>
                  </w:r>
                </w:p>
              </w:tc>
              <w:tc>
                <w:tcPr>
                  <w:tcW w:w="3600" w:type="dxa"/>
                </w:tcPr>
                <w:p w14:paraId="7201BE16" w14:textId="4C57CFF9" w:rsidR="00716C08" w:rsidRDefault="00716C08" w:rsidP="00F00D0B">
                  <w:pPr>
                    <w:pStyle w:val="Body"/>
                    <w:jc w:val="center"/>
                  </w:pPr>
                  <w:r>
                    <w:t>Founding Principles of the United States and North Carolina, Civic Literacy, Economics and Personal Finance, American History, World History</w:t>
                  </w:r>
                </w:p>
              </w:tc>
            </w:tr>
            <w:tr w:rsidR="00716C08" w14:paraId="6C939928" w14:textId="77777777" w:rsidTr="002B5DB1">
              <w:tc>
                <w:tcPr>
                  <w:tcW w:w="2545" w:type="dxa"/>
                </w:tcPr>
                <w:p w14:paraId="0C74EEE1" w14:textId="50E712F2" w:rsidR="00716C08" w:rsidRDefault="00716C08" w:rsidP="00F00D0B">
                  <w:pPr>
                    <w:pStyle w:val="Body"/>
                    <w:jc w:val="center"/>
                  </w:pPr>
                  <w:r>
                    <w:t>Health/PE</w:t>
                  </w:r>
                </w:p>
              </w:tc>
              <w:tc>
                <w:tcPr>
                  <w:tcW w:w="2700" w:type="dxa"/>
                </w:tcPr>
                <w:p w14:paraId="7CFCF511" w14:textId="6CC98D2B" w:rsidR="00716C08" w:rsidRDefault="00A40713" w:rsidP="00F00D0B">
                  <w:pPr>
                    <w:pStyle w:val="Body"/>
                    <w:jc w:val="center"/>
                  </w:pPr>
                  <w:r>
                    <w:t>1 Credit</w:t>
                  </w:r>
                </w:p>
              </w:tc>
              <w:tc>
                <w:tcPr>
                  <w:tcW w:w="3600" w:type="dxa"/>
                </w:tcPr>
                <w:p w14:paraId="0F528A62" w14:textId="44B48D85" w:rsidR="00716C08" w:rsidRDefault="00A40713" w:rsidP="00F00D0B">
                  <w:pPr>
                    <w:pStyle w:val="Body"/>
                    <w:jc w:val="center"/>
                  </w:pPr>
                  <w:r>
                    <w:t>Healthful Living/Physical Education including CPR Instruction</w:t>
                  </w:r>
                </w:p>
              </w:tc>
            </w:tr>
            <w:tr w:rsidR="00A40713" w14:paraId="04309E5C" w14:textId="77777777" w:rsidTr="002B5DB1">
              <w:tc>
                <w:tcPr>
                  <w:tcW w:w="2545" w:type="dxa"/>
                </w:tcPr>
                <w:p w14:paraId="1E2CB876" w14:textId="6FE1B7E9" w:rsidR="00A40713" w:rsidRDefault="00A40713" w:rsidP="00F00D0B">
                  <w:pPr>
                    <w:pStyle w:val="Body"/>
                    <w:jc w:val="center"/>
                  </w:pPr>
                  <w:r>
                    <w:lastRenderedPageBreak/>
                    <w:t>Electives</w:t>
                  </w:r>
                </w:p>
              </w:tc>
              <w:tc>
                <w:tcPr>
                  <w:tcW w:w="2700" w:type="dxa"/>
                </w:tcPr>
                <w:p w14:paraId="34AD541F" w14:textId="0E3FFFA2" w:rsidR="00A40713" w:rsidRDefault="00A40713" w:rsidP="00F00D0B">
                  <w:pPr>
                    <w:pStyle w:val="Body"/>
                    <w:jc w:val="center"/>
                  </w:pPr>
                  <w:r>
                    <w:t>6 Credits</w:t>
                  </w:r>
                </w:p>
              </w:tc>
              <w:tc>
                <w:tcPr>
                  <w:tcW w:w="3600" w:type="dxa"/>
                </w:tcPr>
                <w:p w14:paraId="7880E726" w14:textId="5FB3164A" w:rsidR="00A40713" w:rsidRDefault="004F33C9" w:rsidP="00F00D0B">
                  <w:pPr>
                    <w:pStyle w:val="Body"/>
                    <w:jc w:val="center"/>
                  </w:pPr>
                  <w:r>
                    <w:t>Combination of CTE, Arts Education, or other approved electives as permitted by state graduation requirements</w:t>
                  </w:r>
                </w:p>
              </w:tc>
            </w:tr>
          </w:tbl>
          <w:p w14:paraId="546761CA" w14:textId="77777777" w:rsidR="0052452C" w:rsidRDefault="0052452C" w:rsidP="00FC5E3E"/>
          <w:p w14:paraId="1DB68828" w14:textId="74C88B75" w:rsidR="00D87CE1" w:rsidRDefault="00D87CE1" w:rsidP="00D87CE1">
            <w:pPr>
              <w:pStyle w:val="Body"/>
              <w:spacing w:after="240"/>
            </w:pPr>
            <w:r>
              <w:t>Students entering Ninth Grade in 2026-2027 and following the Future-Ready Core Course of Study must earn a minimum of 22 credits distributed across required subject areas.</w:t>
            </w:r>
          </w:p>
          <w:tbl>
            <w:tblPr>
              <w:tblStyle w:val="TableGrid"/>
              <w:tblW w:w="0" w:type="auto"/>
              <w:tblLook w:val="04A0" w:firstRow="1" w:lastRow="0" w:firstColumn="1" w:lastColumn="0" w:noHBand="0" w:noVBand="1"/>
            </w:tblPr>
            <w:tblGrid>
              <w:gridCol w:w="2545"/>
              <w:gridCol w:w="2700"/>
              <w:gridCol w:w="3600"/>
            </w:tblGrid>
            <w:tr w:rsidR="00D87CE1" w14:paraId="6804F957" w14:textId="77777777" w:rsidTr="00582EE4">
              <w:tc>
                <w:tcPr>
                  <w:tcW w:w="2545" w:type="dxa"/>
                </w:tcPr>
                <w:p w14:paraId="00C51A59" w14:textId="77777777" w:rsidR="00D87CE1" w:rsidRPr="00F00D0B" w:rsidRDefault="00D87CE1" w:rsidP="00D87CE1">
                  <w:pPr>
                    <w:pStyle w:val="Body"/>
                    <w:jc w:val="center"/>
                    <w:rPr>
                      <w:b/>
                      <w:bCs/>
                    </w:rPr>
                  </w:pPr>
                  <w:r w:rsidRPr="00F00D0B">
                    <w:rPr>
                      <w:b/>
                      <w:bCs/>
                    </w:rPr>
                    <w:t>Content Area</w:t>
                  </w:r>
                </w:p>
              </w:tc>
              <w:tc>
                <w:tcPr>
                  <w:tcW w:w="2700" w:type="dxa"/>
                </w:tcPr>
                <w:p w14:paraId="24907B83" w14:textId="77777777" w:rsidR="00D87CE1" w:rsidRPr="00F00D0B" w:rsidRDefault="00D87CE1" w:rsidP="00D87CE1">
                  <w:pPr>
                    <w:pStyle w:val="Body"/>
                    <w:jc w:val="center"/>
                    <w:rPr>
                      <w:b/>
                      <w:bCs/>
                    </w:rPr>
                  </w:pPr>
                  <w:r w:rsidRPr="00F00D0B">
                    <w:rPr>
                      <w:b/>
                      <w:bCs/>
                    </w:rPr>
                    <w:t>Credits Required</w:t>
                  </w:r>
                </w:p>
              </w:tc>
              <w:tc>
                <w:tcPr>
                  <w:tcW w:w="3600" w:type="dxa"/>
                </w:tcPr>
                <w:p w14:paraId="55DF0663" w14:textId="77777777" w:rsidR="00D87CE1" w:rsidRPr="00F00D0B" w:rsidRDefault="00D87CE1" w:rsidP="00D87CE1">
                  <w:pPr>
                    <w:pStyle w:val="Body"/>
                    <w:jc w:val="center"/>
                    <w:rPr>
                      <w:b/>
                      <w:bCs/>
                    </w:rPr>
                  </w:pPr>
                  <w:r w:rsidRPr="00F00D0B">
                    <w:rPr>
                      <w:b/>
                      <w:bCs/>
                    </w:rPr>
                    <w:t>Requirements</w:t>
                  </w:r>
                </w:p>
              </w:tc>
            </w:tr>
            <w:tr w:rsidR="00D87CE1" w14:paraId="37D69A16" w14:textId="77777777" w:rsidTr="00582EE4">
              <w:tc>
                <w:tcPr>
                  <w:tcW w:w="2545" w:type="dxa"/>
                </w:tcPr>
                <w:p w14:paraId="21DE5A05" w14:textId="77777777" w:rsidR="00D87CE1" w:rsidRDefault="00D87CE1" w:rsidP="00D87CE1">
                  <w:pPr>
                    <w:pStyle w:val="Body"/>
                    <w:jc w:val="center"/>
                  </w:pPr>
                  <w:r>
                    <w:t>English</w:t>
                  </w:r>
                </w:p>
              </w:tc>
              <w:tc>
                <w:tcPr>
                  <w:tcW w:w="2700" w:type="dxa"/>
                </w:tcPr>
                <w:p w14:paraId="6A303C5E" w14:textId="77777777" w:rsidR="00D87CE1" w:rsidRDefault="00D87CE1" w:rsidP="00D87CE1">
                  <w:pPr>
                    <w:pStyle w:val="Body"/>
                    <w:jc w:val="center"/>
                  </w:pPr>
                  <w:r>
                    <w:t>4 Credits</w:t>
                  </w:r>
                </w:p>
              </w:tc>
              <w:tc>
                <w:tcPr>
                  <w:tcW w:w="3600" w:type="dxa"/>
                </w:tcPr>
                <w:p w14:paraId="5788D816" w14:textId="77777777" w:rsidR="00D87CE1" w:rsidRDefault="00D87CE1" w:rsidP="00D87CE1">
                  <w:pPr>
                    <w:pStyle w:val="Body"/>
                    <w:jc w:val="center"/>
                  </w:pPr>
                  <w:r>
                    <w:t>English I, II, III, IV</w:t>
                  </w:r>
                </w:p>
              </w:tc>
            </w:tr>
            <w:tr w:rsidR="00D87CE1" w14:paraId="61C1CC24" w14:textId="77777777" w:rsidTr="00582EE4">
              <w:tc>
                <w:tcPr>
                  <w:tcW w:w="2545" w:type="dxa"/>
                </w:tcPr>
                <w:p w14:paraId="3EE20C84" w14:textId="77777777" w:rsidR="00D87CE1" w:rsidRDefault="00D87CE1" w:rsidP="00D87CE1">
                  <w:pPr>
                    <w:pStyle w:val="Body"/>
                    <w:jc w:val="center"/>
                  </w:pPr>
                  <w:r>
                    <w:t>Mathematics</w:t>
                  </w:r>
                </w:p>
              </w:tc>
              <w:tc>
                <w:tcPr>
                  <w:tcW w:w="2700" w:type="dxa"/>
                </w:tcPr>
                <w:p w14:paraId="01070B95" w14:textId="77777777" w:rsidR="00D87CE1" w:rsidRDefault="00D87CE1" w:rsidP="00D87CE1">
                  <w:pPr>
                    <w:pStyle w:val="Body"/>
                    <w:jc w:val="center"/>
                  </w:pPr>
                  <w:r>
                    <w:t>4 Credits</w:t>
                  </w:r>
                </w:p>
              </w:tc>
              <w:tc>
                <w:tcPr>
                  <w:tcW w:w="3600" w:type="dxa"/>
                </w:tcPr>
                <w:p w14:paraId="06540EA0" w14:textId="20F78A28" w:rsidR="00D87CE1" w:rsidRDefault="00D87CE1" w:rsidP="00D87CE1">
                  <w:pPr>
                    <w:pStyle w:val="Body"/>
                    <w:jc w:val="center"/>
                  </w:pPr>
                  <w:r>
                    <w:t xml:space="preserve">NC Math </w:t>
                  </w:r>
                  <w:r w:rsidR="00222D48">
                    <w:t>1,</w:t>
                  </w:r>
                  <w:r>
                    <w:t xml:space="preserve"> NC Math 2, NC Math 3, </w:t>
                  </w:r>
                  <w:r w:rsidR="00222D48">
                    <w:t>and a</w:t>
                  </w:r>
                  <w:r>
                    <w:t xml:space="preserve"> fourth math course aligned to student’s postsecondary plans</w:t>
                  </w:r>
                </w:p>
              </w:tc>
            </w:tr>
            <w:tr w:rsidR="00D87CE1" w14:paraId="7D9B30B0" w14:textId="77777777" w:rsidTr="00582EE4">
              <w:tc>
                <w:tcPr>
                  <w:tcW w:w="2545" w:type="dxa"/>
                </w:tcPr>
                <w:p w14:paraId="62C1795E" w14:textId="77777777" w:rsidR="00D87CE1" w:rsidRDefault="00D87CE1" w:rsidP="00D87CE1">
                  <w:pPr>
                    <w:pStyle w:val="Body"/>
                    <w:jc w:val="center"/>
                  </w:pPr>
                  <w:r>
                    <w:t>Science</w:t>
                  </w:r>
                </w:p>
              </w:tc>
              <w:tc>
                <w:tcPr>
                  <w:tcW w:w="2700" w:type="dxa"/>
                </w:tcPr>
                <w:p w14:paraId="335A0881" w14:textId="77777777" w:rsidR="00D87CE1" w:rsidRDefault="00D87CE1" w:rsidP="00D87CE1">
                  <w:pPr>
                    <w:pStyle w:val="Body"/>
                    <w:jc w:val="center"/>
                  </w:pPr>
                  <w:r>
                    <w:t>3 Credits</w:t>
                  </w:r>
                </w:p>
              </w:tc>
              <w:tc>
                <w:tcPr>
                  <w:tcW w:w="3600" w:type="dxa"/>
                </w:tcPr>
                <w:p w14:paraId="20051249" w14:textId="77777777" w:rsidR="00D87CE1" w:rsidRDefault="00D87CE1" w:rsidP="00D87CE1">
                  <w:pPr>
                    <w:pStyle w:val="Body"/>
                    <w:jc w:val="center"/>
                  </w:pPr>
                  <w:r>
                    <w:t>Physical Science, Biology, Earth/Environmental Science</w:t>
                  </w:r>
                </w:p>
              </w:tc>
            </w:tr>
            <w:tr w:rsidR="00D87CE1" w14:paraId="0E1191F3" w14:textId="77777777" w:rsidTr="00582EE4">
              <w:tc>
                <w:tcPr>
                  <w:tcW w:w="2545" w:type="dxa"/>
                </w:tcPr>
                <w:p w14:paraId="45A7DCA7" w14:textId="77777777" w:rsidR="00D87CE1" w:rsidRDefault="00D87CE1" w:rsidP="00D87CE1">
                  <w:pPr>
                    <w:pStyle w:val="Body"/>
                    <w:jc w:val="center"/>
                  </w:pPr>
                  <w:r>
                    <w:t>Social Studies</w:t>
                  </w:r>
                </w:p>
              </w:tc>
              <w:tc>
                <w:tcPr>
                  <w:tcW w:w="2700" w:type="dxa"/>
                </w:tcPr>
                <w:p w14:paraId="53C8D14D" w14:textId="77777777" w:rsidR="00D87CE1" w:rsidRDefault="00D87CE1" w:rsidP="00D87CE1">
                  <w:pPr>
                    <w:pStyle w:val="Body"/>
                    <w:jc w:val="center"/>
                  </w:pPr>
                  <w:r>
                    <w:t>4 Credits</w:t>
                  </w:r>
                </w:p>
              </w:tc>
              <w:tc>
                <w:tcPr>
                  <w:tcW w:w="3600" w:type="dxa"/>
                </w:tcPr>
                <w:p w14:paraId="5A12609F" w14:textId="77777777" w:rsidR="00D87CE1" w:rsidRDefault="00D87CE1" w:rsidP="00D87CE1">
                  <w:pPr>
                    <w:pStyle w:val="Body"/>
                    <w:jc w:val="center"/>
                  </w:pPr>
                  <w:r>
                    <w:t>Founding Principles of the United States and North Carolina, Civic Literacy, Economics and Personal Finance, American History, World History</w:t>
                  </w:r>
                </w:p>
              </w:tc>
            </w:tr>
            <w:tr w:rsidR="00D87CE1" w14:paraId="1D52AAFA" w14:textId="77777777" w:rsidTr="00582EE4">
              <w:tc>
                <w:tcPr>
                  <w:tcW w:w="2545" w:type="dxa"/>
                </w:tcPr>
                <w:p w14:paraId="5318D71E" w14:textId="77777777" w:rsidR="00D87CE1" w:rsidRDefault="00D87CE1" w:rsidP="00D87CE1">
                  <w:pPr>
                    <w:pStyle w:val="Body"/>
                    <w:jc w:val="center"/>
                  </w:pPr>
                  <w:r>
                    <w:t>Health/PE</w:t>
                  </w:r>
                </w:p>
              </w:tc>
              <w:tc>
                <w:tcPr>
                  <w:tcW w:w="2700" w:type="dxa"/>
                </w:tcPr>
                <w:p w14:paraId="7B016A71" w14:textId="77777777" w:rsidR="00D87CE1" w:rsidRDefault="00D87CE1" w:rsidP="00D87CE1">
                  <w:pPr>
                    <w:pStyle w:val="Body"/>
                    <w:jc w:val="center"/>
                  </w:pPr>
                  <w:r>
                    <w:t>1 Credit</w:t>
                  </w:r>
                </w:p>
              </w:tc>
              <w:tc>
                <w:tcPr>
                  <w:tcW w:w="3600" w:type="dxa"/>
                </w:tcPr>
                <w:p w14:paraId="005D7B5F" w14:textId="77777777" w:rsidR="00D87CE1" w:rsidRDefault="00D87CE1" w:rsidP="00D87CE1">
                  <w:pPr>
                    <w:pStyle w:val="Body"/>
                    <w:jc w:val="center"/>
                  </w:pPr>
                  <w:r>
                    <w:t>Healthful Living/Physical Education including CPR Instruction</w:t>
                  </w:r>
                </w:p>
              </w:tc>
            </w:tr>
            <w:tr w:rsidR="000E2D81" w14:paraId="5CE5BDA4" w14:textId="77777777" w:rsidTr="00582EE4">
              <w:tc>
                <w:tcPr>
                  <w:tcW w:w="2545" w:type="dxa"/>
                </w:tcPr>
                <w:p w14:paraId="4BC8D0C3" w14:textId="76C3A111" w:rsidR="000E2D81" w:rsidRDefault="000E2D81" w:rsidP="00D87CE1">
                  <w:pPr>
                    <w:pStyle w:val="Body"/>
                    <w:jc w:val="center"/>
                  </w:pPr>
                  <w:r>
                    <w:t>Computer Science</w:t>
                  </w:r>
                </w:p>
              </w:tc>
              <w:tc>
                <w:tcPr>
                  <w:tcW w:w="2700" w:type="dxa"/>
                </w:tcPr>
                <w:p w14:paraId="71FDA2AD" w14:textId="73FD5A96" w:rsidR="000E2D81" w:rsidRDefault="000E2D81" w:rsidP="00D87CE1">
                  <w:pPr>
                    <w:pStyle w:val="Body"/>
                    <w:jc w:val="center"/>
                  </w:pPr>
                  <w:r>
                    <w:t>1 Credit</w:t>
                  </w:r>
                </w:p>
              </w:tc>
              <w:tc>
                <w:tcPr>
                  <w:tcW w:w="3600" w:type="dxa"/>
                </w:tcPr>
                <w:p w14:paraId="2A56BEE2" w14:textId="5CF05C31" w:rsidR="000E2D81" w:rsidRDefault="000E2D81" w:rsidP="00D87CE1">
                  <w:pPr>
                    <w:pStyle w:val="Body"/>
                    <w:jc w:val="center"/>
                  </w:pPr>
                  <w:r>
                    <w:t>Computer Science course meeting North Carolina graduation requirements</w:t>
                  </w:r>
                </w:p>
              </w:tc>
            </w:tr>
            <w:tr w:rsidR="00D87CE1" w14:paraId="3E35EC4C" w14:textId="77777777" w:rsidTr="00582EE4">
              <w:tc>
                <w:tcPr>
                  <w:tcW w:w="2545" w:type="dxa"/>
                </w:tcPr>
                <w:p w14:paraId="07760CE5" w14:textId="77777777" w:rsidR="00D87CE1" w:rsidRDefault="00D87CE1" w:rsidP="00D87CE1">
                  <w:pPr>
                    <w:pStyle w:val="Body"/>
                    <w:jc w:val="center"/>
                  </w:pPr>
                  <w:r>
                    <w:t>Electives</w:t>
                  </w:r>
                </w:p>
              </w:tc>
              <w:tc>
                <w:tcPr>
                  <w:tcW w:w="2700" w:type="dxa"/>
                </w:tcPr>
                <w:p w14:paraId="56D96769" w14:textId="7A999A8E" w:rsidR="00D87CE1" w:rsidRDefault="00D556BF" w:rsidP="00D87CE1">
                  <w:pPr>
                    <w:pStyle w:val="Body"/>
                    <w:jc w:val="center"/>
                  </w:pPr>
                  <w:r>
                    <w:t>5</w:t>
                  </w:r>
                  <w:r w:rsidR="00D87CE1">
                    <w:t xml:space="preserve"> Credits</w:t>
                  </w:r>
                </w:p>
              </w:tc>
              <w:tc>
                <w:tcPr>
                  <w:tcW w:w="3600" w:type="dxa"/>
                </w:tcPr>
                <w:p w14:paraId="6D610627" w14:textId="298F1A11" w:rsidR="00D87CE1" w:rsidRDefault="00D87CE1" w:rsidP="00D87CE1">
                  <w:pPr>
                    <w:pStyle w:val="Body"/>
                    <w:jc w:val="center"/>
                  </w:pPr>
                  <w:r>
                    <w:t>Combination of CTE, Arts Education, or other approved electives</w:t>
                  </w:r>
                  <w:r w:rsidR="004F33C9">
                    <w:t xml:space="preserve"> as permitted by state graduation requirements</w:t>
                  </w:r>
                </w:p>
              </w:tc>
            </w:tr>
          </w:tbl>
          <w:p w14:paraId="18DFD550" w14:textId="77777777" w:rsidR="00D556BF" w:rsidRDefault="00C03D63" w:rsidP="00D556BF">
            <w:pPr>
              <w:jc w:val="center"/>
              <w:rPr>
                <w:b/>
                <w:bCs/>
                <w:i/>
                <w:iCs/>
                <w:sz w:val="20"/>
                <w:szCs w:val="20"/>
              </w:rPr>
            </w:pPr>
            <w:r w:rsidRPr="00C03D63">
              <w:rPr>
                <w:b/>
                <w:bCs/>
                <w:i/>
                <w:iCs/>
                <w:sz w:val="20"/>
                <w:szCs w:val="20"/>
              </w:rPr>
              <w:t xml:space="preserve">Note: Students entering ninth grade in 2026–2027 must complete a Computer Science credit as part of their graduation requirements. </w:t>
            </w:r>
          </w:p>
          <w:p w14:paraId="3BE5F749" w14:textId="71CB21E2" w:rsidR="00D87CE1" w:rsidRPr="00C03D63" w:rsidRDefault="00C03D63" w:rsidP="00D556BF">
            <w:pPr>
              <w:jc w:val="center"/>
              <w:rPr>
                <w:b/>
                <w:bCs/>
                <w:i/>
                <w:iCs/>
                <w:sz w:val="20"/>
                <w:szCs w:val="20"/>
              </w:rPr>
            </w:pPr>
            <w:r w:rsidRPr="00C03D63">
              <w:rPr>
                <w:b/>
                <w:bCs/>
                <w:i/>
                <w:iCs/>
                <w:sz w:val="20"/>
                <w:szCs w:val="20"/>
              </w:rPr>
              <w:t>This requirement reduces the number of elective credits from six to five.</w:t>
            </w:r>
          </w:p>
          <w:p w14:paraId="180976D3" w14:textId="77777777" w:rsidR="002B5DB1" w:rsidRDefault="002B5DB1" w:rsidP="00F00D0B">
            <w:pPr>
              <w:pStyle w:val="Body"/>
            </w:pPr>
            <w:r>
              <w:t>North Carolina graduation requirements may change based on future legislative or State Board of Education actions.</w:t>
            </w:r>
          </w:p>
          <w:p w14:paraId="3E204D33" w14:textId="77777777" w:rsidR="002B5DB1" w:rsidRDefault="002B5DB1" w:rsidP="00F00D0B">
            <w:pPr>
              <w:pStyle w:val="subtitle2"/>
            </w:pPr>
            <w:r>
              <w:t>Additional Graduation Requirement Beginning with the Class of 2029</w:t>
            </w:r>
          </w:p>
          <w:p w14:paraId="783E817B" w14:textId="77777777" w:rsidR="002B5DB1" w:rsidRDefault="002B5DB1" w:rsidP="002B5DB1">
            <w:r>
              <w:t>Per NCDPI and State Board of Education guidance:</w:t>
            </w:r>
          </w:p>
          <w:p w14:paraId="10FA315D" w14:textId="77777777" w:rsidR="002B5DB1" w:rsidRDefault="002B5DB1" w:rsidP="006F4E08">
            <w:pPr>
              <w:pStyle w:val="ListParagraph"/>
              <w:numPr>
                <w:ilvl w:val="0"/>
                <w:numId w:val="2"/>
              </w:numPr>
            </w:pPr>
            <w:r>
              <w:t>Students entering Grade 9 for the first time in 2025-2026 and beyond must complete at least one Arts Education course during grades 6-12.</w:t>
            </w:r>
          </w:p>
          <w:p w14:paraId="694482FE" w14:textId="77777777" w:rsidR="002B5DB1" w:rsidRDefault="002B5DB1" w:rsidP="006F4E08">
            <w:pPr>
              <w:pStyle w:val="ListParagraph"/>
              <w:numPr>
                <w:ilvl w:val="0"/>
                <w:numId w:val="2"/>
              </w:numPr>
            </w:pPr>
            <w:r>
              <w:t>Students entering Grade 9 for the first time in 2026-2027 and beyond will also be required to earn one Computer Science credit as part of graduation requirements.</w:t>
            </w:r>
          </w:p>
          <w:p w14:paraId="535DF382" w14:textId="4116FD76" w:rsidR="002B5DB1" w:rsidRPr="00FC5E3E" w:rsidRDefault="002B5DB1" w:rsidP="00FC5E3E">
            <w:r>
              <w:lastRenderedPageBreak/>
              <w:t>Families should work with school administration and IEP teams to ensure students meet all current graduation requirements for their graduating cohort.</w:t>
            </w:r>
          </w:p>
        </w:tc>
        <w:tc>
          <w:tcPr>
            <w:tcW w:w="431" w:type="dxa"/>
            <w:gridSpan w:val="3"/>
          </w:tcPr>
          <w:p w14:paraId="5653A5A8" w14:textId="77777777" w:rsidR="00FC5E3E" w:rsidRPr="007E25D1" w:rsidRDefault="00FC5E3E" w:rsidP="006A236E"/>
        </w:tc>
      </w:tr>
      <w:tr w:rsidR="00C6225F" w:rsidRPr="007E25D1" w14:paraId="62FB7838" w14:textId="77777777" w:rsidTr="40C67285">
        <w:trPr>
          <w:gridAfter w:val="1"/>
          <w:wAfter w:w="30" w:type="dxa"/>
          <w:trHeight w:val="864"/>
        </w:trPr>
        <w:tc>
          <w:tcPr>
            <w:tcW w:w="420" w:type="dxa"/>
          </w:tcPr>
          <w:p w14:paraId="0D137F88" w14:textId="77777777" w:rsidR="00C6225F" w:rsidRPr="00247F24" w:rsidRDefault="00C6225F" w:rsidP="006A236E"/>
        </w:tc>
        <w:tc>
          <w:tcPr>
            <w:tcW w:w="9815" w:type="dxa"/>
            <w:gridSpan w:val="3"/>
          </w:tcPr>
          <w:p w14:paraId="2F3DB417" w14:textId="77777777" w:rsidR="00C6225F" w:rsidRPr="009744E0" w:rsidRDefault="009744E0" w:rsidP="004A4E2B">
            <w:pPr>
              <w:pStyle w:val="Subtitle1"/>
            </w:pPr>
            <w:r w:rsidRPr="009744E0">
              <w:t>Occupation Course of Study (OCS)</w:t>
            </w:r>
          </w:p>
          <w:p w14:paraId="6FCEAE77" w14:textId="77777777" w:rsidR="009744E0" w:rsidRDefault="009744E0" w:rsidP="004A4E2B">
            <w:pPr>
              <w:pStyle w:val="Body"/>
            </w:pPr>
            <w:r>
              <w:t>The Occupational Course of Study is a pathway to a North Carolina high school diploma available only for eligible students with disabilities who have an Individualized Education Program (IEP).</w:t>
            </w:r>
          </w:p>
          <w:p w14:paraId="1C6E2436" w14:textId="77777777" w:rsidR="009744E0" w:rsidRDefault="009744E0" w:rsidP="004A4E2B">
            <w:pPr>
              <w:pStyle w:val="Body"/>
            </w:pPr>
            <w:r>
              <w:t>The OCS pathway is designed for students whose IEP teams determine that the Occupational Cours of Study is the most appropriate educational pathway based on the student’s strengths, needs, postsecondary goals, and transition planning.</w:t>
            </w:r>
          </w:p>
          <w:p w14:paraId="4E8283B0" w14:textId="77777777" w:rsidR="009744E0" w:rsidRDefault="009744E0" w:rsidP="004A4E2B">
            <w:pPr>
              <w:pStyle w:val="Body"/>
            </w:pPr>
            <w:r>
              <w:t>The OCS pathway emphasizes:</w:t>
            </w:r>
          </w:p>
          <w:p w14:paraId="22E1911E" w14:textId="77777777" w:rsidR="009744E0" w:rsidRDefault="009744E0" w:rsidP="006F4E08">
            <w:pPr>
              <w:pStyle w:val="Body"/>
              <w:numPr>
                <w:ilvl w:val="0"/>
                <w:numId w:val="36"/>
              </w:numPr>
            </w:pPr>
            <w:r>
              <w:t>Functional academics</w:t>
            </w:r>
          </w:p>
          <w:p w14:paraId="56F7FE1A" w14:textId="77777777" w:rsidR="009744E0" w:rsidRDefault="009744E0" w:rsidP="006F4E08">
            <w:pPr>
              <w:pStyle w:val="Body"/>
              <w:numPr>
                <w:ilvl w:val="0"/>
                <w:numId w:val="36"/>
              </w:numPr>
            </w:pPr>
            <w:r>
              <w:t>Career and technical education</w:t>
            </w:r>
          </w:p>
          <w:p w14:paraId="7ECA3626" w14:textId="77777777" w:rsidR="009744E0" w:rsidRDefault="009744E0" w:rsidP="006F4E08">
            <w:pPr>
              <w:pStyle w:val="Body"/>
              <w:numPr>
                <w:ilvl w:val="0"/>
                <w:numId w:val="36"/>
              </w:numPr>
            </w:pPr>
            <w:r>
              <w:t>Employment preparation</w:t>
            </w:r>
          </w:p>
          <w:p w14:paraId="6E821953" w14:textId="77777777" w:rsidR="009744E0" w:rsidRDefault="009744E0" w:rsidP="006F4E08">
            <w:pPr>
              <w:pStyle w:val="Body"/>
              <w:numPr>
                <w:ilvl w:val="0"/>
                <w:numId w:val="36"/>
              </w:numPr>
            </w:pPr>
            <w:r>
              <w:t>Community-based instruction</w:t>
            </w:r>
          </w:p>
          <w:p w14:paraId="0485C6AC" w14:textId="77777777" w:rsidR="009744E0" w:rsidRDefault="009744E0" w:rsidP="006F4E08">
            <w:pPr>
              <w:pStyle w:val="Body"/>
              <w:numPr>
                <w:ilvl w:val="0"/>
                <w:numId w:val="36"/>
              </w:numPr>
            </w:pPr>
            <w:r>
              <w:t>Independent living skills</w:t>
            </w:r>
          </w:p>
          <w:p w14:paraId="1C751E0E" w14:textId="77777777" w:rsidR="009744E0" w:rsidRDefault="009744E0" w:rsidP="006F4E08">
            <w:pPr>
              <w:pStyle w:val="Body"/>
              <w:numPr>
                <w:ilvl w:val="0"/>
                <w:numId w:val="36"/>
              </w:numPr>
            </w:pPr>
            <w:r>
              <w:t>Transition planning and work experiences</w:t>
            </w:r>
          </w:p>
          <w:p w14:paraId="2DC58ECB" w14:textId="77777777" w:rsidR="009744E0" w:rsidRPr="00BF1BCF" w:rsidRDefault="009744E0" w:rsidP="00BF1BCF">
            <w:pPr>
              <w:pStyle w:val="Body"/>
            </w:pPr>
            <w:r w:rsidRPr="00BF1BCF">
              <w:t>Placement in the OCS pathway is determined by the IEP Team and is not based solely on disability category, academic struggles, or parent preference.</w:t>
            </w:r>
          </w:p>
          <w:p w14:paraId="26DCC017" w14:textId="77777777" w:rsidR="009744E0" w:rsidRPr="009744E0" w:rsidRDefault="009744E0" w:rsidP="00BF1BCF">
            <w:pPr>
              <w:pStyle w:val="subtitle2"/>
            </w:pPr>
            <w:r w:rsidRPr="009744E0">
              <w:t>Occupational Course of Study Requirements</w:t>
            </w:r>
          </w:p>
          <w:p w14:paraId="45C4FEE0" w14:textId="77777777" w:rsidR="009744E0" w:rsidRDefault="009744E0" w:rsidP="00BF1BCF">
            <w:pPr>
              <w:pStyle w:val="Body"/>
            </w:pPr>
            <w:r>
              <w:t>Students participating in the OCS pathway must complete:</w:t>
            </w:r>
          </w:p>
          <w:p w14:paraId="56210629" w14:textId="77777777" w:rsidR="009744E0" w:rsidRDefault="009744E0" w:rsidP="006F4E08">
            <w:pPr>
              <w:pStyle w:val="Body"/>
              <w:numPr>
                <w:ilvl w:val="0"/>
                <w:numId w:val="37"/>
              </w:numPr>
            </w:pPr>
            <w:r>
              <w:t>Required academic coursework</w:t>
            </w:r>
          </w:p>
          <w:p w14:paraId="211EBCFF" w14:textId="167113DD" w:rsidR="009744E0" w:rsidRDefault="009744E0" w:rsidP="006F4E08">
            <w:pPr>
              <w:pStyle w:val="Body"/>
              <w:numPr>
                <w:ilvl w:val="0"/>
                <w:numId w:val="37"/>
              </w:numPr>
            </w:pPr>
            <w:r>
              <w:t>Occupational preparation courses</w:t>
            </w:r>
          </w:p>
          <w:p w14:paraId="09764B6E" w14:textId="77777777" w:rsidR="009744E0" w:rsidRDefault="009744E0" w:rsidP="006F4E08">
            <w:pPr>
              <w:pStyle w:val="Body"/>
              <w:numPr>
                <w:ilvl w:val="0"/>
                <w:numId w:val="37"/>
              </w:numPr>
            </w:pPr>
            <w:r>
              <w:t>Career and technical education credits</w:t>
            </w:r>
          </w:p>
          <w:p w14:paraId="0FA9A3A5" w14:textId="77777777" w:rsidR="009744E0" w:rsidRDefault="009744E0" w:rsidP="006F4E08">
            <w:pPr>
              <w:pStyle w:val="Body"/>
              <w:numPr>
                <w:ilvl w:val="0"/>
                <w:numId w:val="37"/>
              </w:numPr>
            </w:pPr>
            <w:r>
              <w:t>A career portfolio</w:t>
            </w:r>
          </w:p>
          <w:p w14:paraId="20E674B6" w14:textId="77777777" w:rsidR="009744E0" w:rsidRDefault="009744E0" w:rsidP="006F4E08">
            <w:pPr>
              <w:pStyle w:val="Body"/>
              <w:numPr>
                <w:ilvl w:val="0"/>
                <w:numId w:val="37"/>
              </w:numPr>
            </w:pPr>
            <w:r>
              <w:t>Completion of IEP transition goals and objectives</w:t>
            </w:r>
          </w:p>
          <w:p w14:paraId="7C3BDD33" w14:textId="77777777" w:rsidR="009744E0" w:rsidRDefault="009744E0" w:rsidP="006F4E08">
            <w:pPr>
              <w:pStyle w:val="Body"/>
              <w:numPr>
                <w:ilvl w:val="0"/>
                <w:numId w:val="37"/>
              </w:numPr>
            </w:pPr>
            <w:r>
              <w:t>Required work-based learning hours</w:t>
            </w:r>
          </w:p>
          <w:p w14:paraId="4B5287BF" w14:textId="77777777" w:rsidR="009744E0" w:rsidRPr="009744E0" w:rsidRDefault="009744E0" w:rsidP="00BF1BCF">
            <w:pPr>
              <w:pStyle w:val="subtitle2"/>
            </w:pPr>
            <w:r w:rsidRPr="009744E0">
              <w:t>OCS Graduation Requirements</w:t>
            </w:r>
          </w:p>
          <w:tbl>
            <w:tblPr>
              <w:tblStyle w:val="TableGrid"/>
              <w:tblW w:w="0" w:type="auto"/>
              <w:tblLook w:val="04A0" w:firstRow="1" w:lastRow="0" w:firstColumn="1" w:lastColumn="0" w:noHBand="0" w:noVBand="1"/>
            </w:tblPr>
            <w:tblGrid>
              <w:gridCol w:w="4075"/>
              <w:gridCol w:w="4140"/>
            </w:tblGrid>
            <w:tr w:rsidR="009744E0" w14:paraId="4DEA6B54" w14:textId="77777777" w:rsidTr="002B5DB1">
              <w:tc>
                <w:tcPr>
                  <w:tcW w:w="4075" w:type="dxa"/>
                </w:tcPr>
                <w:p w14:paraId="1DB0C98E" w14:textId="2D280285" w:rsidR="009744E0" w:rsidRPr="00BF1BCF" w:rsidRDefault="009744E0" w:rsidP="00BF1BCF">
                  <w:pPr>
                    <w:pStyle w:val="Body"/>
                    <w:jc w:val="center"/>
                    <w:rPr>
                      <w:b/>
                      <w:bCs/>
                    </w:rPr>
                  </w:pPr>
                  <w:r w:rsidRPr="00BF1BCF">
                    <w:rPr>
                      <w:b/>
                      <w:bCs/>
                    </w:rPr>
                    <w:t>Content Area</w:t>
                  </w:r>
                </w:p>
              </w:tc>
              <w:tc>
                <w:tcPr>
                  <w:tcW w:w="4140" w:type="dxa"/>
                </w:tcPr>
                <w:p w14:paraId="2231071B" w14:textId="4B9206D7" w:rsidR="009744E0" w:rsidRPr="00BF1BCF" w:rsidRDefault="009744E0" w:rsidP="00BF1BCF">
                  <w:pPr>
                    <w:pStyle w:val="Body"/>
                    <w:jc w:val="center"/>
                    <w:rPr>
                      <w:b/>
                      <w:bCs/>
                    </w:rPr>
                  </w:pPr>
                  <w:r w:rsidRPr="00BF1BCF">
                    <w:rPr>
                      <w:b/>
                      <w:bCs/>
                    </w:rPr>
                    <w:t>Credits/Requirements</w:t>
                  </w:r>
                </w:p>
              </w:tc>
            </w:tr>
            <w:tr w:rsidR="009744E0" w14:paraId="3A6AE072" w14:textId="77777777" w:rsidTr="002B5DB1">
              <w:tc>
                <w:tcPr>
                  <w:tcW w:w="4075" w:type="dxa"/>
                </w:tcPr>
                <w:p w14:paraId="35244B29" w14:textId="77D9B917" w:rsidR="009744E0" w:rsidRDefault="009744E0" w:rsidP="00BF1BCF">
                  <w:pPr>
                    <w:pStyle w:val="Body"/>
                  </w:pPr>
                  <w:r>
                    <w:t>English</w:t>
                  </w:r>
                </w:p>
              </w:tc>
              <w:tc>
                <w:tcPr>
                  <w:tcW w:w="4140" w:type="dxa"/>
                </w:tcPr>
                <w:p w14:paraId="4C642EF9" w14:textId="1A60FA54" w:rsidR="009744E0" w:rsidRDefault="009744E0" w:rsidP="00BF1BCF">
                  <w:pPr>
                    <w:pStyle w:val="Body"/>
                  </w:pPr>
                  <w:r>
                    <w:t>4 Credits</w:t>
                  </w:r>
                </w:p>
              </w:tc>
            </w:tr>
            <w:tr w:rsidR="009744E0" w14:paraId="6EBB9D7D" w14:textId="77777777" w:rsidTr="002B5DB1">
              <w:tc>
                <w:tcPr>
                  <w:tcW w:w="4075" w:type="dxa"/>
                </w:tcPr>
                <w:p w14:paraId="31315506" w14:textId="063ABD32" w:rsidR="009744E0" w:rsidRDefault="009744E0" w:rsidP="00BF1BCF">
                  <w:pPr>
                    <w:pStyle w:val="Body"/>
                  </w:pPr>
                  <w:r>
                    <w:t>Mathematics</w:t>
                  </w:r>
                </w:p>
              </w:tc>
              <w:tc>
                <w:tcPr>
                  <w:tcW w:w="4140" w:type="dxa"/>
                </w:tcPr>
                <w:p w14:paraId="4C979854" w14:textId="2F5238F4" w:rsidR="009744E0" w:rsidRDefault="009744E0" w:rsidP="00BF1BCF">
                  <w:pPr>
                    <w:pStyle w:val="Body"/>
                  </w:pPr>
                  <w:r>
                    <w:t>3 Credits</w:t>
                  </w:r>
                </w:p>
              </w:tc>
            </w:tr>
            <w:tr w:rsidR="009744E0" w14:paraId="50B11BA3" w14:textId="77777777" w:rsidTr="002B5DB1">
              <w:tc>
                <w:tcPr>
                  <w:tcW w:w="4075" w:type="dxa"/>
                </w:tcPr>
                <w:p w14:paraId="77F057C6" w14:textId="2ADE5DFB" w:rsidR="009744E0" w:rsidRDefault="009744E0" w:rsidP="00BF1BCF">
                  <w:pPr>
                    <w:pStyle w:val="Body"/>
                  </w:pPr>
                  <w:r>
                    <w:t>Science</w:t>
                  </w:r>
                </w:p>
              </w:tc>
              <w:tc>
                <w:tcPr>
                  <w:tcW w:w="4140" w:type="dxa"/>
                </w:tcPr>
                <w:p w14:paraId="5A6430CD" w14:textId="43F34984" w:rsidR="009744E0" w:rsidRDefault="009744E0" w:rsidP="00BF1BCF">
                  <w:pPr>
                    <w:pStyle w:val="Body"/>
                  </w:pPr>
                  <w:r>
                    <w:t>2 Credits</w:t>
                  </w:r>
                </w:p>
              </w:tc>
            </w:tr>
            <w:tr w:rsidR="009744E0" w14:paraId="47362492" w14:textId="77777777" w:rsidTr="002B5DB1">
              <w:tc>
                <w:tcPr>
                  <w:tcW w:w="4075" w:type="dxa"/>
                </w:tcPr>
                <w:p w14:paraId="131A9A55" w14:textId="6B4573F2" w:rsidR="009744E0" w:rsidRDefault="009744E0" w:rsidP="00BF1BCF">
                  <w:pPr>
                    <w:pStyle w:val="Body"/>
                  </w:pPr>
                  <w:r>
                    <w:t>Social Studies</w:t>
                  </w:r>
                </w:p>
              </w:tc>
              <w:tc>
                <w:tcPr>
                  <w:tcW w:w="4140" w:type="dxa"/>
                </w:tcPr>
                <w:p w14:paraId="7E9F7AC7" w14:textId="05436AE3" w:rsidR="009744E0" w:rsidRDefault="006678E7" w:rsidP="00BF1BCF">
                  <w:pPr>
                    <w:pStyle w:val="Body"/>
                  </w:pPr>
                  <w:r>
                    <w:t>2 Credits</w:t>
                  </w:r>
                </w:p>
              </w:tc>
            </w:tr>
            <w:tr w:rsidR="006678E7" w14:paraId="7FB9CCC7" w14:textId="77777777" w:rsidTr="002B5DB1">
              <w:tc>
                <w:tcPr>
                  <w:tcW w:w="4075" w:type="dxa"/>
                </w:tcPr>
                <w:p w14:paraId="7F0E4BD9" w14:textId="20693933" w:rsidR="006678E7" w:rsidRDefault="006678E7" w:rsidP="00BF1BCF">
                  <w:pPr>
                    <w:pStyle w:val="Body"/>
                  </w:pPr>
                  <w:r>
                    <w:t>Health/PE</w:t>
                  </w:r>
                </w:p>
              </w:tc>
              <w:tc>
                <w:tcPr>
                  <w:tcW w:w="4140" w:type="dxa"/>
                </w:tcPr>
                <w:p w14:paraId="6280BC04" w14:textId="58932269" w:rsidR="006678E7" w:rsidRDefault="006678E7" w:rsidP="00BF1BCF">
                  <w:pPr>
                    <w:pStyle w:val="Body"/>
                  </w:pPr>
                  <w:r>
                    <w:t>1 Credit</w:t>
                  </w:r>
                </w:p>
              </w:tc>
            </w:tr>
            <w:tr w:rsidR="006678E7" w14:paraId="55073F33" w14:textId="77777777" w:rsidTr="002B5DB1">
              <w:tc>
                <w:tcPr>
                  <w:tcW w:w="4075" w:type="dxa"/>
                </w:tcPr>
                <w:p w14:paraId="673985A6" w14:textId="3B01A513" w:rsidR="006678E7" w:rsidRDefault="006678E7" w:rsidP="00BF1BCF">
                  <w:pPr>
                    <w:pStyle w:val="Body"/>
                  </w:pPr>
                  <w:r>
                    <w:t>Occupational Preparation Courses</w:t>
                  </w:r>
                </w:p>
              </w:tc>
              <w:tc>
                <w:tcPr>
                  <w:tcW w:w="4140" w:type="dxa"/>
                </w:tcPr>
                <w:p w14:paraId="24C92E70" w14:textId="6729C208" w:rsidR="006678E7" w:rsidRDefault="006678E7" w:rsidP="00BF1BCF">
                  <w:pPr>
                    <w:pStyle w:val="Body"/>
                  </w:pPr>
                  <w:r>
                    <w:t>6 Credits</w:t>
                  </w:r>
                </w:p>
              </w:tc>
            </w:tr>
            <w:tr w:rsidR="006678E7" w14:paraId="063B4FC2" w14:textId="77777777" w:rsidTr="002B5DB1">
              <w:tc>
                <w:tcPr>
                  <w:tcW w:w="4075" w:type="dxa"/>
                </w:tcPr>
                <w:p w14:paraId="4F13288A" w14:textId="76C73F03" w:rsidR="006678E7" w:rsidRDefault="006678E7" w:rsidP="00BF1BCF">
                  <w:pPr>
                    <w:pStyle w:val="Body"/>
                  </w:pPr>
                  <w:r>
                    <w:t>CTE Electives</w:t>
                  </w:r>
                </w:p>
              </w:tc>
              <w:tc>
                <w:tcPr>
                  <w:tcW w:w="4140" w:type="dxa"/>
                </w:tcPr>
                <w:p w14:paraId="2D0725A1" w14:textId="148BADCC" w:rsidR="006678E7" w:rsidRDefault="006678E7" w:rsidP="00BF1BCF">
                  <w:pPr>
                    <w:pStyle w:val="Body"/>
                  </w:pPr>
                  <w:r>
                    <w:t>4 Credits</w:t>
                  </w:r>
                </w:p>
              </w:tc>
            </w:tr>
            <w:tr w:rsidR="006678E7" w14:paraId="50FF33BA" w14:textId="77777777" w:rsidTr="002B5DB1">
              <w:tc>
                <w:tcPr>
                  <w:tcW w:w="4075" w:type="dxa"/>
                </w:tcPr>
                <w:p w14:paraId="16C816C7" w14:textId="1536D2FE" w:rsidR="006678E7" w:rsidRDefault="006678E7" w:rsidP="00BF1BCF">
                  <w:pPr>
                    <w:pStyle w:val="Body"/>
                  </w:pPr>
                  <w:r>
                    <w:t>Career Portfolio</w:t>
                  </w:r>
                </w:p>
              </w:tc>
              <w:tc>
                <w:tcPr>
                  <w:tcW w:w="4140" w:type="dxa"/>
                </w:tcPr>
                <w:p w14:paraId="151E9322" w14:textId="05104520" w:rsidR="006678E7" w:rsidRDefault="006678E7" w:rsidP="00BF1BCF">
                  <w:pPr>
                    <w:pStyle w:val="Body"/>
                  </w:pPr>
                  <w:r>
                    <w:t>Required</w:t>
                  </w:r>
                </w:p>
              </w:tc>
            </w:tr>
            <w:tr w:rsidR="006678E7" w14:paraId="26DC1449" w14:textId="77777777" w:rsidTr="002B5DB1">
              <w:tc>
                <w:tcPr>
                  <w:tcW w:w="4075" w:type="dxa"/>
                </w:tcPr>
                <w:p w14:paraId="74AAA47F" w14:textId="40EE3F74" w:rsidR="006678E7" w:rsidRDefault="006678E7" w:rsidP="00BF1BCF">
                  <w:pPr>
                    <w:pStyle w:val="Body"/>
                  </w:pPr>
                  <w:r>
                    <w:lastRenderedPageBreak/>
                    <w:t>Work-based learning hours</w:t>
                  </w:r>
                </w:p>
              </w:tc>
              <w:tc>
                <w:tcPr>
                  <w:tcW w:w="4140" w:type="dxa"/>
                </w:tcPr>
                <w:p w14:paraId="517594D8" w14:textId="5497A5E9" w:rsidR="006678E7" w:rsidRDefault="006678E7" w:rsidP="00BF1BCF">
                  <w:pPr>
                    <w:pStyle w:val="Body"/>
                  </w:pPr>
                  <w:r>
                    <w:t>600 Hours</w:t>
                  </w:r>
                </w:p>
              </w:tc>
            </w:tr>
            <w:tr w:rsidR="006678E7" w14:paraId="1C4DD791" w14:textId="77777777" w:rsidTr="002B5DB1">
              <w:tc>
                <w:tcPr>
                  <w:tcW w:w="4075" w:type="dxa"/>
                </w:tcPr>
                <w:p w14:paraId="34F086E6" w14:textId="3B693F4D" w:rsidR="006678E7" w:rsidRDefault="006678E7" w:rsidP="00BF1BCF">
                  <w:pPr>
                    <w:pStyle w:val="Body"/>
                  </w:pPr>
                  <w:r>
                    <w:t xml:space="preserve">Completion of IEP </w:t>
                  </w:r>
                  <w:r w:rsidR="002B5DB1">
                    <w:t>Objectives</w:t>
                  </w:r>
                </w:p>
              </w:tc>
              <w:tc>
                <w:tcPr>
                  <w:tcW w:w="4140" w:type="dxa"/>
                </w:tcPr>
                <w:p w14:paraId="0A73ECBD" w14:textId="2D33730E" w:rsidR="006678E7" w:rsidRDefault="006678E7" w:rsidP="00BF1BCF">
                  <w:pPr>
                    <w:pStyle w:val="Body"/>
                  </w:pPr>
                  <w:r>
                    <w:t>Required</w:t>
                  </w:r>
                </w:p>
              </w:tc>
            </w:tr>
          </w:tbl>
          <w:p w14:paraId="1928CFC0" w14:textId="77777777" w:rsidR="009744E0" w:rsidRDefault="009744E0" w:rsidP="009744E0"/>
          <w:p w14:paraId="0C06677D" w14:textId="77777777" w:rsidR="002B5DB1" w:rsidRDefault="002B5DB1" w:rsidP="00BF1BCF">
            <w:pPr>
              <w:pStyle w:val="Body"/>
            </w:pPr>
            <w:r>
              <w:t>The required 600 work hours include:</w:t>
            </w:r>
          </w:p>
          <w:p w14:paraId="5966065A" w14:textId="77777777" w:rsidR="002B5DB1" w:rsidRDefault="002B5DB1" w:rsidP="006F4E08">
            <w:pPr>
              <w:pStyle w:val="Body"/>
              <w:numPr>
                <w:ilvl w:val="0"/>
                <w:numId w:val="38"/>
              </w:numPr>
            </w:pPr>
            <w:r>
              <w:t>School-based training experiences</w:t>
            </w:r>
          </w:p>
          <w:p w14:paraId="00048CA6" w14:textId="77777777" w:rsidR="002B5DB1" w:rsidRDefault="002B5DB1" w:rsidP="006F4E08">
            <w:pPr>
              <w:pStyle w:val="Body"/>
              <w:numPr>
                <w:ilvl w:val="0"/>
                <w:numId w:val="38"/>
              </w:numPr>
            </w:pPr>
            <w:r>
              <w:t>Community-based vocational training</w:t>
            </w:r>
          </w:p>
          <w:p w14:paraId="3E2380E2" w14:textId="77777777" w:rsidR="002B5DB1" w:rsidRDefault="002B5DB1" w:rsidP="006F4E08">
            <w:pPr>
              <w:pStyle w:val="Body"/>
              <w:numPr>
                <w:ilvl w:val="0"/>
                <w:numId w:val="38"/>
              </w:numPr>
            </w:pPr>
            <w:r>
              <w:t>Paid or unpaid employment experiences</w:t>
            </w:r>
          </w:p>
          <w:p w14:paraId="40102F0A" w14:textId="3A3A402D" w:rsidR="002B5DB1" w:rsidRDefault="002B5DB1" w:rsidP="006F4E08">
            <w:pPr>
              <w:pStyle w:val="Body"/>
              <w:numPr>
                <w:ilvl w:val="0"/>
                <w:numId w:val="38"/>
              </w:numPr>
            </w:pPr>
            <w:r>
              <w:t xml:space="preserve">Volunteer or internship opportunities aligned with </w:t>
            </w:r>
            <w:r w:rsidR="00954ECC">
              <w:t>post-secondary</w:t>
            </w:r>
            <w:r>
              <w:t xml:space="preserve"> goals</w:t>
            </w:r>
          </w:p>
        </w:tc>
        <w:tc>
          <w:tcPr>
            <w:tcW w:w="431" w:type="dxa"/>
            <w:gridSpan w:val="3"/>
          </w:tcPr>
          <w:p w14:paraId="47E97A09" w14:textId="77777777" w:rsidR="00C6225F" w:rsidRPr="007E25D1" w:rsidRDefault="00C6225F" w:rsidP="006A236E"/>
        </w:tc>
      </w:tr>
      <w:tr w:rsidR="00954ECC" w:rsidRPr="007E25D1" w14:paraId="6F6DC3B9" w14:textId="77777777" w:rsidTr="40C67285">
        <w:trPr>
          <w:gridAfter w:val="1"/>
          <w:wAfter w:w="30" w:type="dxa"/>
          <w:trHeight w:val="864"/>
        </w:trPr>
        <w:tc>
          <w:tcPr>
            <w:tcW w:w="420" w:type="dxa"/>
          </w:tcPr>
          <w:p w14:paraId="103B98F2" w14:textId="77777777" w:rsidR="00954ECC" w:rsidRPr="00247F24" w:rsidRDefault="00954ECC" w:rsidP="006A236E"/>
        </w:tc>
        <w:tc>
          <w:tcPr>
            <w:tcW w:w="9815" w:type="dxa"/>
            <w:gridSpan w:val="3"/>
          </w:tcPr>
          <w:p w14:paraId="3F60F55C" w14:textId="77777777" w:rsidR="00954ECC" w:rsidRDefault="00954ECC" w:rsidP="00BF1BCF">
            <w:pPr>
              <w:pStyle w:val="Subtitle1"/>
            </w:pPr>
            <w:r>
              <w:t>Dual Enrollment and Early Credit Opportunities</w:t>
            </w:r>
          </w:p>
          <w:p w14:paraId="0C05A3DC" w14:textId="77777777" w:rsidR="00954ECC" w:rsidRDefault="00954ECC" w:rsidP="00954ECC"/>
          <w:p w14:paraId="4552D8A3" w14:textId="77777777" w:rsidR="00954ECC" w:rsidRDefault="00954ECC" w:rsidP="00BF1BCF">
            <w:pPr>
              <w:pStyle w:val="Body"/>
            </w:pPr>
            <w:r>
              <w:t>Students may have opportunities to:</w:t>
            </w:r>
          </w:p>
          <w:p w14:paraId="5E1B6362" w14:textId="7112D4CF" w:rsidR="00954ECC" w:rsidRDefault="00954ECC" w:rsidP="006F4E08">
            <w:pPr>
              <w:pStyle w:val="Body"/>
              <w:numPr>
                <w:ilvl w:val="0"/>
                <w:numId w:val="39"/>
              </w:numPr>
            </w:pPr>
            <w:r>
              <w:t>Earn high school and college credit simultaneously through dual enrollment programs</w:t>
            </w:r>
          </w:p>
          <w:p w14:paraId="432A8073" w14:textId="77777777" w:rsidR="00954ECC" w:rsidRDefault="00954ECC" w:rsidP="006F4E08">
            <w:pPr>
              <w:pStyle w:val="Body"/>
              <w:numPr>
                <w:ilvl w:val="0"/>
                <w:numId w:val="39"/>
              </w:numPr>
            </w:pPr>
            <w:r>
              <w:t xml:space="preserve">Receive credit for </w:t>
            </w:r>
            <w:proofErr w:type="gramStart"/>
            <w:r>
              <w:t>certain approve</w:t>
            </w:r>
            <w:proofErr w:type="gramEnd"/>
            <w:r>
              <w:t xml:space="preserve"> high school courses completed before ninth grade</w:t>
            </w:r>
          </w:p>
          <w:p w14:paraId="3C33955F" w14:textId="77777777" w:rsidR="00954ECC" w:rsidRDefault="00954ECC" w:rsidP="006F4E08">
            <w:pPr>
              <w:pStyle w:val="Body"/>
              <w:numPr>
                <w:ilvl w:val="0"/>
                <w:numId w:val="39"/>
              </w:numPr>
            </w:pPr>
            <w:r>
              <w:t>Participate in Career and Technical Education (CTE) pathways</w:t>
            </w:r>
          </w:p>
          <w:p w14:paraId="7E914144" w14:textId="77777777" w:rsidR="00954ECC" w:rsidRDefault="00954ECC" w:rsidP="006F4E08">
            <w:pPr>
              <w:pStyle w:val="Body"/>
              <w:numPr>
                <w:ilvl w:val="0"/>
                <w:numId w:val="39"/>
              </w:numPr>
            </w:pPr>
            <w:r>
              <w:t>Explore college and career readiness opportunities aligned with individual goals</w:t>
            </w:r>
          </w:p>
          <w:p w14:paraId="59673D8D" w14:textId="6854F806" w:rsidR="00954ECC" w:rsidRPr="00954ECC" w:rsidRDefault="00954ECC" w:rsidP="00BF1BCF">
            <w:pPr>
              <w:pStyle w:val="Body"/>
            </w:pPr>
            <w:r>
              <w:t>Students and familie</w:t>
            </w:r>
            <w:r w:rsidR="007E6D29">
              <w:t>s should consult school administration regarding eligibility and program requirements.</w:t>
            </w:r>
          </w:p>
        </w:tc>
        <w:tc>
          <w:tcPr>
            <w:tcW w:w="431" w:type="dxa"/>
            <w:gridSpan w:val="3"/>
          </w:tcPr>
          <w:p w14:paraId="68B1288E" w14:textId="77777777" w:rsidR="00954ECC" w:rsidRPr="007E25D1" w:rsidRDefault="00954ECC" w:rsidP="006A236E"/>
        </w:tc>
      </w:tr>
      <w:tr w:rsidR="00C02BA2" w:rsidRPr="007E25D1" w14:paraId="0681EB46" w14:textId="77777777" w:rsidTr="40C67285">
        <w:trPr>
          <w:gridAfter w:val="1"/>
          <w:wAfter w:w="30" w:type="dxa"/>
          <w:trHeight w:val="864"/>
        </w:trPr>
        <w:tc>
          <w:tcPr>
            <w:tcW w:w="420" w:type="dxa"/>
          </w:tcPr>
          <w:p w14:paraId="69739571" w14:textId="77777777" w:rsidR="00C02BA2" w:rsidRPr="00247F24" w:rsidRDefault="00C02BA2" w:rsidP="006A236E"/>
        </w:tc>
        <w:tc>
          <w:tcPr>
            <w:tcW w:w="9815" w:type="dxa"/>
            <w:gridSpan w:val="3"/>
          </w:tcPr>
          <w:p w14:paraId="0864C0C2" w14:textId="77777777" w:rsidR="00C02BA2" w:rsidRDefault="00C02BA2" w:rsidP="00BF1BCF">
            <w:pPr>
              <w:pStyle w:val="Subtitle1"/>
            </w:pPr>
            <w:r>
              <w:t>Promotion, Credit Recovery, and Academic Planning</w:t>
            </w:r>
          </w:p>
          <w:p w14:paraId="67651D11" w14:textId="77777777" w:rsidR="00C02BA2" w:rsidRDefault="00C02BA2" w:rsidP="00C02BA2"/>
          <w:p w14:paraId="01401BCF" w14:textId="77777777" w:rsidR="00C02BA2" w:rsidRDefault="00C02BA2" w:rsidP="00BF1BCF">
            <w:pPr>
              <w:pStyle w:val="Body"/>
            </w:pPr>
            <w:r>
              <w:t>ENCSD provides support for students working toward graduation through:</w:t>
            </w:r>
          </w:p>
          <w:p w14:paraId="44A8AFCE" w14:textId="77777777" w:rsidR="00C02BA2" w:rsidRDefault="00C02BA2" w:rsidP="006F4E08">
            <w:pPr>
              <w:pStyle w:val="Body"/>
              <w:numPr>
                <w:ilvl w:val="0"/>
                <w:numId w:val="40"/>
              </w:numPr>
            </w:pPr>
            <w:r>
              <w:t>Academic counseling</w:t>
            </w:r>
          </w:p>
          <w:p w14:paraId="0A901ED7" w14:textId="77777777" w:rsidR="00C02BA2" w:rsidRDefault="00C02BA2" w:rsidP="006F4E08">
            <w:pPr>
              <w:pStyle w:val="Body"/>
              <w:numPr>
                <w:ilvl w:val="0"/>
                <w:numId w:val="40"/>
              </w:numPr>
            </w:pPr>
            <w:r>
              <w:t>Progress monitoring</w:t>
            </w:r>
          </w:p>
          <w:p w14:paraId="6CD2E4D6" w14:textId="77777777" w:rsidR="00C02BA2" w:rsidRDefault="00C02BA2" w:rsidP="006F4E08">
            <w:pPr>
              <w:pStyle w:val="Body"/>
              <w:numPr>
                <w:ilvl w:val="0"/>
                <w:numId w:val="40"/>
              </w:numPr>
            </w:pPr>
            <w:r>
              <w:t>Credit recovery opportunities when available</w:t>
            </w:r>
          </w:p>
          <w:p w14:paraId="74877E26" w14:textId="77777777" w:rsidR="00C02BA2" w:rsidRDefault="00C02BA2" w:rsidP="006F4E08">
            <w:pPr>
              <w:pStyle w:val="Body"/>
              <w:numPr>
                <w:ilvl w:val="0"/>
                <w:numId w:val="40"/>
              </w:numPr>
            </w:pPr>
            <w:r>
              <w:t>Transition planning</w:t>
            </w:r>
          </w:p>
          <w:p w14:paraId="16A992CE" w14:textId="77777777" w:rsidR="00C02BA2" w:rsidRDefault="00C02BA2" w:rsidP="006F4E08">
            <w:pPr>
              <w:pStyle w:val="Body"/>
              <w:numPr>
                <w:ilvl w:val="0"/>
                <w:numId w:val="40"/>
              </w:numPr>
            </w:pPr>
            <w:r>
              <w:t>IEP and postsecondary planning meetings</w:t>
            </w:r>
          </w:p>
          <w:p w14:paraId="1238F07D" w14:textId="0377F7C3" w:rsidR="00C02BA2" w:rsidRPr="00C02BA2" w:rsidRDefault="00C02BA2" w:rsidP="00BF1BCF">
            <w:pPr>
              <w:pStyle w:val="Body"/>
            </w:pPr>
            <w:r>
              <w:t>Students and families are encouraged to regularly review graduation progress with school staff and IEP teams to ensure students remain on track toward graduation goals.</w:t>
            </w:r>
          </w:p>
        </w:tc>
        <w:tc>
          <w:tcPr>
            <w:tcW w:w="431" w:type="dxa"/>
            <w:gridSpan w:val="3"/>
          </w:tcPr>
          <w:p w14:paraId="2D6E961F" w14:textId="77777777" w:rsidR="00C02BA2" w:rsidRPr="007E25D1" w:rsidRDefault="00C02BA2" w:rsidP="006A236E"/>
        </w:tc>
      </w:tr>
      <w:tr w:rsidR="00A765E6" w:rsidRPr="007E25D1" w14:paraId="5746A45F" w14:textId="77777777" w:rsidTr="40C67285">
        <w:trPr>
          <w:gridAfter w:val="1"/>
          <w:wAfter w:w="30" w:type="dxa"/>
          <w:trHeight w:val="864"/>
        </w:trPr>
        <w:tc>
          <w:tcPr>
            <w:tcW w:w="420" w:type="dxa"/>
          </w:tcPr>
          <w:p w14:paraId="5FF3F66E" w14:textId="77777777" w:rsidR="00A765E6" w:rsidRPr="00247F24" w:rsidRDefault="00A765E6" w:rsidP="006A236E"/>
        </w:tc>
        <w:tc>
          <w:tcPr>
            <w:tcW w:w="9815" w:type="dxa"/>
            <w:gridSpan w:val="3"/>
          </w:tcPr>
          <w:p w14:paraId="74E3A7E5" w14:textId="77777777" w:rsidR="00A765E6" w:rsidRDefault="00A765E6" w:rsidP="00BF1BCF">
            <w:pPr>
              <w:pStyle w:val="Subtitle1"/>
            </w:pPr>
            <w:r>
              <w:t>Graduation Planning and Family Partnership</w:t>
            </w:r>
          </w:p>
          <w:p w14:paraId="6F2590DC" w14:textId="77777777" w:rsidR="00A765E6" w:rsidRDefault="00A765E6" w:rsidP="00A765E6"/>
          <w:p w14:paraId="4E90D930" w14:textId="77777777" w:rsidR="00A765E6" w:rsidRDefault="00A765E6" w:rsidP="00BF1BCF">
            <w:pPr>
              <w:pStyle w:val="Body"/>
            </w:pPr>
            <w:r>
              <w:t>Graduation planning is a collaborative process involving:</w:t>
            </w:r>
          </w:p>
          <w:p w14:paraId="6ABF7EBA" w14:textId="77777777" w:rsidR="00A765E6" w:rsidRDefault="00A765E6" w:rsidP="006F4E08">
            <w:pPr>
              <w:pStyle w:val="Body"/>
              <w:numPr>
                <w:ilvl w:val="0"/>
                <w:numId w:val="41"/>
              </w:numPr>
            </w:pPr>
            <w:r>
              <w:t>Students</w:t>
            </w:r>
          </w:p>
          <w:p w14:paraId="01CAA4DE" w14:textId="77777777" w:rsidR="00A765E6" w:rsidRDefault="00A765E6" w:rsidP="006F4E08">
            <w:pPr>
              <w:pStyle w:val="Body"/>
              <w:numPr>
                <w:ilvl w:val="0"/>
                <w:numId w:val="41"/>
              </w:numPr>
            </w:pPr>
            <w:r>
              <w:t>Families</w:t>
            </w:r>
          </w:p>
          <w:p w14:paraId="02EEB617" w14:textId="77777777" w:rsidR="00A765E6" w:rsidRDefault="006F245F" w:rsidP="006F4E08">
            <w:pPr>
              <w:pStyle w:val="Body"/>
              <w:numPr>
                <w:ilvl w:val="0"/>
                <w:numId w:val="41"/>
              </w:numPr>
            </w:pPr>
            <w:r>
              <w:t>Teachers</w:t>
            </w:r>
          </w:p>
          <w:p w14:paraId="70FF790F" w14:textId="77777777" w:rsidR="006F245F" w:rsidRDefault="006F245F" w:rsidP="006F4E08">
            <w:pPr>
              <w:pStyle w:val="Body"/>
              <w:numPr>
                <w:ilvl w:val="0"/>
                <w:numId w:val="41"/>
              </w:numPr>
            </w:pPr>
            <w:r>
              <w:t>IEP Teams</w:t>
            </w:r>
          </w:p>
          <w:p w14:paraId="77DEC836" w14:textId="77777777" w:rsidR="006F245F" w:rsidRDefault="006F245F" w:rsidP="006F4E08">
            <w:pPr>
              <w:pStyle w:val="Body"/>
              <w:numPr>
                <w:ilvl w:val="0"/>
                <w:numId w:val="41"/>
              </w:numPr>
            </w:pPr>
            <w:r>
              <w:lastRenderedPageBreak/>
              <w:t>Administration</w:t>
            </w:r>
          </w:p>
          <w:p w14:paraId="7A01BB9C" w14:textId="77777777" w:rsidR="006F245F" w:rsidRDefault="006F245F" w:rsidP="00BF1BCF">
            <w:pPr>
              <w:pStyle w:val="Body"/>
            </w:pPr>
            <w:r>
              <w:t>ENCSD encourages families to remain actively involved in:</w:t>
            </w:r>
          </w:p>
          <w:p w14:paraId="4430A70F" w14:textId="77777777" w:rsidR="006F245F" w:rsidRDefault="006F245F" w:rsidP="006F4E08">
            <w:pPr>
              <w:pStyle w:val="Body"/>
              <w:numPr>
                <w:ilvl w:val="0"/>
                <w:numId w:val="42"/>
              </w:numPr>
            </w:pPr>
            <w:r>
              <w:t>Post secondary planning</w:t>
            </w:r>
          </w:p>
          <w:p w14:paraId="785A52E8" w14:textId="77777777" w:rsidR="006F245F" w:rsidRDefault="006F245F" w:rsidP="006F4E08">
            <w:pPr>
              <w:pStyle w:val="Body"/>
              <w:numPr>
                <w:ilvl w:val="0"/>
                <w:numId w:val="42"/>
              </w:numPr>
            </w:pPr>
            <w:r>
              <w:t>Career exploration</w:t>
            </w:r>
          </w:p>
          <w:p w14:paraId="50682720" w14:textId="77777777" w:rsidR="006F245F" w:rsidRDefault="006F245F" w:rsidP="006F4E08">
            <w:pPr>
              <w:pStyle w:val="Body"/>
              <w:numPr>
                <w:ilvl w:val="0"/>
                <w:numId w:val="42"/>
              </w:numPr>
            </w:pPr>
            <w:r>
              <w:t>Transition services</w:t>
            </w:r>
          </w:p>
          <w:p w14:paraId="05FE335B" w14:textId="12AAA09A" w:rsidR="006F245F" w:rsidRDefault="006F245F" w:rsidP="006F4E08">
            <w:pPr>
              <w:pStyle w:val="Body"/>
              <w:numPr>
                <w:ilvl w:val="0"/>
                <w:numId w:val="42"/>
              </w:numPr>
            </w:pPr>
            <w:r>
              <w:t>Graduation progress review</w:t>
            </w:r>
          </w:p>
          <w:p w14:paraId="2D41CABB" w14:textId="1EC33F40" w:rsidR="006F245F" w:rsidRPr="00A765E6" w:rsidRDefault="006F245F" w:rsidP="00CF1C98">
            <w:pPr>
              <w:pStyle w:val="Body"/>
            </w:pPr>
            <w:r>
              <w:t>Because state graduation requirements may change, families should verify current requirements annually with school staff.</w:t>
            </w:r>
          </w:p>
        </w:tc>
        <w:tc>
          <w:tcPr>
            <w:tcW w:w="431" w:type="dxa"/>
            <w:gridSpan w:val="3"/>
          </w:tcPr>
          <w:p w14:paraId="500B2992" w14:textId="77777777" w:rsidR="00A765E6" w:rsidRPr="007E25D1" w:rsidRDefault="00A765E6" w:rsidP="006A236E"/>
        </w:tc>
      </w:tr>
      <w:tr w:rsidR="002112FB" w:rsidRPr="007E25D1" w14:paraId="6CD4E5B1" w14:textId="77777777" w:rsidTr="40C67285">
        <w:trPr>
          <w:gridAfter w:val="1"/>
          <w:wAfter w:w="30" w:type="dxa"/>
          <w:trHeight w:val="864"/>
        </w:trPr>
        <w:tc>
          <w:tcPr>
            <w:tcW w:w="420" w:type="dxa"/>
          </w:tcPr>
          <w:p w14:paraId="213CB39D" w14:textId="77777777" w:rsidR="002112FB" w:rsidRPr="00247F24" w:rsidRDefault="002112FB" w:rsidP="006A236E"/>
        </w:tc>
        <w:tc>
          <w:tcPr>
            <w:tcW w:w="9815" w:type="dxa"/>
            <w:gridSpan w:val="3"/>
          </w:tcPr>
          <w:p w14:paraId="1238B61D" w14:textId="77777777" w:rsidR="002112FB" w:rsidRDefault="002112FB" w:rsidP="00492BA7">
            <w:pPr>
              <w:pStyle w:val="Subtitle1"/>
            </w:pPr>
            <w:r>
              <w:t>Class Rankings</w:t>
            </w:r>
          </w:p>
          <w:p w14:paraId="6E13F075" w14:textId="77777777" w:rsidR="002112FB" w:rsidRDefault="002112FB" w:rsidP="002112FB"/>
          <w:p w14:paraId="223A338F" w14:textId="6D1A1889" w:rsidR="002112FB" w:rsidRPr="0005509F" w:rsidRDefault="00BB24B4" w:rsidP="00492BA7">
            <w:pPr>
              <w:pStyle w:val="Body"/>
            </w:pPr>
            <w:r w:rsidRPr="0005509F">
              <w:t xml:space="preserve">Class </w:t>
            </w:r>
            <w:r w:rsidR="00904B6E" w:rsidRPr="0005509F">
              <w:t>rankings</w:t>
            </w:r>
            <w:r w:rsidRPr="0005509F">
              <w:t xml:space="preserve"> may be used at the high school level to recognize academic achievement.</w:t>
            </w:r>
          </w:p>
          <w:p w14:paraId="274D6FC0" w14:textId="77777777" w:rsidR="00BB24B4" w:rsidRPr="0005509F" w:rsidRDefault="00BB24B4" w:rsidP="006F4E08">
            <w:pPr>
              <w:pStyle w:val="Body"/>
              <w:numPr>
                <w:ilvl w:val="0"/>
                <w:numId w:val="43"/>
              </w:numPr>
            </w:pPr>
            <w:r w:rsidRPr="0005509F">
              <w:t>Rankings are determined based on established criteria</w:t>
            </w:r>
          </w:p>
          <w:p w14:paraId="6AB65200" w14:textId="77777777" w:rsidR="00BB24B4" w:rsidRPr="0005509F" w:rsidRDefault="00BB24B4" w:rsidP="006F4E08">
            <w:pPr>
              <w:pStyle w:val="Body"/>
              <w:numPr>
                <w:ilvl w:val="0"/>
                <w:numId w:val="43"/>
              </w:numPr>
            </w:pPr>
            <w:r w:rsidRPr="0005509F">
              <w:t>Information regarding class rank is available upon request</w:t>
            </w:r>
          </w:p>
          <w:p w14:paraId="30C35777" w14:textId="0262450D" w:rsidR="00BB24B4" w:rsidRPr="002112FB" w:rsidRDefault="00BB24B4" w:rsidP="00BB24B4">
            <w:r w:rsidRPr="00492BA7">
              <w:rPr>
                <w:rStyle w:val="BodyChar"/>
              </w:rPr>
              <w:t>Aligned with ENCSD policy 3450 – Class Rankings</w:t>
            </w:r>
          </w:p>
        </w:tc>
        <w:tc>
          <w:tcPr>
            <w:tcW w:w="431" w:type="dxa"/>
            <w:gridSpan w:val="3"/>
          </w:tcPr>
          <w:p w14:paraId="50FF4A5E" w14:textId="77777777" w:rsidR="002112FB" w:rsidRPr="007E25D1" w:rsidRDefault="002112FB" w:rsidP="006A236E"/>
        </w:tc>
      </w:tr>
      <w:tr w:rsidR="00BB24B4" w:rsidRPr="007E25D1" w14:paraId="12F69CB4" w14:textId="77777777" w:rsidTr="40C67285">
        <w:trPr>
          <w:gridAfter w:val="1"/>
          <w:wAfter w:w="30" w:type="dxa"/>
          <w:trHeight w:val="864"/>
        </w:trPr>
        <w:tc>
          <w:tcPr>
            <w:tcW w:w="420" w:type="dxa"/>
          </w:tcPr>
          <w:p w14:paraId="35854878" w14:textId="77777777" w:rsidR="00BB24B4" w:rsidRPr="00247F24" w:rsidRDefault="00BB24B4" w:rsidP="006A236E"/>
        </w:tc>
        <w:tc>
          <w:tcPr>
            <w:tcW w:w="9815" w:type="dxa"/>
            <w:gridSpan w:val="3"/>
          </w:tcPr>
          <w:p w14:paraId="548DF0CD" w14:textId="77777777" w:rsidR="00BB24B4" w:rsidRDefault="00EF3CD2" w:rsidP="00A55FAD">
            <w:pPr>
              <w:pStyle w:val="Subtitle1"/>
            </w:pPr>
            <w:r>
              <w:t>Recognition of Excellence</w:t>
            </w:r>
          </w:p>
          <w:p w14:paraId="31BB4BE5" w14:textId="77777777" w:rsidR="00EF3CD2" w:rsidRDefault="00EF3CD2" w:rsidP="00EF3CD2"/>
          <w:p w14:paraId="53C7D94C" w14:textId="77777777" w:rsidR="00EF3CD2" w:rsidRPr="0005509F" w:rsidRDefault="00EF3CD2" w:rsidP="00A55FAD">
            <w:pPr>
              <w:pStyle w:val="Body"/>
            </w:pPr>
            <w:r w:rsidRPr="0005509F">
              <w:t>ENCSD recognizes and celebrates student achievement in academics, leadership, and character.</w:t>
            </w:r>
          </w:p>
          <w:p w14:paraId="7CB719D3" w14:textId="77777777" w:rsidR="00EF3CD2" w:rsidRPr="0005509F" w:rsidRDefault="00EF3CD2" w:rsidP="006F4E08">
            <w:pPr>
              <w:pStyle w:val="Body"/>
              <w:numPr>
                <w:ilvl w:val="0"/>
                <w:numId w:val="44"/>
              </w:numPr>
            </w:pPr>
            <w:r w:rsidRPr="0005509F">
              <w:t xml:space="preserve">Awards, honors, and recognition programs may be used </w:t>
            </w:r>
          </w:p>
          <w:p w14:paraId="0152F1F2" w14:textId="77777777" w:rsidR="00EF3CD2" w:rsidRPr="0005509F" w:rsidRDefault="00EF3CD2" w:rsidP="006F4E08">
            <w:pPr>
              <w:pStyle w:val="Body"/>
              <w:numPr>
                <w:ilvl w:val="0"/>
                <w:numId w:val="44"/>
              </w:numPr>
            </w:pPr>
            <w:r w:rsidRPr="0005509F">
              <w:t>Students are encouraged to strive for excellence in all areas</w:t>
            </w:r>
          </w:p>
          <w:p w14:paraId="5539E18F" w14:textId="3D135660" w:rsidR="00EF3CD2" w:rsidRPr="00EF3CD2" w:rsidRDefault="00EF3CD2" w:rsidP="00A55FAD">
            <w:pPr>
              <w:pStyle w:val="Body"/>
            </w:pPr>
            <w:r w:rsidRPr="0005509F">
              <w:t>(Aligned with ENCSD policy 3440 – Recognizing Excellence)</w:t>
            </w:r>
          </w:p>
        </w:tc>
        <w:tc>
          <w:tcPr>
            <w:tcW w:w="431" w:type="dxa"/>
            <w:gridSpan w:val="3"/>
          </w:tcPr>
          <w:p w14:paraId="288F0D1B" w14:textId="77777777" w:rsidR="00BB24B4" w:rsidRPr="007E25D1" w:rsidRDefault="00BB24B4" w:rsidP="006A236E"/>
        </w:tc>
      </w:tr>
      <w:tr w:rsidR="00EF3CD2" w:rsidRPr="007E25D1" w14:paraId="2098F8EC" w14:textId="77777777" w:rsidTr="40C67285">
        <w:trPr>
          <w:gridAfter w:val="1"/>
          <w:wAfter w:w="30" w:type="dxa"/>
          <w:trHeight w:val="864"/>
        </w:trPr>
        <w:tc>
          <w:tcPr>
            <w:tcW w:w="420" w:type="dxa"/>
          </w:tcPr>
          <w:p w14:paraId="36CC1471" w14:textId="77777777" w:rsidR="00EF3CD2" w:rsidRPr="00247F24" w:rsidRDefault="00EF3CD2" w:rsidP="006A236E"/>
        </w:tc>
        <w:tc>
          <w:tcPr>
            <w:tcW w:w="9815" w:type="dxa"/>
            <w:gridSpan w:val="3"/>
          </w:tcPr>
          <w:p w14:paraId="385FE996" w14:textId="3A3064C1" w:rsidR="00EF3CD2" w:rsidRDefault="00EF3CD2" w:rsidP="00A55FAD">
            <w:pPr>
              <w:pStyle w:val="Subtitle1"/>
            </w:pPr>
            <w:r>
              <w:t>Remote Learning Expectations</w:t>
            </w:r>
          </w:p>
          <w:p w14:paraId="1C5E5EB6" w14:textId="77777777" w:rsidR="00EF3CD2" w:rsidRDefault="00EF3CD2" w:rsidP="00EF3CD2"/>
          <w:p w14:paraId="506C773E" w14:textId="77777777" w:rsidR="00EF3CD2" w:rsidRPr="0005509F" w:rsidRDefault="00EF3CD2" w:rsidP="00A55FAD">
            <w:pPr>
              <w:pStyle w:val="Body"/>
            </w:pPr>
            <w:proofErr w:type="gramStart"/>
            <w:r w:rsidRPr="0005509F">
              <w:t>In the event that</w:t>
            </w:r>
            <w:proofErr w:type="gramEnd"/>
            <w:r w:rsidRPr="0005509F">
              <w:t xml:space="preserve"> remote or virtual learning is implemented:</w:t>
            </w:r>
          </w:p>
          <w:p w14:paraId="67B52646" w14:textId="77777777" w:rsidR="00EF3CD2" w:rsidRPr="0005509F" w:rsidRDefault="00EF3CD2" w:rsidP="006F4E08">
            <w:pPr>
              <w:pStyle w:val="Body"/>
              <w:numPr>
                <w:ilvl w:val="0"/>
                <w:numId w:val="45"/>
              </w:numPr>
            </w:pPr>
            <w:r w:rsidRPr="0005509F">
              <w:t>Students are expected to attend and participate in scheduled sessions</w:t>
            </w:r>
          </w:p>
          <w:p w14:paraId="40BA0268" w14:textId="77777777" w:rsidR="00EF3CD2" w:rsidRPr="0005509F" w:rsidRDefault="00EF3CD2" w:rsidP="006F4E08">
            <w:pPr>
              <w:pStyle w:val="Body"/>
              <w:numPr>
                <w:ilvl w:val="0"/>
                <w:numId w:val="45"/>
              </w:numPr>
            </w:pPr>
            <w:r w:rsidRPr="0005509F">
              <w:t>Assignments must be completed as directed</w:t>
            </w:r>
          </w:p>
          <w:p w14:paraId="5D410DE8" w14:textId="77777777" w:rsidR="00EF3CD2" w:rsidRPr="0005509F" w:rsidRDefault="00EF3CD2" w:rsidP="006F4E08">
            <w:pPr>
              <w:pStyle w:val="Body"/>
              <w:numPr>
                <w:ilvl w:val="0"/>
                <w:numId w:val="45"/>
              </w:numPr>
            </w:pPr>
            <w:r w:rsidRPr="0005509F">
              <w:t>Students should follow all technology and behavior expectations</w:t>
            </w:r>
          </w:p>
          <w:p w14:paraId="25C8694A" w14:textId="4BF3764A" w:rsidR="00440906" w:rsidRPr="0005509F" w:rsidRDefault="00EF3CD2" w:rsidP="00A55FAD">
            <w:pPr>
              <w:pStyle w:val="Body"/>
            </w:pPr>
            <w:r w:rsidRPr="0005509F">
              <w:t>(Aligned with ENCSD Remote Learning Plan)</w:t>
            </w:r>
          </w:p>
          <w:p w14:paraId="4E390971" w14:textId="646A14DE" w:rsidR="00440906" w:rsidRPr="00EF3CD2" w:rsidRDefault="00440906" w:rsidP="00A55FAD">
            <w:pPr>
              <w:pStyle w:val="Body"/>
            </w:pPr>
            <w:r w:rsidRPr="0005509F">
              <w:t xml:space="preserve">By maintaining consistent attendance and meeting academic expectations, students build the skills and habits necessary for success both </w:t>
            </w:r>
            <w:proofErr w:type="gramStart"/>
            <w:r w:rsidRPr="0005509F">
              <w:t>is</w:t>
            </w:r>
            <w:proofErr w:type="gramEnd"/>
            <w:r w:rsidRPr="0005509F">
              <w:t xml:space="preserve"> school and beyond</w:t>
            </w:r>
            <w:r>
              <w:t>.</w:t>
            </w:r>
          </w:p>
        </w:tc>
        <w:tc>
          <w:tcPr>
            <w:tcW w:w="431" w:type="dxa"/>
            <w:gridSpan w:val="3"/>
          </w:tcPr>
          <w:p w14:paraId="7D2C1E72" w14:textId="77777777" w:rsidR="00EF3CD2" w:rsidRPr="007E25D1" w:rsidRDefault="00EF3CD2" w:rsidP="006A236E"/>
        </w:tc>
      </w:tr>
      <w:tr w:rsidR="00603082" w:rsidRPr="007E25D1" w14:paraId="037F09C0" w14:textId="77777777" w:rsidTr="40C67285">
        <w:trPr>
          <w:gridAfter w:val="1"/>
          <w:wAfter w:w="30" w:type="dxa"/>
          <w:trHeight w:val="864"/>
        </w:trPr>
        <w:tc>
          <w:tcPr>
            <w:tcW w:w="420" w:type="dxa"/>
          </w:tcPr>
          <w:p w14:paraId="629FEC5B" w14:textId="77777777" w:rsidR="00603082" w:rsidRPr="00247F24" w:rsidRDefault="00603082" w:rsidP="006A236E"/>
        </w:tc>
        <w:tc>
          <w:tcPr>
            <w:tcW w:w="9815" w:type="dxa"/>
            <w:gridSpan w:val="3"/>
          </w:tcPr>
          <w:p w14:paraId="0423E877" w14:textId="77777777" w:rsidR="00603082" w:rsidRDefault="00603082" w:rsidP="00A55FAD">
            <w:pPr>
              <w:pStyle w:val="Subtitle1"/>
            </w:pPr>
            <w:r>
              <w:t>Supporting Learning at Home</w:t>
            </w:r>
          </w:p>
          <w:p w14:paraId="5961107C" w14:textId="4B31F7EC" w:rsidR="00603082" w:rsidRDefault="003E755C" w:rsidP="00603082">
            <w:r>
              <w:t xml:space="preserve"> </w:t>
            </w:r>
          </w:p>
          <w:p w14:paraId="5BF0915B" w14:textId="16590F7C" w:rsidR="003E755C" w:rsidRDefault="003E755C" w:rsidP="00A55FAD">
            <w:pPr>
              <w:pStyle w:val="Body"/>
            </w:pPr>
            <w:r>
              <w:t xml:space="preserve">Families play an important role in supporting academic success.  </w:t>
            </w:r>
          </w:p>
          <w:p w14:paraId="1841C8F0" w14:textId="7B5F68DC" w:rsidR="003E755C" w:rsidRDefault="003E755C" w:rsidP="00A55FAD">
            <w:pPr>
              <w:pStyle w:val="Body"/>
            </w:pPr>
            <w:r>
              <w:t>Families are encouraged to:</w:t>
            </w:r>
          </w:p>
          <w:p w14:paraId="7FECB363" w14:textId="77777777" w:rsidR="00D112BA" w:rsidRPr="003E755C" w:rsidRDefault="003E755C" w:rsidP="006F4E08">
            <w:pPr>
              <w:pStyle w:val="Body"/>
              <w:numPr>
                <w:ilvl w:val="0"/>
                <w:numId w:val="46"/>
              </w:numPr>
            </w:pPr>
            <w:r>
              <w:t>Review grades and progress reports regularly</w:t>
            </w:r>
          </w:p>
          <w:p w14:paraId="2A42D092" w14:textId="77777777" w:rsidR="003E755C" w:rsidRPr="003E755C" w:rsidRDefault="003E755C" w:rsidP="006F4E08">
            <w:pPr>
              <w:pStyle w:val="Body"/>
              <w:numPr>
                <w:ilvl w:val="0"/>
                <w:numId w:val="46"/>
              </w:numPr>
            </w:pPr>
            <w:r>
              <w:t>Monitor attendance and assignment completion</w:t>
            </w:r>
          </w:p>
          <w:p w14:paraId="4639D373" w14:textId="77777777" w:rsidR="003E755C" w:rsidRPr="003E755C" w:rsidRDefault="003E755C" w:rsidP="006F4E08">
            <w:pPr>
              <w:pStyle w:val="Body"/>
              <w:numPr>
                <w:ilvl w:val="0"/>
                <w:numId w:val="46"/>
              </w:numPr>
            </w:pPr>
            <w:r>
              <w:lastRenderedPageBreak/>
              <w:t>Communicate concerns early with teachers or school staff</w:t>
            </w:r>
          </w:p>
          <w:p w14:paraId="3A902705" w14:textId="4825EF94" w:rsidR="003E755C" w:rsidRPr="003E755C" w:rsidRDefault="003E755C" w:rsidP="006F4E08">
            <w:pPr>
              <w:pStyle w:val="Body"/>
              <w:numPr>
                <w:ilvl w:val="0"/>
                <w:numId w:val="46"/>
              </w:numPr>
            </w:pPr>
            <w:r>
              <w:t>Participate in conferences, meetings, and school communication opportunities</w:t>
            </w:r>
          </w:p>
          <w:p w14:paraId="2C3B450A" w14:textId="5153C0A6" w:rsidR="003E755C" w:rsidRPr="00603082" w:rsidRDefault="003E755C" w:rsidP="00A55FAD">
            <w:pPr>
              <w:pStyle w:val="Body"/>
            </w:pPr>
            <w:r>
              <w:t>Working together helps ensure students receive the support they need to grow academically and personally.</w:t>
            </w:r>
          </w:p>
        </w:tc>
        <w:tc>
          <w:tcPr>
            <w:tcW w:w="431" w:type="dxa"/>
            <w:gridSpan w:val="3"/>
          </w:tcPr>
          <w:p w14:paraId="78D44C46" w14:textId="77777777" w:rsidR="00603082" w:rsidRPr="007E25D1" w:rsidRDefault="00603082" w:rsidP="006A236E"/>
        </w:tc>
      </w:tr>
      <w:tr w:rsidR="00D1426E" w:rsidRPr="007E25D1" w14:paraId="66EF77A7" w14:textId="77777777" w:rsidTr="40C67285">
        <w:trPr>
          <w:gridAfter w:val="1"/>
          <w:wAfter w:w="30" w:type="dxa"/>
          <w:trHeight w:val="864"/>
        </w:trPr>
        <w:tc>
          <w:tcPr>
            <w:tcW w:w="420" w:type="dxa"/>
          </w:tcPr>
          <w:p w14:paraId="3F3FAFA0" w14:textId="77777777" w:rsidR="00D1426E" w:rsidRPr="00247F24" w:rsidRDefault="00D1426E" w:rsidP="006A236E"/>
        </w:tc>
        <w:tc>
          <w:tcPr>
            <w:tcW w:w="9815" w:type="dxa"/>
            <w:gridSpan w:val="3"/>
          </w:tcPr>
          <w:p w14:paraId="209F7163" w14:textId="77777777" w:rsidR="00D1426E" w:rsidRDefault="00D1426E" w:rsidP="00A55FAD">
            <w:pPr>
              <w:pStyle w:val="Subtitle1"/>
            </w:pPr>
            <w:r>
              <w:t>Infinite Campus Parent Portal</w:t>
            </w:r>
          </w:p>
          <w:p w14:paraId="314CEDF8" w14:textId="77777777" w:rsidR="00D1426E" w:rsidRDefault="00D1426E" w:rsidP="00D1426E"/>
          <w:p w14:paraId="23A4E546" w14:textId="77777777" w:rsidR="00D1426E" w:rsidRDefault="00D1426E" w:rsidP="00A55FAD">
            <w:pPr>
              <w:pStyle w:val="Body"/>
            </w:pPr>
            <w:r>
              <w:t>The Infinite Parent Portal is a comprehensive, user-friendly platform designed to enhance communication between the school and families.</w:t>
            </w:r>
          </w:p>
          <w:p w14:paraId="0FF1B0BC" w14:textId="77777777" w:rsidR="00933CC4" w:rsidRDefault="00933CC4" w:rsidP="00A55FAD">
            <w:pPr>
              <w:pStyle w:val="Body"/>
            </w:pPr>
            <w:r>
              <w:t>This online tool provides parents and guardians with real time access to important student information, including grades, attendance records, assignments, and school announcements.</w:t>
            </w:r>
          </w:p>
          <w:p w14:paraId="094169D1" w14:textId="3D04E78A" w:rsidR="00802439" w:rsidRPr="00D1426E" w:rsidRDefault="00A17167" w:rsidP="00B43F18">
            <w:pPr>
              <w:pStyle w:val="Body"/>
            </w:pPr>
            <w:r>
              <w:t>By utilizing the Parent Portal, families can stay informed and engaged in their child’s academic progress, ensuring they have the resources and support necessary for a successful educational experience.</w:t>
            </w:r>
          </w:p>
        </w:tc>
        <w:tc>
          <w:tcPr>
            <w:tcW w:w="431" w:type="dxa"/>
            <w:gridSpan w:val="3"/>
          </w:tcPr>
          <w:p w14:paraId="2D851E7D" w14:textId="77777777" w:rsidR="00D1426E" w:rsidRPr="007E25D1" w:rsidRDefault="00D1426E" w:rsidP="006A236E"/>
        </w:tc>
      </w:tr>
      <w:tr w:rsidR="00B43F18" w:rsidRPr="007E25D1" w14:paraId="0C512056" w14:textId="77777777" w:rsidTr="40C67285">
        <w:trPr>
          <w:gridAfter w:val="1"/>
          <w:wAfter w:w="30" w:type="dxa"/>
          <w:trHeight w:val="864"/>
        </w:trPr>
        <w:tc>
          <w:tcPr>
            <w:tcW w:w="420" w:type="dxa"/>
          </w:tcPr>
          <w:p w14:paraId="40A1CED1" w14:textId="77777777" w:rsidR="00B43F18" w:rsidRPr="00247F24" w:rsidRDefault="00B43F18" w:rsidP="006A236E"/>
        </w:tc>
        <w:tc>
          <w:tcPr>
            <w:tcW w:w="9815" w:type="dxa"/>
            <w:gridSpan w:val="3"/>
          </w:tcPr>
          <w:p w14:paraId="31ECECCA" w14:textId="1CBDF2F2" w:rsidR="00B43F18" w:rsidRDefault="00B43F18" w:rsidP="00A55FAD">
            <w:pPr>
              <w:pStyle w:val="Subtitle1"/>
            </w:pPr>
            <w:r>
              <w:rPr>
                <w:noProof/>
              </w:rPr>
              <w:drawing>
                <wp:anchor distT="0" distB="0" distL="114300" distR="114300" simplePos="0" relativeHeight="251820032" behindDoc="0" locked="0" layoutInCell="1" allowOverlap="1" wp14:anchorId="7DD58CB6" wp14:editId="132EAF25">
                  <wp:simplePos x="0" y="0"/>
                  <wp:positionH relativeFrom="column">
                    <wp:posOffset>144780</wp:posOffset>
                  </wp:positionH>
                  <wp:positionV relativeFrom="page">
                    <wp:posOffset>101600</wp:posOffset>
                  </wp:positionV>
                  <wp:extent cx="6043720" cy="4366260"/>
                  <wp:effectExtent l="0" t="0" r="0" b="0"/>
                  <wp:wrapNone/>
                  <wp:docPr id="15191652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28A0092B-C50C-407E-A947-70E740481C1C}">
                                <a14:useLocalDpi xmlns:a14="http://schemas.microsoft.com/office/drawing/2010/main" val="0"/>
                              </a:ext>
                            </a:extLst>
                          </a:blip>
                          <a:srcRect b="45537"/>
                          <a:stretch/>
                        </pic:blipFill>
                        <pic:spPr bwMode="auto">
                          <a:xfrm>
                            <a:off x="0" y="0"/>
                            <a:ext cx="6043720" cy="4366260"/>
                          </a:xfrm>
                          <a:prstGeom prst="rect">
                            <a:avLst/>
                          </a:prstGeom>
                          <a:no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44AF43" w14:textId="3A1B4AD0" w:rsidR="00B43F18" w:rsidRDefault="00B43F18" w:rsidP="00A55FAD">
            <w:pPr>
              <w:pStyle w:val="Subtitle1"/>
            </w:pPr>
          </w:p>
          <w:p w14:paraId="28D3A5A2" w14:textId="434B3F13" w:rsidR="00B43F18" w:rsidRDefault="00B43F18" w:rsidP="00A55FAD">
            <w:pPr>
              <w:pStyle w:val="Subtitle1"/>
            </w:pPr>
          </w:p>
          <w:p w14:paraId="60DAED94" w14:textId="3EB806C2" w:rsidR="00B43F18" w:rsidRDefault="00B43F18" w:rsidP="00A55FAD">
            <w:pPr>
              <w:pStyle w:val="Subtitle1"/>
            </w:pPr>
          </w:p>
          <w:p w14:paraId="2DE67C64" w14:textId="6F974B22" w:rsidR="00B43F18" w:rsidRDefault="00B43F18" w:rsidP="00A55FAD">
            <w:pPr>
              <w:pStyle w:val="Subtitle1"/>
            </w:pPr>
          </w:p>
          <w:p w14:paraId="4A58413F" w14:textId="5238FB31" w:rsidR="00B43F18" w:rsidRDefault="00B43F18" w:rsidP="00A55FAD">
            <w:pPr>
              <w:pStyle w:val="Subtitle1"/>
            </w:pPr>
          </w:p>
          <w:p w14:paraId="46AB2612" w14:textId="77777777" w:rsidR="00B43F18" w:rsidRDefault="00B43F18" w:rsidP="00A55FAD">
            <w:pPr>
              <w:pStyle w:val="Subtitle1"/>
            </w:pPr>
          </w:p>
          <w:p w14:paraId="70D842D2" w14:textId="7020C472" w:rsidR="00B43F18" w:rsidRDefault="00B43F18" w:rsidP="00A55FAD">
            <w:pPr>
              <w:pStyle w:val="Subtitle1"/>
            </w:pPr>
          </w:p>
          <w:p w14:paraId="125E3763" w14:textId="77777777" w:rsidR="00B43F18" w:rsidRDefault="00B43F18" w:rsidP="00A55FAD">
            <w:pPr>
              <w:pStyle w:val="Subtitle1"/>
            </w:pPr>
          </w:p>
          <w:p w14:paraId="11CBA967" w14:textId="1D70B06F" w:rsidR="00B43F18" w:rsidRDefault="00B43F18" w:rsidP="00A55FAD">
            <w:pPr>
              <w:pStyle w:val="Subtitle1"/>
            </w:pPr>
          </w:p>
          <w:p w14:paraId="0D230DBD" w14:textId="2B3D6147" w:rsidR="00B43F18" w:rsidRDefault="00B43F18" w:rsidP="00A55FAD">
            <w:pPr>
              <w:pStyle w:val="Subtitle1"/>
            </w:pPr>
          </w:p>
          <w:p w14:paraId="734C1B46" w14:textId="366FCDD9" w:rsidR="00B43F18" w:rsidRDefault="00B43F18" w:rsidP="00A55FAD">
            <w:pPr>
              <w:pStyle w:val="Subtitle1"/>
            </w:pPr>
          </w:p>
          <w:p w14:paraId="484832EA" w14:textId="4B143FBB" w:rsidR="00B43F18" w:rsidRDefault="00B43F18" w:rsidP="00A55FAD">
            <w:pPr>
              <w:pStyle w:val="Subtitle1"/>
            </w:pPr>
          </w:p>
          <w:p w14:paraId="7540AB1C" w14:textId="62DDC9BD" w:rsidR="00B43F18" w:rsidRDefault="00F52AAF" w:rsidP="00A55FAD">
            <w:pPr>
              <w:pStyle w:val="Subtitle1"/>
            </w:pPr>
            <w:r>
              <w:rPr>
                <w:noProof/>
              </w:rPr>
              <w:drawing>
                <wp:anchor distT="0" distB="0" distL="114300" distR="114300" simplePos="0" relativeHeight="251821056" behindDoc="0" locked="0" layoutInCell="1" allowOverlap="1" wp14:anchorId="7512F5E0" wp14:editId="5977073F">
                  <wp:simplePos x="0" y="0"/>
                  <wp:positionH relativeFrom="column">
                    <wp:posOffset>2446020</wp:posOffset>
                  </wp:positionH>
                  <wp:positionV relativeFrom="page">
                    <wp:posOffset>3431540</wp:posOffset>
                  </wp:positionV>
                  <wp:extent cx="2316480" cy="1821180"/>
                  <wp:effectExtent l="0" t="0" r="7620" b="7620"/>
                  <wp:wrapNone/>
                  <wp:docPr id="1005379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l="51155" t="66739" r="9769" b="10134"/>
                          <a:stretch/>
                        </pic:blipFill>
                        <pic:spPr bwMode="auto">
                          <a:xfrm>
                            <a:off x="0" y="0"/>
                            <a:ext cx="2316480" cy="1821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F0508A" w14:textId="52637AA9" w:rsidR="00B43F18" w:rsidRDefault="00B43F18" w:rsidP="00A55FAD">
            <w:pPr>
              <w:pStyle w:val="Subtitle1"/>
            </w:pPr>
          </w:p>
          <w:p w14:paraId="4CDB6C16" w14:textId="35D40FF3" w:rsidR="00B43F18" w:rsidRDefault="00B43F18" w:rsidP="00A55FAD">
            <w:pPr>
              <w:pStyle w:val="Subtitle1"/>
            </w:pPr>
          </w:p>
          <w:p w14:paraId="113E75E2" w14:textId="77777777" w:rsidR="00B43F18" w:rsidRDefault="00B43F18" w:rsidP="00A55FAD">
            <w:pPr>
              <w:pStyle w:val="Subtitle1"/>
            </w:pPr>
          </w:p>
          <w:p w14:paraId="59B31EC2" w14:textId="77777777" w:rsidR="00F52AAF" w:rsidRDefault="00F52AAF" w:rsidP="00A55FAD">
            <w:pPr>
              <w:pStyle w:val="Subtitle1"/>
            </w:pPr>
          </w:p>
          <w:p w14:paraId="423D9B67" w14:textId="77777777" w:rsidR="00F52AAF" w:rsidRDefault="00F52AAF" w:rsidP="00A55FAD">
            <w:pPr>
              <w:pStyle w:val="Subtitle1"/>
            </w:pPr>
          </w:p>
          <w:p w14:paraId="4BF51725" w14:textId="77777777" w:rsidR="00F52AAF" w:rsidRDefault="00F52AAF" w:rsidP="00A55FAD">
            <w:pPr>
              <w:pStyle w:val="Subtitle1"/>
            </w:pPr>
          </w:p>
          <w:p w14:paraId="1A87EF8F" w14:textId="77777777" w:rsidR="00F52AAF" w:rsidRDefault="00F52AAF" w:rsidP="00A55FAD">
            <w:pPr>
              <w:pStyle w:val="Subtitle1"/>
            </w:pPr>
          </w:p>
        </w:tc>
        <w:tc>
          <w:tcPr>
            <w:tcW w:w="431" w:type="dxa"/>
            <w:gridSpan w:val="3"/>
          </w:tcPr>
          <w:p w14:paraId="6BFE0D4C" w14:textId="77777777" w:rsidR="00B43F18" w:rsidRPr="007E25D1" w:rsidRDefault="00B43F18" w:rsidP="006A236E"/>
        </w:tc>
      </w:tr>
      <w:tr w:rsidR="005571F6" w:rsidRPr="007E25D1" w14:paraId="7E671B62" w14:textId="77777777" w:rsidTr="40C67285">
        <w:trPr>
          <w:gridAfter w:val="1"/>
          <w:wAfter w:w="30" w:type="dxa"/>
          <w:trHeight w:val="864"/>
        </w:trPr>
        <w:tc>
          <w:tcPr>
            <w:tcW w:w="420" w:type="dxa"/>
          </w:tcPr>
          <w:p w14:paraId="28837738" w14:textId="77777777" w:rsidR="005571F6" w:rsidRPr="00247F24" w:rsidRDefault="005571F6" w:rsidP="006A236E"/>
        </w:tc>
        <w:tc>
          <w:tcPr>
            <w:tcW w:w="9815" w:type="dxa"/>
            <w:gridSpan w:val="3"/>
          </w:tcPr>
          <w:p w14:paraId="54928BC4" w14:textId="03C2F5BC" w:rsidR="005571F6" w:rsidRDefault="005571F6" w:rsidP="00A55FAD">
            <w:pPr>
              <w:pStyle w:val="Subtitle1"/>
            </w:pPr>
            <w:r>
              <w:t>Student Services and Supports</w:t>
            </w:r>
          </w:p>
          <w:p w14:paraId="24112B6E" w14:textId="77777777" w:rsidR="005571F6" w:rsidRDefault="005571F6" w:rsidP="005571F6"/>
          <w:p w14:paraId="1A800050" w14:textId="12461823" w:rsidR="005571F6" w:rsidRDefault="005571F6" w:rsidP="00A55FAD">
            <w:pPr>
              <w:pStyle w:val="Body"/>
            </w:pPr>
            <w:r w:rsidRPr="0005509F">
              <w:t xml:space="preserve">ENCSD is committed to supporting the whole child.  In addition to strong academic programming, students have access to a range of services designed to support their educational, social, emotional, and physical well-being.  </w:t>
            </w:r>
            <w:r w:rsidR="001C2986">
              <w:t>Our Student Support Services team plays an important role in supporting the academic, social, emotional, and behavioral success of students.  These professionals work collaboratively with students, families, teachers, residential staff, and related service providers to help ensure students receive the support they need to thrive in school and beyond.</w:t>
            </w:r>
          </w:p>
          <w:p w14:paraId="56815F68" w14:textId="124CAFFA" w:rsidR="0005509F" w:rsidRPr="0005509F" w:rsidRDefault="001C2986" w:rsidP="00A55FAD">
            <w:pPr>
              <w:pStyle w:val="Body"/>
            </w:pPr>
            <w:r>
              <w:t>Student support services are designed to promote student well-being, remove bar</w:t>
            </w:r>
            <w:r w:rsidR="00F90611">
              <w:t>riers to learning, and create a safe, positive, and inclusive school environment.</w:t>
            </w:r>
          </w:p>
        </w:tc>
        <w:tc>
          <w:tcPr>
            <w:tcW w:w="431" w:type="dxa"/>
            <w:gridSpan w:val="3"/>
          </w:tcPr>
          <w:p w14:paraId="3C35FE3C" w14:textId="77777777" w:rsidR="005571F6" w:rsidRPr="007E25D1" w:rsidRDefault="005571F6" w:rsidP="006A236E"/>
        </w:tc>
      </w:tr>
      <w:tr w:rsidR="00F90611" w:rsidRPr="007E25D1" w14:paraId="123F1ABE" w14:textId="77777777" w:rsidTr="40C67285">
        <w:trPr>
          <w:gridAfter w:val="1"/>
          <w:wAfter w:w="30" w:type="dxa"/>
          <w:trHeight w:val="864"/>
        </w:trPr>
        <w:tc>
          <w:tcPr>
            <w:tcW w:w="420" w:type="dxa"/>
          </w:tcPr>
          <w:p w14:paraId="242F35DE" w14:textId="77777777" w:rsidR="00F90611" w:rsidRPr="00247F24" w:rsidRDefault="00F90611" w:rsidP="006A236E"/>
        </w:tc>
        <w:tc>
          <w:tcPr>
            <w:tcW w:w="9815" w:type="dxa"/>
            <w:gridSpan w:val="3"/>
          </w:tcPr>
          <w:p w14:paraId="7EB9623E" w14:textId="77777777" w:rsidR="00F90611" w:rsidRDefault="00F90611" w:rsidP="00A55FAD">
            <w:pPr>
              <w:pStyle w:val="Subtitle1"/>
            </w:pPr>
            <w:r w:rsidRPr="00F90611">
              <w:t>School Psychologist</w:t>
            </w:r>
          </w:p>
          <w:p w14:paraId="3917A87F" w14:textId="77777777" w:rsidR="00F90611" w:rsidRDefault="00F90611" w:rsidP="00F90611"/>
          <w:p w14:paraId="58DBA012" w14:textId="77777777" w:rsidR="00F90611" w:rsidRDefault="00F90611" w:rsidP="00A55FAD">
            <w:pPr>
              <w:pStyle w:val="Body"/>
            </w:pPr>
            <w:r>
              <w:t>The School Psychologist specializes in understanding the learning, behavioral, and emotional needs of students.</w:t>
            </w:r>
          </w:p>
          <w:p w14:paraId="5468E44E" w14:textId="77777777" w:rsidR="00F90611" w:rsidRDefault="00F90611" w:rsidP="00A55FAD">
            <w:pPr>
              <w:pStyle w:val="Body"/>
            </w:pPr>
            <w:r>
              <w:t>Responsibilities may include:</w:t>
            </w:r>
          </w:p>
          <w:p w14:paraId="16F5817F" w14:textId="77777777" w:rsidR="00F90611" w:rsidRDefault="00F90611" w:rsidP="006F4E08">
            <w:pPr>
              <w:pStyle w:val="Body"/>
              <w:numPr>
                <w:ilvl w:val="0"/>
                <w:numId w:val="47"/>
              </w:numPr>
            </w:pPr>
            <w:r>
              <w:t>Conducting psychological and academic evaluations as part of the IEP process</w:t>
            </w:r>
          </w:p>
          <w:p w14:paraId="24401C12" w14:textId="77777777" w:rsidR="00F90611" w:rsidRDefault="00F90611" w:rsidP="006F4E08">
            <w:pPr>
              <w:pStyle w:val="Body"/>
              <w:numPr>
                <w:ilvl w:val="0"/>
                <w:numId w:val="47"/>
              </w:numPr>
            </w:pPr>
            <w:r>
              <w:t>Assisting in identifying student strengths and support needs</w:t>
            </w:r>
          </w:p>
          <w:p w14:paraId="2EC3177F" w14:textId="77777777" w:rsidR="00F90611" w:rsidRDefault="00F90611" w:rsidP="006F4E08">
            <w:pPr>
              <w:pStyle w:val="Body"/>
              <w:numPr>
                <w:ilvl w:val="0"/>
                <w:numId w:val="47"/>
              </w:numPr>
            </w:pPr>
            <w:r>
              <w:t>Supporting behavioral, social-emotional, and mental health interventions</w:t>
            </w:r>
          </w:p>
          <w:p w14:paraId="644DC578" w14:textId="77777777" w:rsidR="00F90611" w:rsidRDefault="00F90611" w:rsidP="006F4E08">
            <w:pPr>
              <w:pStyle w:val="Body"/>
              <w:numPr>
                <w:ilvl w:val="0"/>
                <w:numId w:val="47"/>
              </w:numPr>
            </w:pPr>
            <w:r>
              <w:t>Consulting with teachers, families, and support staff</w:t>
            </w:r>
          </w:p>
          <w:p w14:paraId="3EF3CA9A" w14:textId="77777777" w:rsidR="00F90611" w:rsidRDefault="00F90611" w:rsidP="006F4E08">
            <w:pPr>
              <w:pStyle w:val="Body"/>
              <w:numPr>
                <w:ilvl w:val="0"/>
                <w:numId w:val="47"/>
              </w:numPr>
            </w:pPr>
            <w:r>
              <w:t>Providing counseling and problem-solving support for students when appropriate</w:t>
            </w:r>
          </w:p>
          <w:p w14:paraId="423245A3" w14:textId="61FA7274" w:rsidR="00F90611" w:rsidRPr="00F90611" w:rsidRDefault="00F90611" w:rsidP="00A55FAD">
            <w:pPr>
              <w:pStyle w:val="Body"/>
            </w:pPr>
            <w:r>
              <w:t xml:space="preserve">The School Psychologist helps students develop the skills and supports needed for success academically, socially, emotionally, and behaviorally. </w:t>
            </w:r>
          </w:p>
        </w:tc>
        <w:tc>
          <w:tcPr>
            <w:tcW w:w="431" w:type="dxa"/>
            <w:gridSpan w:val="3"/>
          </w:tcPr>
          <w:p w14:paraId="1DA65CB4" w14:textId="77777777" w:rsidR="00F90611" w:rsidRPr="007E25D1" w:rsidRDefault="00F90611" w:rsidP="006A236E"/>
        </w:tc>
      </w:tr>
      <w:tr w:rsidR="00892CE3" w:rsidRPr="007E25D1" w14:paraId="5CFA6110" w14:textId="77777777" w:rsidTr="40C67285">
        <w:trPr>
          <w:gridAfter w:val="1"/>
          <w:wAfter w:w="30" w:type="dxa"/>
          <w:trHeight w:val="864"/>
        </w:trPr>
        <w:tc>
          <w:tcPr>
            <w:tcW w:w="420" w:type="dxa"/>
          </w:tcPr>
          <w:p w14:paraId="46B17066" w14:textId="77777777" w:rsidR="00892CE3" w:rsidRPr="00247F24" w:rsidRDefault="00892CE3" w:rsidP="006A236E"/>
        </w:tc>
        <w:tc>
          <w:tcPr>
            <w:tcW w:w="9815" w:type="dxa"/>
            <w:gridSpan w:val="3"/>
          </w:tcPr>
          <w:p w14:paraId="124E470D" w14:textId="77777777" w:rsidR="00892CE3" w:rsidRDefault="00892CE3" w:rsidP="00A55FAD">
            <w:pPr>
              <w:pStyle w:val="Subtitle1"/>
            </w:pPr>
            <w:r>
              <w:t>School Social Worker</w:t>
            </w:r>
          </w:p>
          <w:p w14:paraId="4291B92B" w14:textId="77777777" w:rsidR="00892CE3" w:rsidRDefault="00892CE3" w:rsidP="00892CE3"/>
          <w:p w14:paraId="141153FD" w14:textId="77777777" w:rsidR="00892CE3" w:rsidRDefault="008E2F4E" w:rsidP="00A55FAD">
            <w:pPr>
              <w:pStyle w:val="Body"/>
            </w:pPr>
            <w:r>
              <w:t>ENCSD’s School Social Worker supports students and families by addressing social, emotional, attendance, and community-based needs that may impact learning and school engagement.</w:t>
            </w:r>
          </w:p>
          <w:p w14:paraId="72C1684C" w14:textId="77777777" w:rsidR="008E2F4E" w:rsidRDefault="008E2F4E" w:rsidP="00A55FAD">
            <w:pPr>
              <w:pStyle w:val="Body"/>
            </w:pPr>
            <w:r>
              <w:t>Responsibilities may include:</w:t>
            </w:r>
          </w:p>
          <w:p w14:paraId="17D01688" w14:textId="77777777" w:rsidR="008E2F4E" w:rsidRDefault="008E2F4E" w:rsidP="006F4E08">
            <w:pPr>
              <w:pStyle w:val="Body"/>
              <w:numPr>
                <w:ilvl w:val="0"/>
                <w:numId w:val="48"/>
              </w:numPr>
            </w:pPr>
            <w:r>
              <w:t>Supporting students experiencing homelessness, housing instability, or food insecurity</w:t>
            </w:r>
          </w:p>
          <w:p w14:paraId="39DA9BA3" w14:textId="77777777" w:rsidR="008E2F4E" w:rsidRDefault="008E2F4E" w:rsidP="006F4E08">
            <w:pPr>
              <w:pStyle w:val="Body"/>
              <w:numPr>
                <w:ilvl w:val="0"/>
                <w:numId w:val="48"/>
              </w:numPr>
            </w:pPr>
            <w:r>
              <w:t>Assisting families in connecting with school and community resources</w:t>
            </w:r>
          </w:p>
          <w:p w14:paraId="272F0E31" w14:textId="77777777" w:rsidR="008E2F4E" w:rsidRDefault="008E2F4E" w:rsidP="006F4E08">
            <w:pPr>
              <w:pStyle w:val="Body"/>
              <w:numPr>
                <w:ilvl w:val="0"/>
                <w:numId w:val="48"/>
              </w:numPr>
            </w:pPr>
            <w:r>
              <w:t>Monitoring and addressing attendance concerns</w:t>
            </w:r>
          </w:p>
          <w:p w14:paraId="2E25A4B6" w14:textId="77777777" w:rsidR="008E2F4E" w:rsidRDefault="008E2F4E" w:rsidP="006F4E08">
            <w:pPr>
              <w:pStyle w:val="Body"/>
              <w:numPr>
                <w:ilvl w:val="0"/>
                <w:numId w:val="48"/>
              </w:numPr>
            </w:pPr>
            <w:r>
              <w:t>Providing counseling, advocacy, and crisis support</w:t>
            </w:r>
          </w:p>
          <w:p w14:paraId="745666CE" w14:textId="77777777" w:rsidR="008E2F4E" w:rsidRDefault="008E2F4E" w:rsidP="006F4E08">
            <w:pPr>
              <w:pStyle w:val="Body"/>
              <w:numPr>
                <w:ilvl w:val="0"/>
                <w:numId w:val="48"/>
              </w:numPr>
            </w:pPr>
            <w:r>
              <w:t>Collaborating with families, staff, and outside agencies to support student well-being</w:t>
            </w:r>
          </w:p>
          <w:p w14:paraId="2031D093" w14:textId="73AB0D5D" w:rsidR="008E2F4E" w:rsidRPr="00892CE3" w:rsidRDefault="008E2F4E" w:rsidP="00A55FAD">
            <w:pPr>
              <w:pStyle w:val="Body"/>
            </w:pPr>
            <w:r>
              <w:t>The School Social Worker serves an important connection between home, school, and community resources to help students remain engaged and successful in school.</w:t>
            </w:r>
          </w:p>
        </w:tc>
        <w:tc>
          <w:tcPr>
            <w:tcW w:w="431" w:type="dxa"/>
            <w:gridSpan w:val="3"/>
          </w:tcPr>
          <w:p w14:paraId="321B50E0" w14:textId="77777777" w:rsidR="00892CE3" w:rsidRPr="007E25D1" w:rsidRDefault="00892CE3" w:rsidP="006A236E"/>
        </w:tc>
      </w:tr>
      <w:tr w:rsidR="008E2F4E" w:rsidRPr="007E25D1" w14:paraId="1761E396" w14:textId="77777777" w:rsidTr="40C67285">
        <w:trPr>
          <w:gridAfter w:val="1"/>
          <w:wAfter w:w="30" w:type="dxa"/>
          <w:trHeight w:val="630"/>
        </w:trPr>
        <w:tc>
          <w:tcPr>
            <w:tcW w:w="420" w:type="dxa"/>
          </w:tcPr>
          <w:p w14:paraId="06C74493" w14:textId="77777777" w:rsidR="008E2F4E" w:rsidRPr="00247F24" w:rsidRDefault="008E2F4E" w:rsidP="006A236E"/>
        </w:tc>
        <w:tc>
          <w:tcPr>
            <w:tcW w:w="9815" w:type="dxa"/>
            <w:gridSpan w:val="3"/>
          </w:tcPr>
          <w:p w14:paraId="6E0D202A" w14:textId="77777777" w:rsidR="00F52AAF" w:rsidRDefault="00F52AAF" w:rsidP="00A55FAD">
            <w:pPr>
              <w:pStyle w:val="Subtitle1"/>
            </w:pPr>
          </w:p>
          <w:p w14:paraId="44F1F97B" w14:textId="77777777" w:rsidR="00F52AAF" w:rsidRDefault="00F52AAF" w:rsidP="00A55FAD">
            <w:pPr>
              <w:pStyle w:val="Subtitle1"/>
            </w:pPr>
          </w:p>
          <w:p w14:paraId="2602C63E" w14:textId="77777777" w:rsidR="00F52AAF" w:rsidRDefault="00F52AAF" w:rsidP="00A55FAD">
            <w:pPr>
              <w:pStyle w:val="Subtitle1"/>
            </w:pPr>
          </w:p>
          <w:p w14:paraId="1CFF0619" w14:textId="11FCB043" w:rsidR="008E2F4E" w:rsidRDefault="008E2F4E" w:rsidP="00A55FAD">
            <w:pPr>
              <w:pStyle w:val="Subtitle1"/>
            </w:pPr>
            <w:r>
              <w:lastRenderedPageBreak/>
              <w:t>Exceptional Children (EC) Coordinator</w:t>
            </w:r>
          </w:p>
          <w:p w14:paraId="695D80D7" w14:textId="77777777" w:rsidR="008E2F4E" w:rsidRDefault="008E2F4E" w:rsidP="008E2F4E"/>
          <w:p w14:paraId="040790FB" w14:textId="77777777" w:rsidR="008E2F4E" w:rsidRDefault="008E2F4E" w:rsidP="00A55FAD">
            <w:pPr>
              <w:pStyle w:val="Body"/>
            </w:pPr>
            <w:r>
              <w:t>The Exceptional Children (EC) Coordinator oversees services and supports for students with disabilities and special learning needs.</w:t>
            </w:r>
          </w:p>
          <w:p w14:paraId="65138967" w14:textId="77777777" w:rsidR="008E2F4E" w:rsidRDefault="008E2F4E" w:rsidP="00A55FAD">
            <w:pPr>
              <w:pStyle w:val="Body"/>
            </w:pPr>
            <w:r>
              <w:t>Responsibilities may include:</w:t>
            </w:r>
          </w:p>
          <w:p w14:paraId="3ECF8E01" w14:textId="77777777" w:rsidR="008E2F4E" w:rsidRDefault="008E2F4E" w:rsidP="006F4E08">
            <w:pPr>
              <w:pStyle w:val="Body"/>
              <w:numPr>
                <w:ilvl w:val="0"/>
                <w:numId w:val="49"/>
              </w:numPr>
            </w:pPr>
            <w:r>
              <w:t>Coordinating special education services and supports</w:t>
            </w:r>
          </w:p>
          <w:p w14:paraId="687A68EB" w14:textId="77777777" w:rsidR="008E2F4E" w:rsidRDefault="008E2F4E" w:rsidP="006F4E08">
            <w:pPr>
              <w:pStyle w:val="Body"/>
              <w:numPr>
                <w:ilvl w:val="0"/>
                <w:numId w:val="49"/>
              </w:numPr>
            </w:pPr>
            <w:r>
              <w:t>Ensuring compliance with Individualized Education Programs (IEPs)</w:t>
            </w:r>
          </w:p>
          <w:p w14:paraId="09A9A4A3" w14:textId="77777777" w:rsidR="008E2F4E" w:rsidRDefault="008E2F4E" w:rsidP="006F4E08">
            <w:pPr>
              <w:pStyle w:val="Body"/>
              <w:numPr>
                <w:ilvl w:val="0"/>
                <w:numId w:val="49"/>
              </w:numPr>
            </w:pPr>
            <w:r>
              <w:t>Supporting teachers and staff with accommodations and instructional strategies</w:t>
            </w:r>
          </w:p>
          <w:p w14:paraId="15D3D301" w14:textId="77777777" w:rsidR="008E2F4E" w:rsidRDefault="008E2F4E" w:rsidP="006F4E08">
            <w:pPr>
              <w:pStyle w:val="Body"/>
              <w:numPr>
                <w:ilvl w:val="0"/>
                <w:numId w:val="49"/>
              </w:numPr>
            </w:pPr>
            <w:r>
              <w:t>Facilitating communication and collaboration among school teams and families</w:t>
            </w:r>
          </w:p>
          <w:p w14:paraId="717EA32C" w14:textId="77777777" w:rsidR="008E2F4E" w:rsidRDefault="008E2F4E" w:rsidP="006F4E08">
            <w:pPr>
              <w:pStyle w:val="Body"/>
              <w:numPr>
                <w:ilvl w:val="0"/>
                <w:numId w:val="49"/>
              </w:numPr>
            </w:pPr>
            <w:r>
              <w:t>Helping ensure students receive appropriate educational opportunities and services</w:t>
            </w:r>
          </w:p>
          <w:p w14:paraId="259E70E7" w14:textId="03C37C9B" w:rsidR="008E2F4E" w:rsidRPr="008E2F4E" w:rsidRDefault="008E2F4E" w:rsidP="00A55FAD">
            <w:pPr>
              <w:pStyle w:val="Body"/>
            </w:pPr>
            <w:r>
              <w:t>The EC Coordinator works closely with families and school staff to support student growth, access, and achievement.</w:t>
            </w:r>
          </w:p>
        </w:tc>
        <w:tc>
          <w:tcPr>
            <w:tcW w:w="431" w:type="dxa"/>
            <w:gridSpan w:val="3"/>
          </w:tcPr>
          <w:p w14:paraId="4A5E1BEB" w14:textId="77777777" w:rsidR="008E2F4E" w:rsidRPr="007E25D1" w:rsidRDefault="008E2F4E" w:rsidP="006A236E"/>
        </w:tc>
      </w:tr>
      <w:tr w:rsidR="005571F6" w:rsidRPr="007E25D1" w14:paraId="14A8B656" w14:textId="77777777" w:rsidTr="40C67285">
        <w:trPr>
          <w:gridAfter w:val="1"/>
          <w:wAfter w:w="30" w:type="dxa"/>
          <w:trHeight w:val="864"/>
        </w:trPr>
        <w:tc>
          <w:tcPr>
            <w:tcW w:w="420" w:type="dxa"/>
          </w:tcPr>
          <w:p w14:paraId="1B133F76" w14:textId="77777777" w:rsidR="005571F6" w:rsidRPr="00247F24" w:rsidRDefault="005571F6" w:rsidP="006A236E"/>
        </w:tc>
        <w:tc>
          <w:tcPr>
            <w:tcW w:w="9815" w:type="dxa"/>
            <w:gridSpan w:val="3"/>
          </w:tcPr>
          <w:p w14:paraId="144DF2F1" w14:textId="085E7DC1" w:rsidR="00CF5217" w:rsidRDefault="00CF5217" w:rsidP="00A55FAD">
            <w:pPr>
              <w:pStyle w:val="Subtitle1"/>
            </w:pPr>
            <w:r>
              <w:t>Special Education and Individualized Education Plans (IEPs)</w:t>
            </w:r>
          </w:p>
          <w:p w14:paraId="3DD6E038" w14:textId="77777777" w:rsidR="00CF5217" w:rsidRDefault="00CF5217" w:rsidP="00CF5217"/>
          <w:p w14:paraId="687195A0" w14:textId="08784203" w:rsidR="00CF5217" w:rsidRPr="0005509F" w:rsidRDefault="00CF5217" w:rsidP="00A55FAD">
            <w:pPr>
              <w:pStyle w:val="Body"/>
            </w:pPr>
            <w:r w:rsidRPr="0005509F">
              <w:t>All students at ENCSD receive services through an Individualized Education Plan (IEP), which is designed to meet each student’s unique learning needs.</w:t>
            </w:r>
          </w:p>
          <w:p w14:paraId="112BBB69" w14:textId="2425D9DA" w:rsidR="00CF5217" w:rsidRPr="0005509F" w:rsidRDefault="00CF5217" w:rsidP="006F4E08">
            <w:pPr>
              <w:pStyle w:val="Body"/>
              <w:numPr>
                <w:ilvl w:val="0"/>
                <w:numId w:val="50"/>
              </w:numPr>
            </w:pPr>
            <w:r w:rsidRPr="0005509F">
              <w:t>IEPs are developed in collaboration with families, educators, and service providers</w:t>
            </w:r>
          </w:p>
          <w:p w14:paraId="70DE1B04" w14:textId="5A4C9514" w:rsidR="00CF5217" w:rsidRPr="0005509F" w:rsidRDefault="00CF5217" w:rsidP="006F4E08">
            <w:pPr>
              <w:pStyle w:val="Body"/>
              <w:numPr>
                <w:ilvl w:val="0"/>
                <w:numId w:val="50"/>
              </w:numPr>
            </w:pPr>
            <w:r w:rsidRPr="0005509F">
              <w:t>Goals are tailored to support academic achievement, communication, and life skills</w:t>
            </w:r>
          </w:p>
          <w:p w14:paraId="66F0DB0B" w14:textId="55F36CCD" w:rsidR="00CF5217" w:rsidRPr="0005509F" w:rsidRDefault="00CF5217" w:rsidP="006F4E08">
            <w:pPr>
              <w:pStyle w:val="Body"/>
              <w:numPr>
                <w:ilvl w:val="0"/>
                <w:numId w:val="50"/>
              </w:numPr>
            </w:pPr>
            <w:r w:rsidRPr="0005509F">
              <w:t>Servies and accommodations are provided as outlined in each student’s IEP</w:t>
            </w:r>
          </w:p>
          <w:p w14:paraId="4C764A8D" w14:textId="2956D84B" w:rsidR="005571F6" w:rsidRPr="008B57F3" w:rsidRDefault="00CF5217" w:rsidP="006F4E08">
            <w:pPr>
              <w:pStyle w:val="Body"/>
              <w:numPr>
                <w:ilvl w:val="0"/>
                <w:numId w:val="50"/>
              </w:numPr>
            </w:pPr>
            <w:r w:rsidRPr="0005509F">
              <w:t>Families are active participants in the IEP process and decision-making</w:t>
            </w:r>
          </w:p>
        </w:tc>
        <w:tc>
          <w:tcPr>
            <w:tcW w:w="431" w:type="dxa"/>
            <w:gridSpan w:val="3"/>
          </w:tcPr>
          <w:p w14:paraId="7116D9A6" w14:textId="77777777" w:rsidR="005571F6" w:rsidRPr="007E25D1" w:rsidRDefault="005571F6" w:rsidP="006A236E"/>
        </w:tc>
      </w:tr>
      <w:tr w:rsidR="00CF5217" w:rsidRPr="007E25D1" w14:paraId="5EAC93FD" w14:textId="77777777" w:rsidTr="40C67285">
        <w:trPr>
          <w:gridAfter w:val="1"/>
          <w:wAfter w:w="30" w:type="dxa"/>
          <w:trHeight w:val="864"/>
        </w:trPr>
        <w:tc>
          <w:tcPr>
            <w:tcW w:w="420" w:type="dxa"/>
          </w:tcPr>
          <w:p w14:paraId="46CB09DB" w14:textId="77777777" w:rsidR="00CF5217" w:rsidRPr="00247F24" w:rsidRDefault="00CF5217" w:rsidP="006A236E"/>
        </w:tc>
        <w:tc>
          <w:tcPr>
            <w:tcW w:w="9815" w:type="dxa"/>
            <w:gridSpan w:val="3"/>
          </w:tcPr>
          <w:p w14:paraId="6DEFF132" w14:textId="77777777" w:rsidR="00CF5217" w:rsidRDefault="008B57F3" w:rsidP="00A55FAD">
            <w:pPr>
              <w:pStyle w:val="Subtitle1"/>
            </w:pPr>
            <w:r>
              <w:t>Related Services</w:t>
            </w:r>
          </w:p>
          <w:p w14:paraId="3D33B947" w14:textId="77777777" w:rsidR="008B57F3" w:rsidRDefault="008B57F3" w:rsidP="008B57F3"/>
          <w:p w14:paraId="66871C04" w14:textId="77777777" w:rsidR="008B57F3" w:rsidRPr="0005509F" w:rsidRDefault="008B57F3" w:rsidP="00A55FAD">
            <w:pPr>
              <w:pStyle w:val="Body"/>
            </w:pPr>
            <w:r w:rsidRPr="0005509F">
              <w:t>Students may receive additional supports as part of their IEP to enhance access and success in school.  These may include:</w:t>
            </w:r>
          </w:p>
          <w:p w14:paraId="65823AFD" w14:textId="77777777" w:rsidR="008B57F3" w:rsidRPr="0005509F" w:rsidRDefault="008B57F3" w:rsidP="006F4E08">
            <w:pPr>
              <w:pStyle w:val="Body"/>
              <w:numPr>
                <w:ilvl w:val="0"/>
                <w:numId w:val="51"/>
              </w:numPr>
            </w:pPr>
            <w:r w:rsidRPr="0005509F">
              <w:t>Speech and language services</w:t>
            </w:r>
          </w:p>
          <w:p w14:paraId="66F7778F" w14:textId="77777777" w:rsidR="008B57F3" w:rsidRPr="0005509F" w:rsidRDefault="008B57F3" w:rsidP="006F4E08">
            <w:pPr>
              <w:pStyle w:val="Body"/>
              <w:numPr>
                <w:ilvl w:val="0"/>
                <w:numId w:val="51"/>
              </w:numPr>
            </w:pPr>
            <w:r w:rsidRPr="0005509F">
              <w:t>Occupational therapy</w:t>
            </w:r>
          </w:p>
          <w:p w14:paraId="1914BC18" w14:textId="77777777" w:rsidR="008B57F3" w:rsidRPr="0005509F" w:rsidRDefault="008B57F3" w:rsidP="006F4E08">
            <w:pPr>
              <w:pStyle w:val="Body"/>
              <w:numPr>
                <w:ilvl w:val="0"/>
                <w:numId w:val="51"/>
              </w:numPr>
            </w:pPr>
            <w:r w:rsidRPr="0005509F">
              <w:t>Physical therapy</w:t>
            </w:r>
          </w:p>
          <w:p w14:paraId="3EED3221" w14:textId="77777777" w:rsidR="008B57F3" w:rsidRPr="0005509F" w:rsidRDefault="008B57F3" w:rsidP="006F4E08">
            <w:pPr>
              <w:pStyle w:val="Body"/>
              <w:numPr>
                <w:ilvl w:val="0"/>
                <w:numId w:val="51"/>
              </w:numPr>
            </w:pPr>
            <w:r w:rsidRPr="0005509F">
              <w:t>Audiology services</w:t>
            </w:r>
          </w:p>
          <w:p w14:paraId="2B43B45B" w14:textId="77777777" w:rsidR="008B57F3" w:rsidRPr="0005509F" w:rsidRDefault="008B57F3" w:rsidP="006F4E08">
            <w:pPr>
              <w:pStyle w:val="Body"/>
              <w:numPr>
                <w:ilvl w:val="0"/>
                <w:numId w:val="51"/>
              </w:numPr>
            </w:pPr>
            <w:r w:rsidRPr="0005509F">
              <w:t>Orientation and mobility services (as appropriate)</w:t>
            </w:r>
          </w:p>
          <w:p w14:paraId="7645ECF3" w14:textId="2C5FEC2C" w:rsidR="008B57F3" w:rsidRPr="008B57F3" w:rsidRDefault="008B57F3" w:rsidP="006F4E08">
            <w:pPr>
              <w:pStyle w:val="Body"/>
              <w:numPr>
                <w:ilvl w:val="0"/>
                <w:numId w:val="51"/>
              </w:numPr>
            </w:pPr>
            <w:r w:rsidRPr="0005509F">
              <w:t>Other specialized supports based on individual needs</w:t>
            </w:r>
          </w:p>
        </w:tc>
        <w:tc>
          <w:tcPr>
            <w:tcW w:w="431" w:type="dxa"/>
            <w:gridSpan w:val="3"/>
          </w:tcPr>
          <w:p w14:paraId="73A010AC" w14:textId="77777777" w:rsidR="00CF5217" w:rsidRPr="007E25D1" w:rsidRDefault="00CF5217" w:rsidP="006A236E"/>
        </w:tc>
      </w:tr>
      <w:tr w:rsidR="008B57F3" w:rsidRPr="007E25D1" w14:paraId="0C8D8E1A" w14:textId="77777777" w:rsidTr="40C67285">
        <w:trPr>
          <w:gridAfter w:val="1"/>
          <w:wAfter w:w="30" w:type="dxa"/>
          <w:trHeight w:val="864"/>
        </w:trPr>
        <w:tc>
          <w:tcPr>
            <w:tcW w:w="420" w:type="dxa"/>
          </w:tcPr>
          <w:p w14:paraId="0D850E03" w14:textId="77777777" w:rsidR="008B57F3" w:rsidRPr="00247F24" w:rsidRDefault="008B57F3" w:rsidP="006A236E"/>
        </w:tc>
        <w:tc>
          <w:tcPr>
            <w:tcW w:w="9815" w:type="dxa"/>
            <w:gridSpan w:val="3"/>
          </w:tcPr>
          <w:p w14:paraId="6AC22FD9" w14:textId="77777777" w:rsidR="008B57F3" w:rsidRDefault="008B57F3" w:rsidP="00A55FAD">
            <w:pPr>
              <w:pStyle w:val="Subtitle1"/>
            </w:pPr>
            <w:r>
              <w:t>Conflict Resolution</w:t>
            </w:r>
          </w:p>
          <w:p w14:paraId="7B76EED6" w14:textId="77777777" w:rsidR="008B57F3" w:rsidRDefault="008B57F3" w:rsidP="008B57F3"/>
          <w:p w14:paraId="31317BDE" w14:textId="77777777" w:rsidR="008B57F3" w:rsidRPr="0005509F" w:rsidRDefault="008B57F3" w:rsidP="00A55FAD">
            <w:pPr>
              <w:pStyle w:val="Body"/>
            </w:pPr>
            <w:r w:rsidRPr="0005509F">
              <w:t>Students are encouraged to resolve conflicts in a respectful and constructive manner.</w:t>
            </w:r>
          </w:p>
          <w:p w14:paraId="1C16D0FC" w14:textId="77777777" w:rsidR="008B57F3" w:rsidRPr="0005509F" w:rsidRDefault="008B57F3" w:rsidP="006F4E08">
            <w:pPr>
              <w:pStyle w:val="Body"/>
              <w:numPr>
                <w:ilvl w:val="0"/>
                <w:numId w:val="52"/>
              </w:numPr>
            </w:pPr>
            <w:r w:rsidRPr="0005509F">
              <w:t xml:space="preserve">Staff </w:t>
            </w:r>
            <w:r w:rsidR="000332B7" w:rsidRPr="0005509F">
              <w:t>support students in addressing disagreements and restoring relationships</w:t>
            </w:r>
          </w:p>
          <w:p w14:paraId="00D17C16" w14:textId="77777777" w:rsidR="000332B7" w:rsidRPr="0005509F" w:rsidRDefault="000332B7" w:rsidP="006F4E08">
            <w:pPr>
              <w:pStyle w:val="Body"/>
              <w:numPr>
                <w:ilvl w:val="0"/>
                <w:numId w:val="52"/>
              </w:numPr>
            </w:pPr>
            <w:r w:rsidRPr="0005509F">
              <w:t>Strategies may include mediation, guided conversations, and restorative practices</w:t>
            </w:r>
          </w:p>
          <w:p w14:paraId="44548144" w14:textId="77777777" w:rsidR="000332B7" w:rsidRPr="0005509F" w:rsidRDefault="000332B7" w:rsidP="006F4E08">
            <w:pPr>
              <w:pStyle w:val="Body"/>
              <w:numPr>
                <w:ilvl w:val="0"/>
                <w:numId w:val="52"/>
              </w:numPr>
            </w:pPr>
            <w:r w:rsidRPr="0005509F">
              <w:lastRenderedPageBreak/>
              <w:t>The goal is to promote accountability, understanding, and positive outcomes</w:t>
            </w:r>
          </w:p>
          <w:p w14:paraId="44774329" w14:textId="5C2D603C" w:rsidR="000332B7" w:rsidRPr="008B57F3" w:rsidRDefault="000332B7" w:rsidP="000332B7">
            <w:r w:rsidRPr="007C059F">
              <w:rPr>
                <w:rStyle w:val="BodyChar"/>
              </w:rPr>
              <w:t>Aligned with ENCSD policy 3431 – Conflict Resolution</w:t>
            </w:r>
          </w:p>
        </w:tc>
        <w:tc>
          <w:tcPr>
            <w:tcW w:w="431" w:type="dxa"/>
            <w:gridSpan w:val="3"/>
          </w:tcPr>
          <w:p w14:paraId="2E584CF8" w14:textId="77777777" w:rsidR="008B57F3" w:rsidRPr="007E25D1" w:rsidRDefault="008B57F3" w:rsidP="006A236E"/>
        </w:tc>
      </w:tr>
      <w:tr w:rsidR="000332B7" w:rsidRPr="007E25D1" w14:paraId="48DD2EC9" w14:textId="77777777" w:rsidTr="40C67285">
        <w:trPr>
          <w:gridAfter w:val="1"/>
          <w:wAfter w:w="30" w:type="dxa"/>
          <w:trHeight w:val="864"/>
        </w:trPr>
        <w:tc>
          <w:tcPr>
            <w:tcW w:w="420" w:type="dxa"/>
          </w:tcPr>
          <w:p w14:paraId="2BA69957" w14:textId="77777777" w:rsidR="000332B7" w:rsidRPr="00247F24" w:rsidRDefault="000332B7" w:rsidP="006A236E"/>
        </w:tc>
        <w:tc>
          <w:tcPr>
            <w:tcW w:w="9815" w:type="dxa"/>
            <w:gridSpan w:val="3"/>
          </w:tcPr>
          <w:p w14:paraId="66FBA7ED" w14:textId="77777777" w:rsidR="000332B7" w:rsidRDefault="000332B7" w:rsidP="007C059F">
            <w:pPr>
              <w:pStyle w:val="Subtitle1"/>
            </w:pPr>
            <w:r>
              <w:t>Support for Students At-Risk of Academic Failure</w:t>
            </w:r>
          </w:p>
          <w:p w14:paraId="6D70D74F" w14:textId="77777777" w:rsidR="000332B7" w:rsidRDefault="000332B7" w:rsidP="000332B7"/>
          <w:p w14:paraId="683AED34" w14:textId="77777777" w:rsidR="000332B7" w:rsidRPr="0005509F" w:rsidRDefault="000332B7" w:rsidP="007C059F">
            <w:pPr>
              <w:pStyle w:val="Body"/>
            </w:pPr>
            <w:r w:rsidRPr="0005509F">
              <w:t>ENCSD provides targeted support for students who may be experiencing academic challenges.</w:t>
            </w:r>
          </w:p>
          <w:p w14:paraId="39690063" w14:textId="77777777" w:rsidR="000332B7" w:rsidRPr="0005509F" w:rsidRDefault="000332B7" w:rsidP="006F4E08">
            <w:pPr>
              <w:pStyle w:val="Body"/>
              <w:numPr>
                <w:ilvl w:val="0"/>
                <w:numId w:val="53"/>
              </w:numPr>
            </w:pPr>
            <w:r w:rsidRPr="0005509F">
              <w:t>Early identification and intervention strategies are used</w:t>
            </w:r>
          </w:p>
          <w:p w14:paraId="6F034F95" w14:textId="77777777" w:rsidR="000332B7" w:rsidRPr="0005509F" w:rsidRDefault="000332B7" w:rsidP="006F4E08">
            <w:pPr>
              <w:pStyle w:val="Body"/>
              <w:numPr>
                <w:ilvl w:val="0"/>
                <w:numId w:val="53"/>
              </w:numPr>
            </w:pPr>
            <w:r w:rsidRPr="0005509F">
              <w:t>Supports may include tutoring, academic interventions, and progress monitoring</w:t>
            </w:r>
          </w:p>
          <w:p w14:paraId="0B765311" w14:textId="77777777" w:rsidR="000332B7" w:rsidRPr="0005509F" w:rsidRDefault="000332B7" w:rsidP="006F4E08">
            <w:pPr>
              <w:pStyle w:val="Body"/>
              <w:numPr>
                <w:ilvl w:val="0"/>
                <w:numId w:val="53"/>
              </w:numPr>
            </w:pPr>
            <w:r w:rsidRPr="0005509F">
              <w:t>Collaboration between staff, students, and families is essential to student success</w:t>
            </w:r>
          </w:p>
          <w:p w14:paraId="315576CC" w14:textId="33159C6A" w:rsidR="000332B7" w:rsidRPr="000332B7" w:rsidRDefault="000332B7" w:rsidP="000332B7">
            <w:r w:rsidRPr="007C059F">
              <w:rPr>
                <w:rStyle w:val="BodyChar"/>
              </w:rPr>
              <w:t>Aligned with ENCSD Policy 3405 – Students At-Risk of Academic Failure</w:t>
            </w:r>
          </w:p>
        </w:tc>
        <w:tc>
          <w:tcPr>
            <w:tcW w:w="431" w:type="dxa"/>
            <w:gridSpan w:val="3"/>
          </w:tcPr>
          <w:p w14:paraId="36BB41EF" w14:textId="77777777" w:rsidR="000332B7" w:rsidRPr="007E25D1" w:rsidRDefault="000332B7" w:rsidP="006A236E"/>
        </w:tc>
      </w:tr>
      <w:tr w:rsidR="000332B7" w:rsidRPr="007E25D1" w14:paraId="23F7A334" w14:textId="77777777" w:rsidTr="40C67285">
        <w:trPr>
          <w:gridAfter w:val="1"/>
          <w:wAfter w:w="30" w:type="dxa"/>
          <w:trHeight w:val="864"/>
        </w:trPr>
        <w:tc>
          <w:tcPr>
            <w:tcW w:w="420" w:type="dxa"/>
          </w:tcPr>
          <w:p w14:paraId="29C0A684" w14:textId="77777777" w:rsidR="000332B7" w:rsidRPr="00247F24" w:rsidRDefault="000332B7" w:rsidP="006A236E"/>
        </w:tc>
        <w:tc>
          <w:tcPr>
            <w:tcW w:w="9815" w:type="dxa"/>
            <w:gridSpan w:val="3"/>
          </w:tcPr>
          <w:p w14:paraId="5A04E083" w14:textId="57674B0B" w:rsidR="000332B7" w:rsidRDefault="000B4D4E" w:rsidP="007C059F">
            <w:pPr>
              <w:pStyle w:val="Subtitle1"/>
            </w:pPr>
            <w:r>
              <w:t>Collaborative Support for Students</w:t>
            </w:r>
          </w:p>
          <w:p w14:paraId="47DFF0B4" w14:textId="77777777" w:rsidR="000332B7" w:rsidRPr="000332B7" w:rsidRDefault="000332B7" w:rsidP="000332B7"/>
          <w:p w14:paraId="4A0C3717" w14:textId="3DDCF5E2" w:rsidR="000332B7" w:rsidRPr="0005509F" w:rsidRDefault="000B4D4E" w:rsidP="007C059F">
            <w:pPr>
              <w:pStyle w:val="Body"/>
            </w:pPr>
            <w:r>
              <w:t>Together, ENCSD’s student support professionals create a collaborative network focused on the success and well-being of every student.  Their combined efforts help:</w:t>
            </w:r>
          </w:p>
          <w:p w14:paraId="53C49F7A" w14:textId="30D0745C" w:rsidR="00136EF4" w:rsidRDefault="000B4D4E" w:rsidP="006F4E08">
            <w:pPr>
              <w:pStyle w:val="Body"/>
              <w:numPr>
                <w:ilvl w:val="0"/>
                <w:numId w:val="54"/>
              </w:numPr>
            </w:pPr>
            <w:r>
              <w:t>Promote student engagement and attendance</w:t>
            </w:r>
          </w:p>
          <w:p w14:paraId="2BACF961" w14:textId="62A72A7A" w:rsidR="000B4D4E" w:rsidRDefault="000B4D4E" w:rsidP="006F4E08">
            <w:pPr>
              <w:pStyle w:val="Body"/>
              <w:numPr>
                <w:ilvl w:val="0"/>
                <w:numId w:val="54"/>
              </w:numPr>
            </w:pPr>
            <w:r>
              <w:t>Support emotional and mental wellness</w:t>
            </w:r>
          </w:p>
          <w:p w14:paraId="4C3CCD35" w14:textId="26138AC4" w:rsidR="000B4D4E" w:rsidRDefault="000B4D4E" w:rsidP="006F4E08">
            <w:pPr>
              <w:pStyle w:val="Body"/>
              <w:numPr>
                <w:ilvl w:val="0"/>
                <w:numId w:val="54"/>
              </w:numPr>
            </w:pPr>
            <w:r>
              <w:t>Address barriers to learning</w:t>
            </w:r>
          </w:p>
          <w:p w14:paraId="04CFB549" w14:textId="6FF7F612" w:rsidR="000B4D4E" w:rsidRDefault="000B4D4E" w:rsidP="006F4E08">
            <w:pPr>
              <w:pStyle w:val="Body"/>
              <w:numPr>
                <w:ilvl w:val="0"/>
                <w:numId w:val="54"/>
              </w:numPr>
            </w:pPr>
            <w:r>
              <w:t>Foster positive relationships and communication</w:t>
            </w:r>
          </w:p>
          <w:p w14:paraId="46E50E39" w14:textId="737C4FD7" w:rsidR="000B4D4E" w:rsidRPr="0005509F" w:rsidRDefault="000B4D4E" w:rsidP="006F4E08">
            <w:pPr>
              <w:pStyle w:val="Body"/>
              <w:numPr>
                <w:ilvl w:val="0"/>
                <w:numId w:val="54"/>
              </w:numPr>
            </w:pPr>
            <w:r>
              <w:t>Create an inclusive and supportive school environment</w:t>
            </w:r>
          </w:p>
          <w:p w14:paraId="5EC0DA96" w14:textId="7C64B6A0" w:rsidR="00136EF4" w:rsidRPr="000332B7" w:rsidRDefault="000B4D4E" w:rsidP="00136EF4">
            <w:r>
              <w:rPr>
                <w:sz w:val="24"/>
                <w:szCs w:val="24"/>
              </w:rPr>
              <w:t>Families are encouraged to contact Student Support Services whenever they have concerns or questions regarding their child’s academic, emotional, behavioral, or social well-being.</w:t>
            </w:r>
          </w:p>
        </w:tc>
        <w:tc>
          <w:tcPr>
            <w:tcW w:w="431" w:type="dxa"/>
            <w:gridSpan w:val="3"/>
          </w:tcPr>
          <w:p w14:paraId="278E9505" w14:textId="77777777" w:rsidR="000332B7" w:rsidRPr="007E25D1" w:rsidRDefault="000332B7" w:rsidP="006A236E"/>
        </w:tc>
      </w:tr>
      <w:tr w:rsidR="0090128E" w:rsidRPr="007E25D1" w14:paraId="529973B3" w14:textId="77777777" w:rsidTr="40C67285">
        <w:trPr>
          <w:gridAfter w:val="1"/>
          <w:wAfter w:w="30" w:type="dxa"/>
          <w:trHeight w:val="864"/>
        </w:trPr>
        <w:tc>
          <w:tcPr>
            <w:tcW w:w="420" w:type="dxa"/>
          </w:tcPr>
          <w:p w14:paraId="4AAF902A" w14:textId="77777777" w:rsidR="0090128E" w:rsidRPr="00247F24" w:rsidRDefault="0090128E" w:rsidP="006A236E"/>
        </w:tc>
        <w:tc>
          <w:tcPr>
            <w:tcW w:w="9815" w:type="dxa"/>
            <w:gridSpan w:val="3"/>
          </w:tcPr>
          <w:p w14:paraId="5A4FF75D" w14:textId="77777777" w:rsidR="0090128E" w:rsidRDefault="0090128E" w:rsidP="007C059F">
            <w:pPr>
              <w:pStyle w:val="Subtitle1"/>
            </w:pPr>
            <w:r>
              <w:t>Family Tips for Success</w:t>
            </w:r>
          </w:p>
          <w:p w14:paraId="2986380A" w14:textId="77777777" w:rsidR="0090128E" w:rsidRDefault="0090128E" w:rsidP="0090128E"/>
          <w:p w14:paraId="734DC7C2" w14:textId="4847709E" w:rsidR="0090128E" w:rsidRPr="0005509F" w:rsidRDefault="0090128E" w:rsidP="006F4E08">
            <w:pPr>
              <w:pStyle w:val="Body"/>
              <w:numPr>
                <w:ilvl w:val="0"/>
                <w:numId w:val="55"/>
              </w:numPr>
            </w:pPr>
            <w:r w:rsidRPr="0005509F">
              <w:t>Stay in regular contact with staff</w:t>
            </w:r>
          </w:p>
          <w:p w14:paraId="32863F40" w14:textId="77777777" w:rsidR="0090128E" w:rsidRPr="0005509F" w:rsidRDefault="0090128E" w:rsidP="006F4E08">
            <w:pPr>
              <w:pStyle w:val="Body"/>
              <w:numPr>
                <w:ilvl w:val="0"/>
                <w:numId w:val="55"/>
              </w:numPr>
            </w:pPr>
            <w:r w:rsidRPr="0005509F">
              <w:t>Ask questions early</w:t>
            </w:r>
          </w:p>
          <w:p w14:paraId="5E4C4962" w14:textId="77777777" w:rsidR="0090128E" w:rsidRPr="0005509F" w:rsidRDefault="0090128E" w:rsidP="006F4E08">
            <w:pPr>
              <w:pStyle w:val="Body"/>
              <w:numPr>
                <w:ilvl w:val="0"/>
                <w:numId w:val="55"/>
              </w:numPr>
            </w:pPr>
            <w:r w:rsidRPr="0005509F">
              <w:t>Share changes happening at home when appropriate</w:t>
            </w:r>
          </w:p>
          <w:p w14:paraId="5BA38585" w14:textId="180FE9FE" w:rsidR="0090128E" w:rsidRPr="0005509F" w:rsidRDefault="0090128E" w:rsidP="007C059F">
            <w:pPr>
              <w:pStyle w:val="Body"/>
            </w:pPr>
            <w:r w:rsidRPr="0005509F">
              <w:t>ENCSD School Social Worker</w:t>
            </w:r>
            <w:r w:rsidR="00FB6084" w:rsidRPr="0005509F">
              <w:t>: (252) 206-7375</w:t>
            </w:r>
          </w:p>
          <w:p w14:paraId="2D978FD1" w14:textId="77777777" w:rsidR="00FB6084" w:rsidRDefault="00FB6084" w:rsidP="007C059F">
            <w:pPr>
              <w:pStyle w:val="Body"/>
            </w:pPr>
            <w:r w:rsidRPr="0005509F">
              <w:t xml:space="preserve">ENCSD School Psychologist: </w:t>
            </w:r>
            <w:r w:rsidR="004D1233" w:rsidRPr="0005509F">
              <w:t>(252) 640-1017</w:t>
            </w:r>
          </w:p>
          <w:p w14:paraId="23744BF3" w14:textId="026CF255" w:rsidR="000B4D4E" w:rsidRPr="0005509F" w:rsidRDefault="000B4D4E" w:rsidP="007C059F">
            <w:pPr>
              <w:pStyle w:val="Body"/>
            </w:pPr>
            <w:r w:rsidRPr="0005509F">
              <w:t>ENCSD EC Coordinator</w:t>
            </w:r>
            <w:r>
              <w:t xml:space="preserve">: </w:t>
            </w:r>
            <w:r w:rsidRPr="0005509F">
              <w:t>(252) 206-7348</w:t>
            </w:r>
          </w:p>
          <w:p w14:paraId="4C3A6AAE" w14:textId="789BBBAC" w:rsidR="0005509F" w:rsidRPr="003838F3" w:rsidRDefault="004D1233" w:rsidP="007C059F">
            <w:pPr>
              <w:pStyle w:val="Body"/>
            </w:pPr>
            <w:r w:rsidRPr="0005509F">
              <w:t xml:space="preserve">ENCSD School Principal: </w:t>
            </w:r>
            <w:r w:rsidR="005B691F" w:rsidRPr="0005509F">
              <w:t>(252) 640-1065</w:t>
            </w:r>
          </w:p>
        </w:tc>
        <w:tc>
          <w:tcPr>
            <w:tcW w:w="431" w:type="dxa"/>
            <w:gridSpan w:val="3"/>
          </w:tcPr>
          <w:p w14:paraId="781B83BA" w14:textId="77777777" w:rsidR="0090128E" w:rsidRPr="007E25D1" w:rsidRDefault="0090128E" w:rsidP="006A236E"/>
        </w:tc>
      </w:tr>
      <w:tr w:rsidR="00606161" w:rsidRPr="007E25D1" w14:paraId="12AE7412" w14:textId="77777777" w:rsidTr="40C67285">
        <w:trPr>
          <w:gridAfter w:val="1"/>
          <w:wAfter w:w="30" w:type="dxa"/>
          <w:trHeight w:val="864"/>
        </w:trPr>
        <w:tc>
          <w:tcPr>
            <w:tcW w:w="420" w:type="dxa"/>
          </w:tcPr>
          <w:p w14:paraId="2131E7DF" w14:textId="77777777" w:rsidR="00606161" w:rsidRPr="00247F24" w:rsidRDefault="00606161" w:rsidP="006A236E"/>
        </w:tc>
        <w:tc>
          <w:tcPr>
            <w:tcW w:w="9815" w:type="dxa"/>
            <w:gridSpan w:val="3"/>
          </w:tcPr>
          <w:p w14:paraId="3B65479C" w14:textId="5641ED63" w:rsidR="00BB494C" w:rsidRDefault="00BB494C" w:rsidP="00475353">
            <w:pPr>
              <w:pStyle w:val="Subtitle1"/>
            </w:pPr>
            <w:r>
              <w:t>Student Health Center</w:t>
            </w:r>
          </w:p>
          <w:p w14:paraId="3778FF84" w14:textId="77777777" w:rsidR="00BB494C" w:rsidRDefault="00BB494C" w:rsidP="00BB494C"/>
          <w:p w14:paraId="6A5D69D0" w14:textId="77777777" w:rsidR="00606161" w:rsidRDefault="00BB494C" w:rsidP="00475353">
            <w:pPr>
              <w:pStyle w:val="Body"/>
            </w:pPr>
            <w:r>
              <w:t>The ENCSD Student Health Center supports the physical health, safety, and well-being of students so they are prepared to learn, communicate, participate, and succeed in school.  ENCSD recognizes that healthy students are better able to engage academically, socially, emotionally, and residentially.</w:t>
            </w:r>
          </w:p>
          <w:p w14:paraId="12990B83" w14:textId="3DFDE77C" w:rsidR="003F3D8A" w:rsidRPr="003F3D8A" w:rsidRDefault="00BB494C" w:rsidP="00475353">
            <w:pPr>
              <w:pStyle w:val="Body"/>
            </w:pPr>
            <w:r>
              <w:lastRenderedPageBreak/>
              <w:t>The Student Health Center works collaboratively with students, families, school staff, residential staff, and healthcare providers to provide a safe and supportive school environment.</w:t>
            </w:r>
          </w:p>
        </w:tc>
        <w:tc>
          <w:tcPr>
            <w:tcW w:w="431" w:type="dxa"/>
            <w:gridSpan w:val="3"/>
          </w:tcPr>
          <w:p w14:paraId="145B6E98" w14:textId="77777777" w:rsidR="00606161" w:rsidRPr="007E25D1" w:rsidRDefault="00606161" w:rsidP="006A236E"/>
        </w:tc>
      </w:tr>
      <w:tr w:rsidR="003F3D8A" w:rsidRPr="007E25D1" w14:paraId="654696BC" w14:textId="77777777" w:rsidTr="40C67285">
        <w:trPr>
          <w:gridAfter w:val="1"/>
          <w:wAfter w:w="30" w:type="dxa"/>
          <w:trHeight w:val="864"/>
        </w:trPr>
        <w:tc>
          <w:tcPr>
            <w:tcW w:w="420" w:type="dxa"/>
          </w:tcPr>
          <w:p w14:paraId="0BC2A3A8" w14:textId="77777777" w:rsidR="003F3D8A" w:rsidRPr="00247F24" w:rsidRDefault="003F3D8A" w:rsidP="003F3D8A"/>
        </w:tc>
        <w:tc>
          <w:tcPr>
            <w:tcW w:w="9815" w:type="dxa"/>
            <w:gridSpan w:val="3"/>
          </w:tcPr>
          <w:p w14:paraId="230728AF" w14:textId="28C65356" w:rsidR="003F3D8A" w:rsidRDefault="003F3D8A" w:rsidP="00475353">
            <w:pPr>
              <w:pStyle w:val="Subtitle1"/>
            </w:pPr>
            <w:r>
              <w:t>School Nurse and Health Center Services</w:t>
            </w:r>
          </w:p>
          <w:p w14:paraId="64B08250" w14:textId="77777777" w:rsidR="003F3D8A" w:rsidRDefault="003F3D8A" w:rsidP="003F3D8A"/>
          <w:p w14:paraId="62841A01" w14:textId="153FA1E8" w:rsidR="003F3D8A" w:rsidRDefault="003F3D8A" w:rsidP="00475353">
            <w:pPr>
              <w:pStyle w:val="Body"/>
            </w:pPr>
            <w:r>
              <w:t>ENCSD’s school nurse and health staff provide a variety of health-related services to support student wellness and school attendance.</w:t>
            </w:r>
          </w:p>
          <w:p w14:paraId="50BED2CF" w14:textId="30D0AEEF" w:rsidR="003F3D8A" w:rsidRPr="0005509F" w:rsidRDefault="003F3D8A" w:rsidP="00475353">
            <w:pPr>
              <w:pStyle w:val="Body"/>
            </w:pPr>
            <w:r>
              <w:t>Services may include:</w:t>
            </w:r>
          </w:p>
          <w:p w14:paraId="0BE3AC61" w14:textId="77777777" w:rsidR="003F3D8A" w:rsidRDefault="003F3D8A" w:rsidP="006F4E08">
            <w:pPr>
              <w:pStyle w:val="Body"/>
              <w:numPr>
                <w:ilvl w:val="0"/>
                <w:numId w:val="56"/>
              </w:numPr>
            </w:pPr>
            <w:r>
              <w:t>First aid and basic medical care</w:t>
            </w:r>
          </w:p>
          <w:p w14:paraId="01B9A3AA" w14:textId="77777777" w:rsidR="003F3D8A" w:rsidRDefault="003F3D8A" w:rsidP="006F4E08">
            <w:pPr>
              <w:pStyle w:val="Body"/>
              <w:numPr>
                <w:ilvl w:val="0"/>
                <w:numId w:val="56"/>
              </w:numPr>
            </w:pPr>
            <w:r>
              <w:t>Monitoring chronic health conditions</w:t>
            </w:r>
          </w:p>
          <w:p w14:paraId="034B2427" w14:textId="77777777" w:rsidR="003F3D8A" w:rsidRDefault="003F3D8A" w:rsidP="006F4E08">
            <w:pPr>
              <w:pStyle w:val="Body"/>
              <w:numPr>
                <w:ilvl w:val="0"/>
                <w:numId w:val="56"/>
              </w:numPr>
            </w:pPr>
            <w:r>
              <w:t>Medication administration</w:t>
            </w:r>
          </w:p>
          <w:p w14:paraId="0582227A" w14:textId="77777777" w:rsidR="003F3D8A" w:rsidRDefault="003F3D8A" w:rsidP="006F4E08">
            <w:pPr>
              <w:pStyle w:val="Body"/>
              <w:numPr>
                <w:ilvl w:val="0"/>
                <w:numId w:val="56"/>
              </w:numPr>
            </w:pPr>
            <w:r>
              <w:t>Health screenings and referrals</w:t>
            </w:r>
          </w:p>
          <w:p w14:paraId="036F1D69" w14:textId="77777777" w:rsidR="003F3D8A" w:rsidRDefault="003F3D8A" w:rsidP="006F4E08">
            <w:pPr>
              <w:pStyle w:val="Body"/>
              <w:numPr>
                <w:ilvl w:val="0"/>
                <w:numId w:val="56"/>
              </w:numPr>
            </w:pPr>
            <w:r>
              <w:t>Wellness education and prevention support</w:t>
            </w:r>
          </w:p>
          <w:p w14:paraId="4AF1A8FE" w14:textId="77777777" w:rsidR="003F3D8A" w:rsidRDefault="003825FD" w:rsidP="006F4E08">
            <w:pPr>
              <w:pStyle w:val="Body"/>
              <w:numPr>
                <w:ilvl w:val="0"/>
                <w:numId w:val="56"/>
              </w:numPr>
            </w:pPr>
            <w:r>
              <w:t>Coordination with families and healthcare providers</w:t>
            </w:r>
          </w:p>
          <w:p w14:paraId="2DD5EA43" w14:textId="77777777" w:rsidR="003825FD" w:rsidRDefault="003825FD" w:rsidP="006F4E08">
            <w:pPr>
              <w:pStyle w:val="Body"/>
              <w:numPr>
                <w:ilvl w:val="0"/>
                <w:numId w:val="56"/>
              </w:numPr>
            </w:pPr>
            <w:r>
              <w:t>Emergency response and care coordination</w:t>
            </w:r>
          </w:p>
          <w:p w14:paraId="46B17778" w14:textId="77777777" w:rsidR="003825FD" w:rsidRDefault="003825FD" w:rsidP="006F4E08">
            <w:pPr>
              <w:pStyle w:val="Body"/>
              <w:numPr>
                <w:ilvl w:val="0"/>
                <w:numId w:val="56"/>
              </w:numPr>
            </w:pPr>
            <w:r>
              <w:t>Support for student health plans and accommodations</w:t>
            </w:r>
          </w:p>
          <w:p w14:paraId="450D0EBE" w14:textId="354AE92A" w:rsidR="003825FD" w:rsidRPr="003825FD" w:rsidRDefault="003825FD" w:rsidP="00475353">
            <w:pPr>
              <w:pStyle w:val="Body"/>
            </w:pPr>
            <w:r>
              <w:t>The Student Health Center also assists families with accessing medical resources and community services when needed.</w:t>
            </w:r>
          </w:p>
        </w:tc>
        <w:tc>
          <w:tcPr>
            <w:tcW w:w="431" w:type="dxa"/>
            <w:gridSpan w:val="3"/>
          </w:tcPr>
          <w:p w14:paraId="20FB5708" w14:textId="77777777" w:rsidR="003F3D8A" w:rsidRPr="007E25D1" w:rsidRDefault="003F3D8A" w:rsidP="003F3D8A"/>
        </w:tc>
      </w:tr>
      <w:tr w:rsidR="00AA0914" w:rsidRPr="007E25D1" w14:paraId="73D9D3DF" w14:textId="77777777" w:rsidTr="40C67285">
        <w:trPr>
          <w:gridAfter w:val="1"/>
          <w:wAfter w:w="30" w:type="dxa"/>
          <w:trHeight w:val="864"/>
        </w:trPr>
        <w:tc>
          <w:tcPr>
            <w:tcW w:w="420" w:type="dxa"/>
          </w:tcPr>
          <w:p w14:paraId="3FC72567" w14:textId="77777777" w:rsidR="00AA0914" w:rsidRPr="00247F24" w:rsidRDefault="00AA0914" w:rsidP="003F3D8A"/>
        </w:tc>
        <w:tc>
          <w:tcPr>
            <w:tcW w:w="9815" w:type="dxa"/>
            <w:gridSpan w:val="3"/>
          </w:tcPr>
          <w:p w14:paraId="5B69C324" w14:textId="77777777" w:rsidR="00AA0914" w:rsidRDefault="00AA0914" w:rsidP="00475353">
            <w:pPr>
              <w:pStyle w:val="Subtitle1"/>
            </w:pPr>
            <w:r>
              <w:t>Student Health Records and Immunizations</w:t>
            </w:r>
          </w:p>
          <w:p w14:paraId="7EF15F6F" w14:textId="77777777" w:rsidR="00AA0914" w:rsidRDefault="00AA0914" w:rsidP="00AA0914"/>
          <w:p w14:paraId="1D0FA93D" w14:textId="77777777" w:rsidR="00AA0914" w:rsidRDefault="00AA0914" w:rsidP="00475353">
            <w:pPr>
              <w:pStyle w:val="Body"/>
            </w:pPr>
            <w:r>
              <w:t>North Carolina law requires schools to maintain current health and immunization records for students.</w:t>
            </w:r>
          </w:p>
          <w:p w14:paraId="42EF8AFA" w14:textId="77777777" w:rsidR="00AA0914" w:rsidRDefault="00AA0914" w:rsidP="00475353">
            <w:pPr>
              <w:pStyle w:val="Body"/>
            </w:pPr>
            <w:r>
              <w:t>Families are responsible for providing:</w:t>
            </w:r>
          </w:p>
          <w:p w14:paraId="6F9346A1" w14:textId="77777777" w:rsidR="00AA0914" w:rsidRDefault="00AA0914" w:rsidP="006F4E08">
            <w:pPr>
              <w:pStyle w:val="Body"/>
              <w:numPr>
                <w:ilvl w:val="0"/>
                <w:numId w:val="57"/>
              </w:numPr>
            </w:pPr>
            <w:r>
              <w:t>Required immunization records</w:t>
            </w:r>
          </w:p>
          <w:p w14:paraId="340BCFFA" w14:textId="77777777" w:rsidR="00AA0914" w:rsidRDefault="00AA0914" w:rsidP="006F4E08">
            <w:pPr>
              <w:pStyle w:val="Body"/>
              <w:numPr>
                <w:ilvl w:val="0"/>
                <w:numId w:val="57"/>
              </w:numPr>
            </w:pPr>
            <w:r>
              <w:t>Updated emergency contact information</w:t>
            </w:r>
          </w:p>
          <w:p w14:paraId="65B41E84" w14:textId="77777777" w:rsidR="00AA0914" w:rsidRDefault="00AA0914" w:rsidP="006F4E08">
            <w:pPr>
              <w:pStyle w:val="Body"/>
              <w:numPr>
                <w:ilvl w:val="0"/>
                <w:numId w:val="57"/>
              </w:numPr>
            </w:pPr>
            <w:r>
              <w:t>Relevant medical information and healthcare plans</w:t>
            </w:r>
          </w:p>
          <w:p w14:paraId="203499F2" w14:textId="77777777" w:rsidR="00AA0914" w:rsidRDefault="00AA0914" w:rsidP="006F4E08">
            <w:pPr>
              <w:pStyle w:val="Body"/>
              <w:numPr>
                <w:ilvl w:val="0"/>
                <w:numId w:val="57"/>
              </w:numPr>
            </w:pPr>
            <w:r>
              <w:t>Documentation related to allergies, medications, or chronic health conditions</w:t>
            </w:r>
          </w:p>
          <w:p w14:paraId="5E1993C9" w14:textId="77777777" w:rsidR="00AA0914" w:rsidRDefault="00AA0914" w:rsidP="00475353">
            <w:pPr>
              <w:pStyle w:val="Body"/>
            </w:pPr>
            <w:r>
              <w:t>Students must meet North Carolina immunization requirements unless exempt under applicable law.</w:t>
            </w:r>
          </w:p>
          <w:p w14:paraId="49BEB14B" w14:textId="77777777" w:rsidR="00AA0914" w:rsidRDefault="00AA0914" w:rsidP="00475353">
            <w:pPr>
              <w:pStyle w:val="Body"/>
            </w:pPr>
            <w:r>
              <w:t>Health records are maintained in accordance with</w:t>
            </w:r>
            <w:r w:rsidR="00D94B4E">
              <w:t>:</w:t>
            </w:r>
          </w:p>
          <w:p w14:paraId="4EA420D2" w14:textId="77777777" w:rsidR="00D94B4E" w:rsidRDefault="00D94B4E" w:rsidP="006F4E08">
            <w:pPr>
              <w:pStyle w:val="Body"/>
              <w:numPr>
                <w:ilvl w:val="0"/>
                <w:numId w:val="58"/>
              </w:numPr>
            </w:pPr>
            <w:r>
              <w:t>The Family Educational Rights and Privacy Act (FERPA)</w:t>
            </w:r>
          </w:p>
          <w:p w14:paraId="22ED9D1C" w14:textId="77777777" w:rsidR="00D94B4E" w:rsidRDefault="00D94B4E" w:rsidP="006F4E08">
            <w:pPr>
              <w:pStyle w:val="Body"/>
              <w:numPr>
                <w:ilvl w:val="0"/>
                <w:numId w:val="58"/>
              </w:numPr>
            </w:pPr>
            <w:r>
              <w:t>Applicable health confidentiality laws</w:t>
            </w:r>
          </w:p>
          <w:p w14:paraId="24705B06" w14:textId="77777777" w:rsidR="00D94B4E" w:rsidRDefault="00D94B4E" w:rsidP="006F4E08">
            <w:pPr>
              <w:pStyle w:val="Body"/>
              <w:numPr>
                <w:ilvl w:val="0"/>
                <w:numId w:val="58"/>
              </w:numPr>
            </w:pPr>
            <w:r>
              <w:t>North Carolina student records requirements</w:t>
            </w:r>
          </w:p>
          <w:p w14:paraId="55F2AA5F" w14:textId="7B3A3115" w:rsidR="00D94B4E" w:rsidRPr="00AA0914" w:rsidRDefault="00D94B4E" w:rsidP="00475353">
            <w:pPr>
              <w:pStyle w:val="Body"/>
            </w:pPr>
            <w:r>
              <w:t>Health information is shared only with authorized personnel who have a legitimate educational or safety interest.</w:t>
            </w:r>
          </w:p>
        </w:tc>
        <w:tc>
          <w:tcPr>
            <w:tcW w:w="431" w:type="dxa"/>
            <w:gridSpan w:val="3"/>
          </w:tcPr>
          <w:p w14:paraId="597EE310" w14:textId="77777777" w:rsidR="00AA0914" w:rsidRPr="007E25D1" w:rsidRDefault="00AA0914" w:rsidP="003F3D8A"/>
        </w:tc>
      </w:tr>
      <w:tr w:rsidR="00D94B4E" w:rsidRPr="007E25D1" w14:paraId="7866214F" w14:textId="77777777" w:rsidTr="40C67285">
        <w:trPr>
          <w:gridAfter w:val="1"/>
          <w:wAfter w:w="30" w:type="dxa"/>
          <w:trHeight w:val="864"/>
        </w:trPr>
        <w:tc>
          <w:tcPr>
            <w:tcW w:w="420" w:type="dxa"/>
          </w:tcPr>
          <w:p w14:paraId="247C3A1A" w14:textId="77777777" w:rsidR="00D94B4E" w:rsidRPr="00247F24" w:rsidRDefault="00D94B4E" w:rsidP="003F3D8A"/>
        </w:tc>
        <w:tc>
          <w:tcPr>
            <w:tcW w:w="9815" w:type="dxa"/>
            <w:gridSpan w:val="3"/>
          </w:tcPr>
          <w:p w14:paraId="416D6578" w14:textId="77777777" w:rsidR="00904B6E" w:rsidRDefault="00904B6E" w:rsidP="00475353">
            <w:pPr>
              <w:pStyle w:val="Subtitle1"/>
            </w:pPr>
          </w:p>
          <w:p w14:paraId="078C34AE" w14:textId="77777777" w:rsidR="00904B6E" w:rsidRDefault="00904B6E" w:rsidP="00475353">
            <w:pPr>
              <w:pStyle w:val="Subtitle1"/>
            </w:pPr>
          </w:p>
          <w:p w14:paraId="54B99ADF" w14:textId="1CDA8E27" w:rsidR="00D94B4E" w:rsidRDefault="00D94B4E" w:rsidP="00475353">
            <w:pPr>
              <w:pStyle w:val="Subtitle1"/>
            </w:pPr>
            <w:r>
              <w:lastRenderedPageBreak/>
              <w:t>Medication Administration</w:t>
            </w:r>
          </w:p>
          <w:p w14:paraId="4F3D4FCD" w14:textId="77777777" w:rsidR="00D94B4E" w:rsidRDefault="00D94B4E" w:rsidP="00D94B4E"/>
          <w:p w14:paraId="25A539C4" w14:textId="77777777" w:rsidR="00D94B4E" w:rsidRDefault="00D94B4E" w:rsidP="00475353">
            <w:pPr>
              <w:pStyle w:val="Body"/>
            </w:pPr>
            <w:r>
              <w:t xml:space="preserve">ENCSD may administer medication to students during the school day or residential program when medically necessary and </w:t>
            </w:r>
            <w:r w:rsidR="007F317C">
              <w:t>appropriately</w:t>
            </w:r>
            <w:r>
              <w:t xml:space="preserve"> authorized.</w:t>
            </w:r>
          </w:p>
          <w:p w14:paraId="60E1A9D2" w14:textId="77777777" w:rsidR="007F317C" w:rsidRDefault="007F317C" w:rsidP="00475353">
            <w:pPr>
              <w:pStyle w:val="Body"/>
            </w:pPr>
            <w:r>
              <w:t>Medication procedures shall comply with:</w:t>
            </w:r>
          </w:p>
          <w:p w14:paraId="05CB121F" w14:textId="77777777" w:rsidR="007F317C" w:rsidRDefault="007F317C" w:rsidP="006F4E08">
            <w:pPr>
              <w:pStyle w:val="Body"/>
              <w:numPr>
                <w:ilvl w:val="0"/>
                <w:numId w:val="59"/>
              </w:numPr>
            </w:pPr>
            <w:r>
              <w:t>NCDPI school health guidelines</w:t>
            </w:r>
          </w:p>
          <w:p w14:paraId="707FF1B1" w14:textId="77777777" w:rsidR="007F317C" w:rsidRDefault="007F317C" w:rsidP="006F4E08">
            <w:pPr>
              <w:pStyle w:val="Body"/>
              <w:numPr>
                <w:ilvl w:val="0"/>
                <w:numId w:val="59"/>
              </w:numPr>
            </w:pPr>
            <w:r>
              <w:t>North Carolina medication administration requirements</w:t>
            </w:r>
          </w:p>
          <w:p w14:paraId="431E131A" w14:textId="77777777" w:rsidR="007F317C" w:rsidRDefault="007F317C" w:rsidP="006F4E08">
            <w:pPr>
              <w:pStyle w:val="Body"/>
              <w:numPr>
                <w:ilvl w:val="0"/>
                <w:numId w:val="59"/>
              </w:numPr>
            </w:pPr>
            <w:r>
              <w:t>Physician orders and parent/guardian consent requirements</w:t>
            </w:r>
          </w:p>
          <w:p w14:paraId="4EEC865C" w14:textId="77777777" w:rsidR="003B2D6F" w:rsidRPr="00FE5B30" w:rsidRDefault="003B2D6F" w:rsidP="007437FC">
            <w:pPr>
              <w:pStyle w:val="subtitle2"/>
            </w:pPr>
            <w:r w:rsidRPr="00FE5B30">
              <w:t>Medication Requirements</w:t>
            </w:r>
          </w:p>
          <w:p w14:paraId="6811B768" w14:textId="77777777" w:rsidR="003B2D6F" w:rsidRDefault="00C66A4E" w:rsidP="007437FC">
            <w:pPr>
              <w:pStyle w:val="Body"/>
            </w:pPr>
            <w:r>
              <w:t>Before medication can be administered at school:</w:t>
            </w:r>
          </w:p>
          <w:p w14:paraId="3C406F70" w14:textId="77777777" w:rsidR="00C66A4E" w:rsidRDefault="00C66A4E" w:rsidP="006F4E08">
            <w:pPr>
              <w:pStyle w:val="Body"/>
              <w:numPr>
                <w:ilvl w:val="0"/>
                <w:numId w:val="60"/>
              </w:numPr>
            </w:pPr>
            <w:r>
              <w:t>A completed medication authorization form signed by the parent/guardian and healthcare provider may be required</w:t>
            </w:r>
          </w:p>
          <w:p w14:paraId="5B1055AD" w14:textId="77777777" w:rsidR="00190650" w:rsidRDefault="00190650" w:rsidP="006F4E08">
            <w:pPr>
              <w:pStyle w:val="Body"/>
              <w:numPr>
                <w:ilvl w:val="0"/>
                <w:numId w:val="60"/>
              </w:numPr>
            </w:pPr>
            <w:r>
              <w:t>Medication must be provided in the original labeled container</w:t>
            </w:r>
          </w:p>
          <w:p w14:paraId="1FD9DF9D" w14:textId="77777777" w:rsidR="00190650" w:rsidRDefault="00190650" w:rsidP="006F4E08">
            <w:pPr>
              <w:pStyle w:val="Body"/>
              <w:numPr>
                <w:ilvl w:val="0"/>
                <w:numId w:val="60"/>
              </w:numPr>
            </w:pPr>
            <w:r>
              <w:t xml:space="preserve">Prescription labels must match current physician </w:t>
            </w:r>
            <w:r w:rsidR="00FE5B30">
              <w:t>instructions</w:t>
            </w:r>
          </w:p>
          <w:p w14:paraId="30030BAC" w14:textId="77777777" w:rsidR="00FE5B30" w:rsidRDefault="00FE5B30" w:rsidP="007437FC">
            <w:pPr>
              <w:pStyle w:val="Body"/>
            </w:pPr>
            <w:r>
              <w:t>This applies to:</w:t>
            </w:r>
          </w:p>
          <w:p w14:paraId="3120854A" w14:textId="77777777" w:rsidR="00FE5B30" w:rsidRDefault="00FE5B30" w:rsidP="006F4E08">
            <w:pPr>
              <w:pStyle w:val="Body"/>
              <w:numPr>
                <w:ilvl w:val="0"/>
                <w:numId w:val="61"/>
              </w:numPr>
            </w:pPr>
            <w:r>
              <w:t>Prescription medications</w:t>
            </w:r>
          </w:p>
          <w:p w14:paraId="0E314833" w14:textId="77777777" w:rsidR="00FE5B30" w:rsidRDefault="00FE5B30" w:rsidP="006F4E08">
            <w:pPr>
              <w:pStyle w:val="Body"/>
              <w:numPr>
                <w:ilvl w:val="0"/>
                <w:numId w:val="61"/>
              </w:numPr>
            </w:pPr>
            <w:r>
              <w:t>Over-the-counter medications</w:t>
            </w:r>
          </w:p>
          <w:p w14:paraId="48C5402A" w14:textId="77777777" w:rsidR="00FE5B30" w:rsidRDefault="00FE5B30" w:rsidP="006F4E08">
            <w:pPr>
              <w:pStyle w:val="Body"/>
              <w:numPr>
                <w:ilvl w:val="0"/>
                <w:numId w:val="61"/>
              </w:numPr>
            </w:pPr>
            <w:r>
              <w:t>Emergency medications such as inhalers, EpiPens, or seizure medications</w:t>
            </w:r>
          </w:p>
          <w:p w14:paraId="69407A98" w14:textId="77777777" w:rsidR="00FE5B30" w:rsidRPr="00FE5B30" w:rsidRDefault="00FE5B30" w:rsidP="007437FC">
            <w:pPr>
              <w:pStyle w:val="subtitle2"/>
            </w:pPr>
            <w:r w:rsidRPr="00FE5B30">
              <w:t>Self-Carry and Emergency Medications</w:t>
            </w:r>
          </w:p>
          <w:p w14:paraId="7A373111" w14:textId="77777777" w:rsidR="00FE5B30" w:rsidRDefault="00FE5B30" w:rsidP="007437FC">
            <w:pPr>
              <w:pStyle w:val="Body"/>
            </w:pPr>
            <w:r>
              <w:t>Students may be permitted to self-carry and self-administer certain emergency medications, including:</w:t>
            </w:r>
          </w:p>
          <w:p w14:paraId="3BE16E15" w14:textId="77777777" w:rsidR="00FE5B30" w:rsidRDefault="00FE5B30" w:rsidP="006F4E08">
            <w:pPr>
              <w:pStyle w:val="Body"/>
              <w:numPr>
                <w:ilvl w:val="0"/>
                <w:numId w:val="62"/>
              </w:numPr>
            </w:pPr>
            <w:r>
              <w:t>Asthma inhalers</w:t>
            </w:r>
          </w:p>
          <w:p w14:paraId="48C63376" w14:textId="77777777" w:rsidR="00FE5B30" w:rsidRDefault="00FE5B30" w:rsidP="006F4E08">
            <w:pPr>
              <w:pStyle w:val="Body"/>
              <w:numPr>
                <w:ilvl w:val="0"/>
                <w:numId w:val="62"/>
              </w:numPr>
            </w:pPr>
            <w:r>
              <w:t>Epinephrine auto-injectors</w:t>
            </w:r>
          </w:p>
          <w:p w14:paraId="583D9284" w14:textId="77777777" w:rsidR="00FE5B30" w:rsidRDefault="00FE5B30" w:rsidP="006F4E08">
            <w:pPr>
              <w:pStyle w:val="Body"/>
              <w:numPr>
                <w:ilvl w:val="0"/>
                <w:numId w:val="62"/>
              </w:numPr>
            </w:pPr>
            <w:r>
              <w:t>Diabetic supplies or medications when appropriate</w:t>
            </w:r>
          </w:p>
          <w:p w14:paraId="4CCDC84B" w14:textId="176B61A9" w:rsidR="00FE5B30" w:rsidRPr="00D94B4E" w:rsidRDefault="00FE5B30" w:rsidP="007437FC">
            <w:pPr>
              <w:pStyle w:val="Body"/>
            </w:pPr>
            <w:r>
              <w:t>Appropriate medical documentation and school authorization are required in accordance with North Carolina law and school procedures.</w:t>
            </w:r>
          </w:p>
        </w:tc>
        <w:tc>
          <w:tcPr>
            <w:tcW w:w="431" w:type="dxa"/>
            <w:gridSpan w:val="3"/>
          </w:tcPr>
          <w:p w14:paraId="0D89BEB7" w14:textId="77777777" w:rsidR="00D94B4E" w:rsidRPr="007E25D1" w:rsidRDefault="00D94B4E" w:rsidP="003F3D8A"/>
        </w:tc>
      </w:tr>
      <w:tr w:rsidR="002F714D" w:rsidRPr="007E25D1" w14:paraId="73B1D6E9" w14:textId="77777777" w:rsidTr="40C67285">
        <w:trPr>
          <w:gridAfter w:val="1"/>
          <w:wAfter w:w="30" w:type="dxa"/>
          <w:trHeight w:val="864"/>
        </w:trPr>
        <w:tc>
          <w:tcPr>
            <w:tcW w:w="420" w:type="dxa"/>
          </w:tcPr>
          <w:p w14:paraId="0CBE1422" w14:textId="77777777" w:rsidR="002F714D" w:rsidRPr="00247F24" w:rsidRDefault="002F714D" w:rsidP="003F3D8A"/>
        </w:tc>
        <w:tc>
          <w:tcPr>
            <w:tcW w:w="9815" w:type="dxa"/>
            <w:gridSpan w:val="3"/>
          </w:tcPr>
          <w:p w14:paraId="49A1D8C8" w14:textId="77777777" w:rsidR="002F714D" w:rsidRDefault="002F714D" w:rsidP="007437FC">
            <w:pPr>
              <w:pStyle w:val="Subtitle1"/>
            </w:pPr>
            <w:r>
              <w:t>Emergency Medical Care</w:t>
            </w:r>
          </w:p>
          <w:p w14:paraId="47C6CE6E" w14:textId="77777777" w:rsidR="002F714D" w:rsidRDefault="002F714D" w:rsidP="002F714D"/>
          <w:p w14:paraId="65D016C2" w14:textId="77777777" w:rsidR="002F714D" w:rsidRDefault="002F714D" w:rsidP="007437FC">
            <w:pPr>
              <w:pStyle w:val="Body"/>
            </w:pPr>
            <w:r>
              <w:t>In the event of a medical emergency:</w:t>
            </w:r>
          </w:p>
          <w:p w14:paraId="7BC03706" w14:textId="77777777" w:rsidR="002F714D" w:rsidRDefault="002F714D" w:rsidP="006F4E08">
            <w:pPr>
              <w:pStyle w:val="Body"/>
              <w:numPr>
                <w:ilvl w:val="0"/>
                <w:numId w:val="63"/>
              </w:numPr>
            </w:pPr>
            <w:r>
              <w:t>School staff will provide immediate first aid and emergency response measures</w:t>
            </w:r>
          </w:p>
          <w:p w14:paraId="749D5F41" w14:textId="77777777" w:rsidR="002F714D" w:rsidRDefault="002F714D" w:rsidP="006F4E08">
            <w:pPr>
              <w:pStyle w:val="Body"/>
              <w:numPr>
                <w:ilvl w:val="0"/>
                <w:numId w:val="63"/>
              </w:numPr>
            </w:pPr>
            <w:r>
              <w:t>Parents/guardians will be contacted as soon as possible</w:t>
            </w:r>
          </w:p>
          <w:p w14:paraId="385157EB" w14:textId="77777777" w:rsidR="002F714D" w:rsidRDefault="002F714D" w:rsidP="006F4E08">
            <w:pPr>
              <w:pStyle w:val="Body"/>
              <w:numPr>
                <w:ilvl w:val="0"/>
                <w:numId w:val="63"/>
              </w:numPr>
            </w:pPr>
            <w:r>
              <w:t>Emergency medical services (EMS) may be contacted when necessary</w:t>
            </w:r>
          </w:p>
          <w:p w14:paraId="25B74E4F" w14:textId="77777777" w:rsidR="002F714D" w:rsidRDefault="002F714D" w:rsidP="007437FC">
            <w:pPr>
              <w:pStyle w:val="Body"/>
            </w:pPr>
            <w:r>
              <w:t>Families are responsible for maintaining accurate and current:</w:t>
            </w:r>
          </w:p>
          <w:p w14:paraId="684E975E" w14:textId="77777777" w:rsidR="002F714D" w:rsidRDefault="002F714D" w:rsidP="006F4E08">
            <w:pPr>
              <w:pStyle w:val="Body"/>
              <w:numPr>
                <w:ilvl w:val="0"/>
                <w:numId w:val="64"/>
              </w:numPr>
            </w:pPr>
            <w:r>
              <w:t>Emergency contact information</w:t>
            </w:r>
          </w:p>
          <w:p w14:paraId="2EBAAD9D" w14:textId="77777777" w:rsidR="002F714D" w:rsidRDefault="002F714D" w:rsidP="006F4E08">
            <w:pPr>
              <w:pStyle w:val="Body"/>
              <w:numPr>
                <w:ilvl w:val="0"/>
                <w:numId w:val="64"/>
              </w:numPr>
            </w:pPr>
            <w:r>
              <w:t>Phone numbers</w:t>
            </w:r>
          </w:p>
          <w:p w14:paraId="311544D9" w14:textId="77777777" w:rsidR="002F714D" w:rsidRDefault="002F714D" w:rsidP="006F4E08">
            <w:pPr>
              <w:pStyle w:val="Body"/>
              <w:numPr>
                <w:ilvl w:val="0"/>
                <w:numId w:val="64"/>
              </w:numPr>
            </w:pPr>
            <w:r>
              <w:t>Authorized emergency contacts</w:t>
            </w:r>
          </w:p>
          <w:p w14:paraId="73170F86" w14:textId="43B6062B" w:rsidR="002F714D" w:rsidRPr="002F714D" w:rsidRDefault="002F714D" w:rsidP="007437FC">
            <w:pPr>
              <w:pStyle w:val="Body"/>
            </w:pPr>
            <w:r>
              <w:lastRenderedPageBreak/>
              <w:t>If parents/guardians cannot be reached, school officials may act in the best interest of the student’s health and safety.</w:t>
            </w:r>
          </w:p>
        </w:tc>
        <w:tc>
          <w:tcPr>
            <w:tcW w:w="431" w:type="dxa"/>
            <w:gridSpan w:val="3"/>
          </w:tcPr>
          <w:p w14:paraId="56BB8A34" w14:textId="77777777" w:rsidR="002F714D" w:rsidRPr="007E25D1" w:rsidRDefault="002F714D" w:rsidP="003F3D8A"/>
        </w:tc>
      </w:tr>
      <w:tr w:rsidR="006806DD" w:rsidRPr="007E25D1" w14:paraId="3818A1FE" w14:textId="77777777" w:rsidTr="40C67285">
        <w:trPr>
          <w:gridAfter w:val="1"/>
          <w:wAfter w:w="30" w:type="dxa"/>
          <w:trHeight w:val="864"/>
        </w:trPr>
        <w:tc>
          <w:tcPr>
            <w:tcW w:w="420" w:type="dxa"/>
          </w:tcPr>
          <w:p w14:paraId="7CDEE101" w14:textId="77777777" w:rsidR="006806DD" w:rsidRPr="00247F24" w:rsidRDefault="006806DD" w:rsidP="003F3D8A"/>
        </w:tc>
        <w:tc>
          <w:tcPr>
            <w:tcW w:w="9815" w:type="dxa"/>
            <w:gridSpan w:val="3"/>
          </w:tcPr>
          <w:p w14:paraId="7B835700" w14:textId="77777777" w:rsidR="006806DD" w:rsidRDefault="006806DD" w:rsidP="007437FC">
            <w:pPr>
              <w:pStyle w:val="Subtitle1"/>
            </w:pPr>
            <w:r>
              <w:t>Chronic Health Conditions and Individualized Health Plans</w:t>
            </w:r>
          </w:p>
          <w:p w14:paraId="36C0704B" w14:textId="77777777" w:rsidR="006806DD" w:rsidRDefault="006806DD" w:rsidP="006806DD"/>
          <w:p w14:paraId="16119553" w14:textId="77777777" w:rsidR="006806DD" w:rsidRDefault="006806DD" w:rsidP="007437FC">
            <w:pPr>
              <w:pStyle w:val="Body"/>
            </w:pPr>
            <w:r>
              <w:t>ENCSD supports students with chronic or ongoing medical conditions, including but not limited to:</w:t>
            </w:r>
          </w:p>
          <w:p w14:paraId="2375F18D" w14:textId="77777777" w:rsidR="006806DD" w:rsidRDefault="006806DD" w:rsidP="006F4E08">
            <w:pPr>
              <w:pStyle w:val="Body"/>
              <w:numPr>
                <w:ilvl w:val="0"/>
                <w:numId w:val="65"/>
              </w:numPr>
            </w:pPr>
            <w:r>
              <w:t>Asthma</w:t>
            </w:r>
          </w:p>
          <w:p w14:paraId="5F04F84C" w14:textId="77777777" w:rsidR="006806DD" w:rsidRDefault="006806DD" w:rsidP="006F4E08">
            <w:pPr>
              <w:pStyle w:val="Body"/>
              <w:numPr>
                <w:ilvl w:val="0"/>
                <w:numId w:val="65"/>
              </w:numPr>
            </w:pPr>
            <w:r>
              <w:t>Diabetes</w:t>
            </w:r>
          </w:p>
          <w:p w14:paraId="10E068C6" w14:textId="77777777" w:rsidR="006806DD" w:rsidRDefault="006806DD" w:rsidP="006F4E08">
            <w:pPr>
              <w:pStyle w:val="Body"/>
              <w:numPr>
                <w:ilvl w:val="0"/>
                <w:numId w:val="65"/>
              </w:numPr>
            </w:pPr>
            <w:r>
              <w:t>Seizure disorders</w:t>
            </w:r>
          </w:p>
          <w:p w14:paraId="573B9FF6" w14:textId="77777777" w:rsidR="006806DD" w:rsidRDefault="006806DD" w:rsidP="006F4E08">
            <w:pPr>
              <w:pStyle w:val="Body"/>
              <w:numPr>
                <w:ilvl w:val="0"/>
                <w:numId w:val="65"/>
              </w:numPr>
            </w:pPr>
            <w:r>
              <w:t>Severe allergies</w:t>
            </w:r>
          </w:p>
          <w:p w14:paraId="1C941C95" w14:textId="77777777" w:rsidR="006806DD" w:rsidRDefault="006806DD" w:rsidP="006F4E08">
            <w:pPr>
              <w:pStyle w:val="Body"/>
              <w:numPr>
                <w:ilvl w:val="0"/>
                <w:numId w:val="65"/>
              </w:numPr>
            </w:pPr>
            <w:r>
              <w:t>Mental health concerns</w:t>
            </w:r>
          </w:p>
          <w:p w14:paraId="7E3890BB" w14:textId="77777777" w:rsidR="006806DD" w:rsidRDefault="006806DD" w:rsidP="006F4E08">
            <w:pPr>
              <w:pStyle w:val="Body"/>
              <w:numPr>
                <w:ilvl w:val="0"/>
                <w:numId w:val="65"/>
              </w:numPr>
            </w:pPr>
            <w:r>
              <w:t>Other medically documented conditions</w:t>
            </w:r>
          </w:p>
          <w:p w14:paraId="2E3A2F81" w14:textId="77777777" w:rsidR="006806DD" w:rsidRDefault="006806DD" w:rsidP="007437FC">
            <w:pPr>
              <w:pStyle w:val="Body"/>
            </w:pPr>
            <w:r>
              <w:t>When appropriate, the school nurse may develop:</w:t>
            </w:r>
          </w:p>
          <w:p w14:paraId="35EAE2D8" w14:textId="77777777" w:rsidR="006806DD" w:rsidRDefault="006806DD" w:rsidP="006F4E08">
            <w:pPr>
              <w:pStyle w:val="Body"/>
              <w:numPr>
                <w:ilvl w:val="0"/>
                <w:numId w:val="66"/>
              </w:numPr>
            </w:pPr>
            <w:r>
              <w:t>Individualized Healthcare Plans (IHPs)</w:t>
            </w:r>
          </w:p>
          <w:p w14:paraId="056F5BE7" w14:textId="77777777" w:rsidR="006806DD" w:rsidRDefault="006806DD" w:rsidP="006F4E08">
            <w:pPr>
              <w:pStyle w:val="Body"/>
              <w:numPr>
                <w:ilvl w:val="0"/>
                <w:numId w:val="66"/>
              </w:numPr>
            </w:pPr>
            <w:r>
              <w:t>Emergency Action Plans</w:t>
            </w:r>
          </w:p>
          <w:p w14:paraId="20F9A600" w14:textId="77777777" w:rsidR="006806DD" w:rsidRDefault="006806DD" w:rsidP="006F4E08">
            <w:pPr>
              <w:pStyle w:val="Body"/>
              <w:numPr>
                <w:ilvl w:val="0"/>
                <w:numId w:val="66"/>
              </w:numPr>
            </w:pPr>
            <w:r>
              <w:t>Medication Administration Plans</w:t>
            </w:r>
          </w:p>
          <w:p w14:paraId="0D6AD389" w14:textId="3A9EA827" w:rsidR="006806DD" w:rsidRPr="006806DD" w:rsidRDefault="006806DD" w:rsidP="007437FC">
            <w:pPr>
              <w:pStyle w:val="Body"/>
            </w:pPr>
            <w:r>
              <w:t>Families are encouraged to provide updated medical information annually and whenever health conditions change.</w:t>
            </w:r>
          </w:p>
        </w:tc>
        <w:tc>
          <w:tcPr>
            <w:tcW w:w="431" w:type="dxa"/>
            <w:gridSpan w:val="3"/>
          </w:tcPr>
          <w:p w14:paraId="5641DF19" w14:textId="77777777" w:rsidR="006806DD" w:rsidRPr="007E25D1" w:rsidRDefault="006806DD" w:rsidP="003F3D8A"/>
        </w:tc>
      </w:tr>
      <w:tr w:rsidR="00E442F0" w:rsidRPr="007E25D1" w14:paraId="0D5C3F0F" w14:textId="77777777" w:rsidTr="40C67285">
        <w:trPr>
          <w:gridAfter w:val="1"/>
          <w:wAfter w:w="30" w:type="dxa"/>
          <w:trHeight w:val="864"/>
        </w:trPr>
        <w:tc>
          <w:tcPr>
            <w:tcW w:w="420" w:type="dxa"/>
          </w:tcPr>
          <w:p w14:paraId="22DE0860" w14:textId="77777777" w:rsidR="00E442F0" w:rsidRPr="00247F24" w:rsidRDefault="00E442F0" w:rsidP="003F3D8A"/>
        </w:tc>
        <w:tc>
          <w:tcPr>
            <w:tcW w:w="9815" w:type="dxa"/>
            <w:gridSpan w:val="3"/>
          </w:tcPr>
          <w:p w14:paraId="30C35A72" w14:textId="77777777" w:rsidR="00E442F0" w:rsidRDefault="00E442F0" w:rsidP="007437FC">
            <w:pPr>
              <w:pStyle w:val="Subtitle1"/>
            </w:pPr>
            <w:r>
              <w:t>Residential Student Health Services</w:t>
            </w:r>
          </w:p>
          <w:p w14:paraId="0AAC612F" w14:textId="77777777" w:rsidR="00E442F0" w:rsidRDefault="00E442F0" w:rsidP="00E442F0"/>
          <w:p w14:paraId="3A3D66EB" w14:textId="77777777" w:rsidR="00E442F0" w:rsidRDefault="00E442F0" w:rsidP="007437FC">
            <w:pPr>
              <w:pStyle w:val="Body"/>
            </w:pPr>
            <w:r>
              <w:t>Residential health supports may include:</w:t>
            </w:r>
          </w:p>
          <w:p w14:paraId="223772BB" w14:textId="77777777" w:rsidR="00E442F0" w:rsidRDefault="003C4947" w:rsidP="006F4E08">
            <w:pPr>
              <w:pStyle w:val="Body"/>
              <w:numPr>
                <w:ilvl w:val="0"/>
                <w:numId w:val="67"/>
              </w:numPr>
            </w:pPr>
            <w:r>
              <w:t>Medication distribution and monitoring</w:t>
            </w:r>
          </w:p>
          <w:p w14:paraId="20204E76" w14:textId="77777777" w:rsidR="003C4947" w:rsidRDefault="003C4947" w:rsidP="006F4E08">
            <w:pPr>
              <w:pStyle w:val="Body"/>
              <w:numPr>
                <w:ilvl w:val="0"/>
                <w:numId w:val="67"/>
              </w:numPr>
            </w:pPr>
            <w:r>
              <w:t>Illness monitoring during non-school hours</w:t>
            </w:r>
          </w:p>
          <w:p w14:paraId="062C85D7" w14:textId="77777777" w:rsidR="003C4947" w:rsidRDefault="003C4947" w:rsidP="006F4E08">
            <w:pPr>
              <w:pStyle w:val="Body"/>
              <w:numPr>
                <w:ilvl w:val="0"/>
                <w:numId w:val="67"/>
              </w:numPr>
            </w:pPr>
            <w:r>
              <w:t>Coordination with families regarding student health concerns</w:t>
            </w:r>
          </w:p>
          <w:p w14:paraId="4DC9680C" w14:textId="09E1AB7C" w:rsidR="003C4947" w:rsidRDefault="003C4947" w:rsidP="006F4E08">
            <w:pPr>
              <w:pStyle w:val="Body"/>
              <w:numPr>
                <w:ilvl w:val="0"/>
                <w:numId w:val="67"/>
              </w:numPr>
            </w:pPr>
            <w:r>
              <w:t>Telehealth services with a licensed physician when necessary</w:t>
            </w:r>
          </w:p>
          <w:p w14:paraId="53E94471" w14:textId="77777777" w:rsidR="003C4947" w:rsidRDefault="003C4947" w:rsidP="006F4E08">
            <w:pPr>
              <w:pStyle w:val="Body"/>
              <w:numPr>
                <w:ilvl w:val="0"/>
                <w:numId w:val="67"/>
              </w:numPr>
            </w:pPr>
            <w:r>
              <w:t>Communication between residential staff and the Student Health Center</w:t>
            </w:r>
          </w:p>
          <w:p w14:paraId="3AF42251" w14:textId="41DCD811" w:rsidR="003C4947" w:rsidRPr="00E442F0" w:rsidRDefault="003C4947" w:rsidP="007437FC">
            <w:pPr>
              <w:pStyle w:val="Body"/>
            </w:pPr>
            <w:r>
              <w:t>Residential staff and health personnel work collaboratively to help ensure student safety and well-being throughout the school week.</w:t>
            </w:r>
          </w:p>
        </w:tc>
        <w:tc>
          <w:tcPr>
            <w:tcW w:w="431" w:type="dxa"/>
            <w:gridSpan w:val="3"/>
          </w:tcPr>
          <w:p w14:paraId="42D5564A" w14:textId="77777777" w:rsidR="00E442F0" w:rsidRPr="007E25D1" w:rsidRDefault="00E442F0" w:rsidP="003F3D8A"/>
        </w:tc>
      </w:tr>
      <w:tr w:rsidR="003C4947" w:rsidRPr="007E25D1" w14:paraId="7E3E818C" w14:textId="77777777" w:rsidTr="40C67285">
        <w:trPr>
          <w:gridAfter w:val="1"/>
          <w:wAfter w:w="30" w:type="dxa"/>
          <w:trHeight w:val="864"/>
        </w:trPr>
        <w:tc>
          <w:tcPr>
            <w:tcW w:w="420" w:type="dxa"/>
          </w:tcPr>
          <w:p w14:paraId="5E904D91" w14:textId="77777777" w:rsidR="003C4947" w:rsidRPr="00247F24" w:rsidRDefault="003C4947" w:rsidP="003F3D8A"/>
        </w:tc>
        <w:tc>
          <w:tcPr>
            <w:tcW w:w="9815" w:type="dxa"/>
            <w:gridSpan w:val="3"/>
          </w:tcPr>
          <w:p w14:paraId="2E5FD086" w14:textId="77777777" w:rsidR="003C4947" w:rsidRDefault="003C4947" w:rsidP="007437FC">
            <w:pPr>
              <w:pStyle w:val="Subtitle1"/>
            </w:pPr>
            <w:r>
              <w:t>Mental Health and Emotional Wellness</w:t>
            </w:r>
          </w:p>
          <w:p w14:paraId="2C8684E6" w14:textId="77777777" w:rsidR="003C4947" w:rsidRDefault="003C4947" w:rsidP="003C4947"/>
          <w:p w14:paraId="41DE24A3" w14:textId="77777777" w:rsidR="003C4947" w:rsidRDefault="003C4947" w:rsidP="007437FC">
            <w:pPr>
              <w:pStyle w:val="Body"/>
            </w:pPr>
            <w:r>
              <w:t>ENCSD recognizes that emotional and mental wellness are essential to student success.</w:t>
            </w:r>
          </w:p>
          <w:p w14:paraId="75BA1A72" w14:textId="77777777" w:rsidR="003C4947" w:rsidRDefault="003C4947" w:rsidP="007437FC">
            <w:pPr>
              <w:pStyle w:val="Body"/>
            </w:pPr>
            <w:r>
              <w:t>Students experiencing emotional distress, anxiety, depression, trauma, behavioral concerns, or other mental health challenges may receive support through:</w:t>
            </w:r>
          </w:p>
          <w:p w14:paraId="3BC1AEA9" w14:textId="7B9979EE" w:rsidR="003C4947" w:rsidRDefault="003C4947" w:rsidP="006F4E08">
            <w:pPr>
              <w:pStyle w:val="Body"/>
              <w:numPr>
                <w:ilvl w:val="0"/>
                <w:numId w:val="68"/>
              </w:numPr>
            </w:pPr>
            <w:r>
              <w:t>School psychologist</w:t>
            </w:r>
          </w:p>
          <w:p w14:paraId="26CE9646" w14:textId="77777777" w:rsidR="003C4947" w:rsidRDefault="003C4947" w:rsidP="006F4E08">
            <w:pPr>
              <w:pStyle w:val="Body"/>
              <w:numPr>
                <w:ilvl w:val="0"/>
                <w:numId w:val="68"/>
              </w:numPr>
            </w:pPr>
            <w:r>
              <w:t>Social worker</w:t>
            </w:r>
          </w:p>
          <w:p w14:paraId="2D3C4EEA" w14:textId="4FA992C5" w:rsidR="003C4947" w:rsidRDefault="003C4947" w:rsidP="006F4E08">
            <w:pPr>
              <w:pStyle w:val="Body"/>
              <w:numPr>
                <w:ilvl w:val="0"/>
                <w:numId w:val="68"/>
              </w:numPr>
            </w:pPr>
            <w:r>
              <w:t>Student support teams</w:t>
            </w:r>
          </w:p>
          <w:p w14:paraId="71F26523" w14:textId="77777777" w:rsidR="003C4947" w:rsidRDefault="003C4947" w:rsidP="006F4E08">
            <w:pPr>
              <w:pStyle w:val="Body"/>
              <w:numPr>
                <w:ilvl w:val="0"/>
                <w:numId w:val="68"/>
              </w:numPr>
            </w:pPr>
            <w:r>
              <w:lastRenderedPageBreak/>
              <w:t>Community referrals when appropriate</w:t>
            </w:r>
          </w:p>
          <w:p w14:paraId="60FC9874" w14:textId="775F9974" w:rsidR="003C4947" w:rsidRPr="003C4947" w:rsidRDefault="003C4947" w:rsidP="007437FC">
            <w:pPr>
              <w:pStyle w:val="Body"/>
            </w:pPr>
            <w:r>
              <w:t>Families are encouraged to communicate concerns early so appropriate support can be provided.</w:t>
            </w:r>
          </w:p>
        </w:tc>
        <w:tc>
          <w:tcPr>
            <w:tcW w:w="431" w:type="dxa"/>
            <w:gridSpan w:val="3"/>
          </w:tcPr>
          <w:p w14:paraId="55717FBE" w14:textId="77777777" w:rsidR="003C4947" w:rsidRPr="007E25D1" w:rsidRDefault="003C4947" w:rsidP="003F3D8A"/>
        </w:tc>
      </w:tr>
      <w:tr w:rsidR="00587241" w:rsidRPr="007E25D1" w14:paraId="58CDF60E" w14:textId="77777777" w:rsidTr="40C67285">
        <w:trPr>
          <w:gridAfter w:val="1"/>
          <w:wAfter w:w="30" w:type="dxa"/>
          <w:trHeight w:val="864"/>
        </w:trPr>
        <w:tc>
          <w:tcPr>
            <w:tcW w:w="420" w:type="dxa"/>
          </w:tcPr>
          <w:p w14:paraId="63C67560" w14:textId="77777777" w:rsidR="00587241" w:rsidRPr="00247F24" w:rsidRDefault="00587241" w:rsidP="003F3D8A"/>
        </w:tc>
        <w:tc>
          <w:tcPr>
            <w:tcW w:w="9815" w:type="dxa"/>
            <w:gridSpan w:val="3"/>
          </w:tcPr>
          <w:p w14:paraId="6DBD2A1E" w14:textId="77777777" w:rsidR="00587241" w:rsidRDefault="00587241" w:rsidP="007437FC">
            <w:pPr>
              <w:pStyle w:val="Subtitle1"/>
            </w:pPr>
            <w:r>
              <w:t>Communicable Disease Prevention</w:t>
            </w:r>
          </w:p>
          <w:p w14:paraId="2D07FFA6" w14:textId="77777777" w:rsidR="00587241" w:rsidRDefault="00587241" w:rsidP="00587241"/>
          <w:p w14:paraId="15880842" w14:textId="77777777" w:rsidR="00587241" w:rsidRDefault="00587241" w:rsidP="007437FC">
            <w:pPr>
              <w:pStyle w:val="Body"/>
            </w:pPr>
            <w:r>
              <w:t>ENCSD follows state and local public health guidance regarding communicable diseases and infection prevention.</w:t>
            </w:r>
          </w:p>
          <w:p w14:paraId="04409095" w14:textId="77777777" w:rsidR="00587241" w:rsidRDefault="00587241" w:rsidP="007437FC">
            <w:pPr>
              <w:pStyle w:val="Body"/>
            </w:pPr>
            <w:r>
              <w:t>Healthy practices encouraged at school include:</w:t>
            </w:r>
          </w:p>
          <w:p w14:paraId="0B57F36D" w14:textId="77777777" w:rsidR="00587241" w:rsidRDefault="00587241" w:rsidP="006F4E08">
            <w:pPr>
              <w:pStyle w:val="Body"/>
              <w:numPr>
                <w:ilvl w:val="0"/>
                <w:numId w:val="69"/>
              </w:numPr>
            </w:pPr>
            <w:r>
              <w:t>Handwashing</w:t>
            </w:r>
          </w:p>
          <w:p w14:paraId="7BEB5FDE" w14:textId="77777777" w:rsidR="00587241" w:rsidRDefault="00587241" w:rsidP="006F4E08">
            <w:pPr>
              <w:pStyle w:val="Body"/>
              <w:numPr>
                <w:ilvl w:val="0"/>
                <w:numId w:val="69"/>
              </w:numPr>
            </w:pPr>
            <w:r>
              <w:t>Respiratory hygiene</w:t>
            </w:r>
          </w:p>
          <w:p w14:paraId="5B0AA6B2" w14:textId="77777777" w:rsidR="00587241" w:rsidRDefault="00587241" w:rsidP="006F4E08">
            <w:pPr>
              <w:pStyle w:val="Body"/>
              <w:numPr>
                <w:ilvl w:val="0"/>
                <w:numId w:val="69"/>
              </w:numPr>
            </w:pPr>
            <w:r>
              <w:t>Routine cleaning and sanitation</w:t>
            </w:r>
          </w:p>
          <w:p w14:paraId="040A2219" w14:textId="77777777" w:rsidR="00587241" w:rsidRDefault="00587241" w:rsidP="006F4E08">
            <w:pPr>
              <w:pStyle w:val="Body"/>
              <w:numPr>
                <w:ilvl w:val="0"/>
                <w:numId w:val="69"/>
              </w:numPr>
            </w:pPr>
            <w:r>
              <w:t>Staying home when significantly ill</w:t>
            </w:r>
          </w:p>
          <w:p w14:paraId="75819ADF" w14:textId="77777777" w:rsidR="00587241" w:rsidRDefault="00587241" w:rsidP="006F4E08">
            <w:pPr>
              <w:pStyle w:val="Body"/>
              <w:numPr>
                <w:ilvl w:val="0"/>
                <w:numId w:val="69"/>
              </w:numPr>
            </w:pPr>
            <w:r>
              <w:t>Following public health recommendations during outbreaks</w:t>
            </w:r>
          </w:p>
          <w:p w14:paraId="4F91DC36" w14:textId="5709B552" w:rsidR="00587241" w:rsidRPr="00587241" w:rsidRDefault="00587241" w:rsidP="007437FC">
            <w:pPr>
              <w:pStyle w:val="Body"/>
            </w:pPr>
            <w:r>
              <w:t>ENCSD may implement additional health and safety measures during periods of increased illness or public health concern.</w:t>
            </w:r>
          </w:p>
        </w:tc>
        <w:tc>
          <w:tcPr>
            <w:tcW w:w="431" w:type="dxa"/>
            <w:gridSpan w:val="3"/>
          </w:tcPr>
          <w:p w14:paraId="29B9D285" w14:textId="77777777" w:rsidR="00587241" w:rsidRPr="007E25D1" w:rsidRDefault="00587241" w:rsidP="003F3D8A"/>
        </w:tc>
      </w:tr>
      <w:tr w:rsidR="00587241" w:rsidRPr="007E25D1" w14:paraId="744B05BC" w14:textId="77777777" w:rsidTr="40C67285">
        <w:trPr>
          <w:gridAfter w:val="1"/>
          <w:wAfter w:w="30" w:type="dxa"/>
          <w:trHeight w:val="864"/>
        </w:trPr>
        <w:tc>
          <w:tcPr>
            <w:tcW w:w="420" w:type="dxa"/>
          </w:tcPr>
          <w:p w14:paraId="7E06F2A1" w14:textId="77777777" w:rsidR="00587241" w:rsidRPr="00247F24" w:rsidRDefault="00587241" w:rsidP="003F3D8A"/>
        </w:tc>
        <w:tc>
          <w:tcPr>
            <w:tcW w:w="9815" w:type="dxa"/>
            <w:gridSpan w:val="3"/>
          </w:tcPr>
          <w:p w14:paraId="6792D823" w14:textId="77777777" w:rsidR="00587241" w:rsidRDefault="00587241" w:rsidP="007437FC">
            <w:pPr>
              <w:pStyle w:val="Subtitle1"/>
            </w:pPr>
            <w:r>
              <w:t>Family Partnerships and Communication</w:t>
            </w:r>
          </w:p>
          <w:p w14:paraId="08C292D1" w14:textId="77777777" w:rsidR="00587241" w:rsidRDefault="00587241" w:rsidP="00587241"/>
          <w:p w14:paraId="033EFBBF" w14:textId="77777777" w:rsidR="00587241" w:rsidRDefault="00587241" w:rsidP="007437FC">
            <w:pPr>
              <w:pStyle w:val="Body"/>
            </w:pPr>
            <w:r>
              <w:t>Families play an important role in supporting student health and wellness.</w:t>
            </w:r>
          </w:p>
          <w:p w14:paraId="4E2689CF" w14:textId="77777777" w:rsidR="00587241" w:rsidRDefault="00587241" w:rsidP="007437FC">
            <w:pPr>
              <w:pStyle w:val="Body"/>
            </w:pPr>
            <w:r>
              <w:t>Families are encouraged to:</w:t>
            </w:r>
          </w:p>
          <w:p w14:paraId="742CCF24" w14:textId="77777777" w:rsidR="00587241" w:rsidRDefault="00587241" w:rsidP="006F4E08">
            <w:pPr>
              <w:pStyle w:val="Body"/>
              <w:numPr>
                <w:ilvl w:val="0"/>
                <w:numId w:val="70"/>
              </w:numPr>
            </w:pPr>
            <w:r>
              <w:t>Notify the school nurse of medical changes or concerns</w:t>
            </w:r>
          </w:p>
          <w:p w14:paraId="7A5150DB" w14:textId="77777777" w:rsidR="00587241" w:rsidRDefault="00587241" w:rsidP="006F4E08">
            <w:pPr>
              <w:pStyle w:val="Body"/>
              <w:numPr>
                <w:ilvl w:val="0"/>
                <w:numId w:val="70"/>
              </w:numPr>
            </w:pPr>
            <w:r>
              <w:t>Provide updated medical and emergency information</w:t>
            </w:r>
          </w:p>
          <w:p w14:paraId="62A43B50" w14:textId="77777777" w:rsidR="00587241" w:rsidRDefault="00587241" w:rsidP="006F4E08">
            <w:pPr>
              <w:pStyle w:val="Body"/>
              <w:numPr>
                <w:ilvl w:val="0"/>
                <w:numId w:val="70"/>
              </w:numPr>
            </w:pPr>
            <w:r>
              <w:t>Maintain communication regarding illnesses or treatment plans</w:t>
            </w:r>
          </w:p>
          <w:p w14:paraId="0C79601D" w14:textId="77777777" w:rsidR="00587241" w:rsidRDefault="00587241" w:rsidP="006F4E08">
            <w:pPr>
              <w:pStyle w:val="Body"/>
              <w:numPr>
                <w:ilvl w:val="0"/>
                <w:numId w:val="70"/>
              </w:numPr>
            </w:pPr>
            <w:r>
              <w:t>Ask questions and seek support when needed</w:t>
            </w:r>
          </w:p>
          <w:p w14:paraId="6B971661" w14:textId="32001646" w:rsidR="00587241" w:rsidRPr="00587241" w:rsidRDefault="00587241" w:rsidP="007437FC">
            <w:pPr>
              <w:pStyle w:val="Body"/>
            </w:pPr>
            <w:r>
              <w:t>ENCSD values collaborative partnerships with families to help ensure students remain healthy, safe, supported, and ready to learn.</w:t>
            </w:r>
          </w:p>
        </w:tc>
        <w:tc>
          <w:tcPr>
            <w:tcW w:w="431" w:type="dxa"/>
            <w:gridSpan w:val="3"/>
          </w:tcPr>
          <w:p w14:paraId="1E4265E0" w14:textId="77777777" w:rsidR="00587241" w:rsidRPr="007E25D1" w:rsidRDefault="00587241" w:rsidP="003F3D8A"/>
        </w:tc>
      </w:tr>
      <w:tr w:rsidR="003F3D8A" w:rsidRPr="007E25D1" w14:paraId="00755029" w14:textId="77777777" w:rsidTr="40C67285">
        <w:trPr>
          <w:gridAfter w:val="1"/>
          <w:wAfter w:w="30" w:type="dxa"/>
          <w:trHeight w:val="864"/>
        </w:trPr>
        <w:tc>
          <w:tcPr>
            <w:tcW w:w="420" w:type="dxa"/>
          </w:tcPr>
          <w:p w14:paraId="749492DA" w14:textId="77777777" w:rsidR="003F3D8A" w:rsidRPr="00247F24" w:rsidRDefault="003F3D8A" w:rsidP="003F3D8A"/>
        </w:tc>
        <w:tc>
          <w:tcPr>
            <w:tcW w:w="9815" w:type="dxa"/>
            <w:gridSpan w:val="3"/>
          </w:tcPr>
          <w:p w14:paraId="5C0B051D" w14:textId="77777777" w:rsidR="003F3D8A" w:rsidRPr="00BB494C" w:rsidRDefault="003F3D8A" w:rsidP="007437FC">
            <w:pPr>
              <w:pStyle w:val="Heading"/>
            </w:pPr>
            <w:bookmarkStart w:id="3" w:name="_Toc230189245"/>
            <w:r w:rsidRPr="00BB494C">
              <w:t>Residential Life</w:t>
            </w:r>
            <w:bookmarkEnd w:id="3"/>
          </w:p>
          <w:p w14:paraId="2DD00480" w14:textId="77777777" w:rsidR="003F3D8A" w:rsidRPr="00BB494C" w:rsidRDefault="003F3D8A" w:rsidP="003F3D8A">
            <w:pPr>
              <w:rPr>
                <w:sz w:val="24"/>
                <w:szCs w:val="24"/>
              </w:rPr>
            </w:pPr>
          </w:p>
          <w:p w14:paraId="02D2A631" w14:textId="2049699C" w:rsidR="003F3D8A" w:rsidRPr="00BB494C" w:rsidRDefault="003F3D8A" w:rsidP="007437FC">
            <w:pPr>
              <w:pStyle w:val="Body"/>
            </w:pPr>
            <w:r w:rsidRPr="00BB494C">
              <w:t>ENCSD’s residential program is an important part of the student experience for those who live on campus.  Residential life provides a structured, supportive environment where students build independence, strengthen social skills, and engage in a vibrant school community beyond the classroom.  The residential program reflects the same commitment to accessibility, safety, and high expectations that define the school day.</w:t>
            </w:r>
          </w:p>
        </w:tc>
        <w:tc>
          <w:tcPr>
            <w:tcW w:w="431" w:type="dxa"/>
            <w:gridSpan w:val="3"/>
          </w:tcPr>
          <w:p w14:paraId="663E55FA" w14:textId="77777777" w:rsidR="003F3D8A" w:rsidRPr="007E25D1" w:rsidRDefault="003F3D8A" w:rsidP="003F3D8A"/>
        </w:tc>
      </w:tr>
      <w:tr w:rsidR="003F3D8A" w:rsidRPr="007E25D1" w14:paraId="2D3B67A2" w14:textId="77777777" w:rsidTr="40C67285">
        <w:trPr>
          <w:gridAfter w:val="1"/>
          <w:wAfter w:w="30" w:type="dxa"/>
          <w:trHeight w:val="864"/>
        </w:trPr>
        <w:tc>
          <w:tcPr>
            <w:tcW w:w="420" w:type="dxa"/>
          </w:tcPr>
          <w:p w14:paraId="7C5D1E47" w14:textId="77777777" w:rsidR="003F3D8A" w:rsidRPr="00247F24" w:rsidRDefault="003F3D8A" w:rsidP="003F3D8A"/>
        </w:tc>
        <w:tc>
          <w:tcPr>
            <w:tcW w:w="9815" w:type="dxa"/>
            <w:gridSpan w:val="3"/>
          </w:tcPr>
          <w:p w14:paraId="31272194" w14:textId="2D69BE95" w:rsidR="003F3D8A" w:rsidRDefault="003F3D8A" w:rsidP="007437FC">
            <w:pPr>
              <w:pStyle w:val="Subtitle1"/>
            </w:pPr>
            <w:r>
              <w:t>Purpose of the Residential Program</w:t>
            </w:r>
          </w:p>
          <w:p w14:paraId="2AD3E431" w14:textId="77777777" w:rsidR="003F3D8A" w:rsidRDefault="003F3D8A" w:rsidP="003F3D8A"/>
          <w:p w14:paraId="17AD8D37" w14:textId="7822B14E" w:rsidR="003F3D8A" w:rsidRPr="0005509F" w:rsidRDefault="003F3D8A" w:rsidP="007437FC">
            <w:pPr>
              <w:pStyle w:val="Body"/>
            </w:pPr>
            <w:r w:rsidRPr="0005509F">
              <w:t>The residential program is designed to:</w:t>
            </w:r>
          </w:p>
          <w:p w14:paraId="1DB2F6FB" w14:textId="5F052CBF" w:rsidR="003F3D8A" w:rsidRPr="0005509F" w:rsidRDefault="003F3D8A" w:rsidP="006F4E08">
            <w:pPr>
              <w:pStyle w:val="Body"/>
              <w:numPr>
                <w:ilvl w:val="0"/>
                <w:numId w:val="71"/>
              </w:numPr>
            </w:pPr>
            <w:r w:rsidRPr="0005509F">
              <w:lastRenderedPageBreak/>
              <w:t>Support student growth in independence and daily living skills</w:t>
            </w:r>
          </w:p>
          <w:p w14:paraId="6596167A" w14:textId="7F8AC865" w:rsidR="003F3D8A" w:rsidRPr="0005509F" w:rsidRDefault="003F3D8A" w:rsidP="006F4E08">
            <w:pPr>
              <w:pStyle w:val="Body"/>
              <w:numPr>
                <w:ilvl w:val="0"/>
                <w:numId w:val="71"/>
              </w:numPr>
            </w:pPr>
            <w:r w:rsidRPr="0005509F">
              <w:t>Provide a safe and structured living environment</w:t>
            </w:r>
          </w:p>
          <w:p w14:paraId="71D65329" w14:textId="1BC1B33A" w:rsidR="003F3D8A" w:rsidRPr="0005509F" w:rsidRDefault="003F3D8A" w:rsidP="006F4E08">
            <w:pPr>
              <w:pStyle w:val="Body"/>
              <w:numPr>
                <w:ilvl w:val="0"/>
                <w:numId w:val="71"/>
              </w:numPr>
            </w:pPr>
            <w:r w:rsidRPr="0005509F">
              <w:t>Promote social development and peer relationships</w:t>
            </w:r>
          </w:p>
          <w:p w14:paraId="1B5F946A" w14:textId="133E44D2" w:rsidR="003F3D8A" w:rsidRPr="00AB29CD" w:rsidRDefault="003F3D8A" w:rsidP="006F4E08">
            <w:pPr>
              <w:pStyle w:val="Body"/>
              <w:numPr>
                <w:ilvl w:val="0"/>
                <w:numId w:val="71"/>
              </w:numPr>
            </w:pPr>
            <w:r w:rsidRPr="0005509F">
              <w:t>Extend learning beyond the classroom through enrichment and life experiences</w:t>
            </w:r>
          </w:p>
        </w:tc>
        <w:tc>
          <w:tcPr>
            <w:tcW w:w="431" w:type="dxa"/>
            <w:gridSpan w:val="3"/>
          </w:tcPr>
          <w:p w14:paraId="3CCD5B7C" w14:textId="77777777" w:rsidR="003F3D8A" w:rsidRPr="007E25D1" w:rsidRDefault="003F3D8A" w:rsidP="003F3D8A"/>
        </w:tc>
      </w:tr>
      <w:tr w:rsidR="003F3D8A" w:rsidRPr="007E25D1" w14:paraId="4EC5F60D" w14:textId="77777777" w:rsidTr="40C67285">
        <w:trPr>
          <w:gridAfter w:val="1"/>
          <w:wAfter w:w="30" w:type="dxa"/>
          <w:trHeight w:val="864"/>
        </w:trPr>
        <w:tc>
          <w:tcPr>
            <w:tcW w:w="420" w:type="dxa"/>
          </w:tcPr>
          <w:p w14:paraId="344D757D" w14:textId="77777777" w:rsidR="003F3D8A" w:rsidRPr="00247F24" w:rsidRDefault="003F3D8A" w:rsidP="003F3D8A"/>
        </w:tc>
        <w:tc>
          <w:tcPr>
            <w:tcW w:w="9815" w:type="dxa"/>
            <w:gridSpan w:val="3"/>
          </w:tcPr>
          <w:p w14:paraId="71DA6836" w14:textId="77777777" w:rsidR="003F3D8A" w:rsidRDefault="003F3D8A" w:rsidP="007437FC">
            <w:pPr>
              <w:pStyle w:val="Subtitle1"/>
            </w:pPr>
            <w:r>
              <w:t>Daily Routines and Expectations</w:t>
            </w:r>
          </w:p>
          <w:p w14:paraId="4F130692" w14:textId="77777777" w:rsidR="003F3D8A" w:rsidRDefault="003F3D8A" w:rsidP="003F3D8A"/>
          <w:p w14:paraId="232913E0" w14:textId="77777777" w:rsidR="003F3D8A" w:rsidRPr="0005509F" w:rsidRDefault="003F3D8A" w:rsidP="007437FC">
            <w:pPr>
              <w:pStyle w:val="Body"/>
            </w:pPr>
            <w:r w:rsidRPr="0005509F">
              <w:t>Residential life follows a structured schedule to support student success.</w:t>
            </w:r>
          </w:p>
          <w:p w14:paraId="5627DD18" w14:textId="77777777" w:rsidR="003F3D8A" w:rsidRPr="0005509F" w:rsidRDefault="003F3D8A" w:rsidP="006F4E08">
            <w:pPr>
              <w:pStyle w:val="Body"/>
              <w:numPr>
                <w:ilvl w:val="0"/>
                <w:numId w:val="72"/>
              </w:numPr>
            </w:pPr>
            <w:r w:rsidRPr="0005509F">
              <w:t>Students are expected to follow established daily routines, including wake-up, meals, study time, and bedtime</w:t>
            </w:r>
          </w:p>
          <w:p w14:paraId="596CDAD6" w14:textId="77777777" w:rsidR="003F3D8A" w:rsidRPr="0005509F" w:rsidRDefault="003F3D8A" w:rsidP="006F4E08">
            <w:pPr>
              <w:pStyle w:val="Body"/>
              <w:numPr>
                <w:ilvl w:val="0"/>
                <w:numId w:val="72"/>
              </w:numPr>
            </w:pPr>
            <w:r w:rsidRPr="0005509F">
              <w:t xml:space="preserve">Participation in study hall and evening activities is expected </w:t>
            </w:r>
          </w:p>
          <w:p w14:paraId="30A911DD" w14:textId="77777777" w:rsidR="003F3D8A" w:rsidRPr="0005509F" w:rsidRDefault="003F3D8A" w:rsidP="006F4E08">
            <w:pPr>
              <w:pStyle w:val="Body"/>
              <w:numPr>
                <w:ilvl w:val="0"/>
                <w:numId w:val="72"/>
              </w:numPr>
            </w:pPr>
            <w:r w:rsidRPr="0005509F">
              <w:t>Students are responsible for personal organization, hygiene, and preparation for the school day</w:t>
            </w:r>
          </w:p>
          <w:p w14:paraId="1AA1052B" w14:textId="5499C6C7" w:rsidR="003F3D8A" w:rsidRPr="005653BC" w:rsidRDefault="003F3D8A" w:rsidP="006F4E08">
            <w:pPr>
              <w:pStyle w:val="Body"/>
              <w:numPr>
                <w:ilvl w:val="0"/>
                <w:numId w:val="72"/>
              </w:numPr>
            </w:pPr>
            <w:r w:rsidRPr="0005509F">
              <w:t>Staff provide supervision and support throughout all residential activities</w:t>
            </w:r>
          </w:p>
        </w:tc>
        <w:tc>
          <w:tcPr>
            <w:tcW w:w="431" w:type="dxa"/>
            <w:gridSpan w:val="3"/>
          </w:tcPr>
          <w:p w14:paraId="2E500469" w14:textId="77777777" w:rsidR="003F3D8A" w:rsidRPr="007E25D1" w:rsidRDefault="003F3D8A" w:rsidP="003F3D8A"/>
        </w:tc>
      </w:tr>
      <w:tr w:rsidR="003F3D8A" w:rsidRPr="007E25D1" w14:paraId="43570F68" w14:textId="77777777" w:rsidTr="40C67285">
        <w:trPr>
          <w:gridAfter w:val="1"/>
          <w:wAfter w:w="30" w:type="dxa"/>
          <w:trHeight w:val="864"/>
        </w:trPr>
        <w:tc>
          <w:tcPr>
            <w:tcW w:w="420" w:type="dxa"/>
          </w:tcPr>
          <w:p w14:paraId="4EE655B2" w14:textId="77777777" w:rsidR="003F3D8A" w:rsidRPr="00247F24" w:rsidRDefault="003F3D8A" w:rsidP="003F3D8A"/>
        </w:tc>
        <w:tc>
          <w:tcPr>
            <w:tcW w:w="9815" w:type="dxa"/>
            <w:gridSpan w:val="3"/>
          </w:tcPr>
          <w:p w14:paraId="7FCF818B" w14:textId="77777777" w:rsidR="003F3D8A" w:rsidRDefault="003F3D8A" w:rsidP="007437FC">
            <w:pPr>
              <w:pStyle w:val="Subtitle1"/>
            </w:pPr>
            <w:r>
              <w:t>Behavioral Expectations in Residential Settings</w:t>
            </w:r>
          </w:p>
          <w:p w14:paraId="449A8E3A" w14:textId="77777777" w:rsidR="003F3D8A" w:rsidRDefault="003F3D8A" w:rsidP="003F3D8A"/>
          <w:p w14:paraId="4FAFD28E" w14:textId="77777777" w:rsidR="003F3D8A" w:rsidRPr="0005509F" w:rsidRDefault="003F3D8A" w:rsidP="007437FC">
            <w:pPr>
              <w:pStyle w:val="Body"/>
            </w:pPr>
            <w:r w:rsidRPr="0005509F">
              <w:t>Students are expected to demonstrate positive behavior and respect withing the residential environment.</w:t>
            </w:r>
          </w:p>
          <w:p w14:paraId="0C4A68BE" w14:textId="77777777" w:rsidR="003F3D8A" w:rsidRPr="0005509F" w:rsidRDefault="003F3D8A" w:rsidP="006F4E08">
            <w:pPr>
              <w:pStyle w:val="Body"/>
              <w:numPr>
                <w:ilvl w:val="0"/>
                <w:numId w:val="73"/>
              </w:numPr>
            </w:pPr>
            <w:r w:rsidRPr="0005509F">
              <w:t>Respect for peers, staff, and shared living spaces</w:t>
            </w:r>
          </w:p>
          <w:p w14:paraId="324D8FED" w14:textId="77777777" w:rsidR="003F3D8A" w:rsidRPr="0005509F" w:rsidRDefault="003F3D8A" w:rsidP="006F4E08">
            <w:pPr>
              <w:pStyle w:val="Body"/>
              <w:numPr>
                <w:ilvl w:val="0"/>
                <w:numId w:val="73"/>
              </w:numPr>
            </w:pPr>
            <w:r w:rsidRPr="0005509F">
              <w:t>Use of appropriate communication and interactions</w:t>
            </w:r>
          </w:p>
          <w:p w14:paraId="09647EA8" w14:textId="77777777" w:rsidR="003F3D8A" w:rsidRPr="0005509F" w:rsidRDefault="003F3D8A" w:rsidP="006F4E08">
            <w:pPr>
              <w:pStyle w:val="Body"/>
              <w:numPr>
                <w:ilvl w:val="0"/>
                <w:numId w:val="73"/>
              </w:numPr>
            </w:pPr>
            <w:r w:rsidRPr="0005509F">
              <w:t>Adherence to established routines and rules</w:t>
            </w:r>
          </w:p>
          <w:p w14:paraId="119C0B7F" w14:textId="01955C9C" w:rsidR="003F3D8A" w:rsidRPr="0005509F" w:rsidRDefault="003F3D8A" w:rsidP="006F4E08">
            <w:pPr>
              <w:pStyle w:val="Body"/>
              <w:numPr>
                <w:ilvl w:val="0"/>
                <w:numId w:val="73"/>
              </w:numPr>
            </w:pPr>
            <w:r w:rsidRPr="0005509F">
              <w:t>Compliance with staff directions and supervision</w:t>
            </w:r>
          </w:p>
          <w:p w14:paraId="75726554" w14:textId="209C9F02" w:rsidR="003F3D8A" w:rsidRPr="00D45299" w:rsidRDefault="003F3D8A" w:rsidP="007437FC">
            <w:pPr>
              <w:pStyle w:val="Body"/>
            </w:pPr>
            <w:r w:rsidRPr="0005509F">
              <w:t>Behavior expectations in residential life align with the Student Code of Conduct</w:t>
            </w:r>
          </w:p>
        </w:tc>
        <w:tc>
          <w:tcPr>
            <w:tcW w:w="431" w:type="dxa"/>
            <w:gridSpan w:val="3"/>
          </w:tcPr>
          <w:p w14:paraId="40A63549" w14:textId="77777777" w:rsidR="003F3D8A" w:rsidRPr="007E25D1" w:rsidRDefault="003F3D8A" w:rsidP="003F3D8A"/>
        </w:tc>
      </w:tr>
      <w:tr w:rsidR="003F3D8A" w:rsidRPr="007E25D1" w14:paraId="11CFBCB9" w14:textId="77777777" w:rsidTr="40C67285">
        <w:trPr>
          <w:gridAfter w:val="1"/>
          <w:wAfter w:w="30" w:type="dxa"/>
          <w:trHeight w:val="864"/>
        </w:trPr>
        <w:tc>
          <w:tcPr>
            <w:tcW w:w="420" w:type="dxa"/>
          </w:tcPr>
          <w:p w14:paraId="66C185C6" w14:textId="77777777" w:rsidR="003F3D8A" w:rsidRPr="00247F24" w:rsidRDefault="003F3D8A" w:rsidP="003F3D8A"/>
        </w:tc>
        <w:tc>
          <w:tcPr>
            <w:tcW w:w="9815" w:type="dxa"/>
            <w:gridSpan w:val="3"/>
          </w:tcPr>
          <w:p w14:paraId="46A0AB0B" w14:textId="77777777" w:rsidR="003F3D8A" w:rsidRDefault="003F3D8A" w:rsidP="007437FC">
            <w:pPr>
              <w:pStyle w:val="Subtitle1"/>
            </w:pPr>
            <w:r>
              <w:t>Safety and Supervision</w:t>
            </w:r>
          </w:p>
          <w:p w14:paraId="3BCD5F24" w14:textId="77777777" w:rsidR="003F3D8A" w:rsidRDefault="003F3D8A" w:rsidP="003F3D8A"/>
          <w:p w14:paraId="1D414127" w14:textId="650569C1" w:rsidR="003F3D8A" w:rsidRPr="0005509F" w:rsidRDefault="003F3D8A" w:rsidP="007437FC">
            <w:pPr>
              <w:pStyle w:val="Body"/>
            </w:pPr>
            <w:r w:rsidRPr="0005509F">
              <w:t>Student safety is a t</w:t>
            </w:r>
            <w:r w:rsidR="00F85781">
              <w:t>o</w:t>
            </w:r>
            <w:r w:rsidRPr="0005509F">
              <w:t>p priority in all residential settings.</w:t>
            </w:r>
          </w:p>
          <w:p w14:paraId="2E8B4015" w14:textId="58906890" w:rsidR="003F3D8A" w:rsidRPr="0005509F" w:rsidRDefault="003F3D8A" w:rsidP="006F4E08">
            <w:pPr>
              <w:pStyle w:val="Body"/>
              <w:numPr>
                <w:ilvl w:val="0"/>
                <w:numId w:val="74"/>
              </w:numPr>
            </w:pPr>
            <w:r w:rsidRPr="0005509F">
              <w:t xml:space="preserve">Staff </w:t>
            </w:r>
            <w:r w:rsidR="00F85781" w:rsidRPr="0005509F">
              <w:t>always provide active supervision</w:t>
            </w:r>
          </w:p>
          <w:p w14:paraId="75323225" w14:textId="77777777" w:rsidR="003F3D8A" w:rsidRPr="0005509F" w:rsidRDefault="003F3D8A" w:rsidP="006F4E08">
            <w:pPr>
              <w:pStyle w:val="Body"/>
              <w:numPr>
                <w:ilvl w:val="0"/>
                <w:numId w:val="74"/>
              </w:numPr>
            </w:pPr>
            <w:r w:rsidRPr="0005509F">
              <w:t>Procedures are in place for emergencies, health concerns, and student accountability</w:t>
            </w:r>
          </w:p>
          <w:p w14:paraId="0E893BCE" w14:textId="77777777" w:rsidR="003F3D8A" w:rsidRPr="0005509F" w:rsidRDefault="003F3D8A" w:rsidP="006F4E08">
            <w:pPr>
              <w:pStyle w:val="Body"/>
              <w:numPr>
                <w:ilvl w:val="0"/>
                <w:numId w:val="74"/>
              </w:numPr>
            </w:pPr>
            <w:r w:rsidRPr="0005509F">
              <w:t xml:space="preserve">Students must remain in assigned areas unless given permission to move to another </w:t>
            </w:r>
            <w:proofErr w:type="gramStart"/>
            <w:r w:rsidRPr="0005509F">
              <w:t>locations</w:t>
            </w:r>
            <w:proofErr w:type="gramEnd"/>
          </w:p>
          <w:p w14:paraId="2935F0B2" w14:textId="070D4584" w:rsidR="003F3D8A" w:rsidRPr="00455019" w:rsidRDefault="003F3D8A" w:rsidP="006F4E08">
            <w:pPr>
              <w:pStyle w:val="Body"/>
              <w:numPr>
                <w:ilvl w:val="0"/>
                <w:numId w:val="74"/>
              </w:numPr>
            </w:pPr>
            <w:r w:rsidRPr="0005509F">
              <w:t>Check-in and attendance procedures are followed daily</w:t>
            </w:r>
          </w:p>
        </w:tc>
        <w:tc>
          <w:tcPr>
            <w:tcW w:w="431" w:type="dxa"/>
            <w:gridSpan w:val="3"/>
          </w:tcPr>
          <w:p w14:paraId="155FA87F" w14:textId="77777777" w:rsidR="003F3D8A" w:rsidRPr="007E25D1" w:rsidRDefault="003F3D8A" w:rsidP="003F3D8A"/>
        </w:tc>
      </w:tr>
      <w:tr w:rsidR="003F3D8A" w:rsidRPr="007E25D1" w14:paraId="266E7339" w14:textId="77777777" w:rsidTr="40C67285">
        <w:trPr>
          <w:gridAfter w:val="1"/>
          <w:wAfter w:w="30" w:type="dxa"/>
          <w:trHeight w:val="864"/>
        </w:trPr>
        <w:tc>
          <w:tcPr>
            <w:tcW w:w="420" w:type="dxa"/>
          </w:tcPr>
          <w:p w14:paraId="0A8CF451" w14:textId="77777777" w:rsidR="003F3D8A" w:rsidRPr="00247F24" w:rsidRDefault="003F3D8A" w:rsidP="003F3D8A"/>
        </w:tc>
        <w:tc>
          <w:tcPr>
            <w:tcW w:w="9815" w:type="dxa"/>
            <w:gridSpan w:val="3"/>
          </w:tcPr>
          <w:p w14:paraId="1954C7CF" w14:textId="77777777" w:rsidR="003F3D8A" w:rsidRDefault="003F3D8A" w:rsidP="007437FC">
            <w:pPr>
              <w:pStyle w:val="Subtitle1"/>
            </w:pPr>
            <w:r>
              <w:t>Communication with Families</w:t>
            </w:r>
          </w:p>
          <w:p w14:paraId="6E744BBF" w14:textId="77777777" w:rsidR="003F3D8A" w:rsidRDefault="003F3D8A" w:rsidP="003F3D8A"/>
          <w:p w14:paraId="5A961E31" w14:textId="77777777" w:rsidR="003F3D8A" w:rsidRPr="0005509F" w:rsidRDefault="003F3D8A" w:rsidP="007437FC">
            <w:pPr>
              <w:pStyle w:val="Body"/>
            </w:pPr>
            <w:r w:rsidRPr="0005509F">
              <w:t>ENCSD values ongoing communication with families of residential students.</w:t>
            </w:r>
          </w:p>
          <w:p w14:paraId="5D28A7B6" w14:textId="77777777" w:rsidR="003F3D8A" w:rsidRPr="0005509F" w:rsidRDefault="003F3D8A" w:rsidP="006F4E08">
            <w:pPr>
              <w:pStyle w:val="Body"/>
              <w:numPr>
                <w:ilvl w:val="0"/>
                <w:numId w:val="75"/>
              </w:numPr>
            </w:pPr>
            <w:r w:rsidRPr="0005509F">
              <w:t>Families may communicate with residential staff regarding student well-being and concerns</w:t>
            </w:r>
          </w:p>
          <w:p w14:paraId="039456C7" w14:textId="77777777" w:rsidR="003F3D8A" w:rsidRPr="0005509F" w:rsidRDefault="003F3D8A" w:rsidP="006F4E08">
            <w:pPr>
              <w:pStyle w:val="Body"/>
              <w:numPr>
                <w:ilvl w:val="0"/>
                <w:numId w:val="75"/>
              </w:numPr>
            </w:pPr>
            <w:r w:rsidRPr="0005509F">
              <w:t xml:space="preserve">Students are </w:t>
            </w:r>
            <w:proofErr w:type="gramStart"/>
            <w:r w:rsidRPr="0005509F">
              <w:t>provided</w:t>
            </w:r>
            <w:proofErr w:type="gramEnd"/>
            <w:r w:rsidRPr="0005509F">
              <w:t xml:space="preserve"> opportunities to connect with families through phone or video communication</w:t>
            </w:r>
          </w:p>
          <w:p w14:paraId="5C856BD7" w14:textId="320D2A60" w:rsidR="003F3D8A" w:rsidRPr="00455019" w:rsidRDefault="003F3D8A" w:rsidP="006F4E08">
            <w:pPr>
              <w:pStyle w:val="Body"/>
              <w:numPr>
                <w:ilvl w:val="0"/>
                <w:numId w:val="75"/>
              </w:numPr>
            </w:pPr>
            <w:r w:rsidRPr="0005509F">
              <w:lastRenderedPageBreak/>
              <w:t>Residential staff will communicate important updates, including behavioral or health-related concerns</w:t>
            </w:r>
          </w:p>
        </w:tc>
        <w:tc>
          <w:tcPr>
            <w:tcW w:w="431" w:type="dxa"/>
            <w:gridSpan w:val="3"/>
          </w:tcPr>
          <w:p w14:paraId="0586FB97" w14:textId="77777777" w:rsidR="003F3D8A" w:rsidRPr="007E25D1" w:rsidRDefault="003F3D8A" w:rsidP="003F3D8A"/>
        </w:tc>
      </w:tr>
      <w:tr w:rsidR="003F3D8A" w:rsidRPr="007E25D1" w14:paraId="0FDA7B64" w14:textId="77777777" w:rsidTr="40C67285">
        <w:trPr>
          <w:gridAfter w:val="1"/>
          <w:wAfter w:w="30" w:type="dxa"/>
          <w:trHeight w:val="864"/>
        </w:trPr>
        <w:tc>
          <w:tcPr>
            <w:tcW w:w="420" w:type="dxa"/>
          </w:tcPr>
          <w:p w14:paraId="472C6776" w14:textId="77777777" w:rsidR="003F3D8A" w:rsidRPr="00247F24" w:rsidRDefault="003F3D8A" w:rsidP="003F3D8A"/>
        </w:tc>
        <w:tc>
          <w:tcPr>
            <w:tcW w:w="9815" w:type="dxa"/>
            <w:gridSpan w:val="3"/>
          </w:tcPr>
          <w:p w14:paraId="11D3C362" w14:textId="067C912C" w:rsidR="003F3D8A" w:rsidRDefault="003F3D8A" w:rsidP="007437FC">
            <w:pPr>
              <w:pStyle w:val="Subtitle1"/>
            </w:pPr>
            <w:r>
              <w:t>Student Responsibilities</w:t>
            </w:r>
          </w:p>
          <w:p w14:paraId="5AB5E2FE" w14:textId="77777777" w:rsidR="003F3D8A" w:rsidRDefault="003F3D8A" w:rsidP="003F3D8A"/>
          <w:p w14:paraId="4216A4C4" w14:textId="77777777" w:rsidR="003F3D8A" w:rsidRPr="0005509F" w:rsidRDefault="003F3D8A" w:rsidP="007437FC">
            <w:pPr>
              <w:pStyle w:val="Body"/>
            </w:pPr>
            <w:r w:rsidRPr="0005509F">
              <w:t>Students in the residential program are expected to:</w:t>
            </w:r>
          </w:p>
          <w:p w14:paraId="64DDC5E2" w14:textId="77777777" w:rsidR="003F3D8A" w:rsidRPr="0005509F" w:rsidRDefault="003F3D8A" w:rsidP="006F4E08">
            <w:pPr>
              <w:pStyle w:val="Body"/>
              <w:numPr>
                <w:ilvl w:val="0"/>
                <w:numId w:val="76"/>
              </w:numPr>
            </w:pPr>
            <w:r w:rsidRPr="0005509F">
              <w:t>Follow schedules and routines</w:t>
            </w:r>
          </w:p>
          <w:p w14:paraId="45D4C02A" w14:textId="77777777" w:rsidR="003F3D8A" w:rsidRPr="0005509F" w:rsidRDefault="003F3D8A" w:rsidP="006F4E08">
            <w:pPr>
              <w:pStyle w:val="Body"/>
              <w:numPr>
                <w:ilvl w:val="0"/>
                <w:numId w:val="76"/>
              </w:numPr>
            </w:pPr>
            <w:r w:rsidRPr="0005509F">
              <w:t>Maintain cleanliness and care of personal and shared spaces</w:t>
            </w:r>
          </w:p>
          <w:p w14:paraId="51771D92" w14:textId="77777777" w:rsidR="003F3D8A" w:rsidRPr="0005509F" w:rsidRDefault="003F3D8A" w:rsidP="006F4E08">
            <w:pPr>
              <w:pStyle w:val="Body"/>
              <w:numPr>
                <w:ilvl w:val="0"/>
                <w:numId w:val="76"/>
              </w:numPr>
            </w:pPr>
            <w:r w:rsidRPr="0005509F">
              <w:t>Demonstrate independence appropriate to their age and development</w:t>
            </w:r>
          </w:p>
          <w:p w14:paraId="5DF5B966" w14:textId="77777777" w:rsidR="003F3D8A" w:rsidRPr="0005509F" w:rsidRDefault="003F3D8A" w:rsidP="006F4E08">
            <w:pPr>
              <w:pStyle w:val="Body"/>
              <w:numPr>
                <w:ilvl w:val="0"/>
                <w:numId w:val="76"/>
              </w:numPr>
            </w:pPr>
            <w:r w:rsidRPr="0005509F">
              <w:t>Engage positively with peers and staff</w:t>
            </w:r>
          </w:p>
          <w:p w14:paraId="0D89E878" w14:textId="23893B1F" w:rsidR="003F3D8A" w:rsidRPr="004D5632" w:rsidRDefault="003F3D8A" w:rsidP="006F4E08">
            <w:pPr>
              <w:pStyle w:val="Body"/>
              <w:numPr>
                <w:ilvl w:val="0"/>
                <w:numId w:val="76"/>
              </w:numPr>
            </w:pPr>
            <w:r w:rsidRPr="0005509F">
              <w:t>Follow all residential and school rules</w:t>
            </w:r>
          </w:p>
        </w:tc>
        <w:tc>
          <w:tcPr>
            <w:tcW w:w="431" w:type="dxa"/>
            <w:gridSpan w:val="3"/>
          </w:tcPr>
          <w:p w14:paraId="7EA80BD2" w14:textId="77777777" w:rsidR="003F3D8A" w:rsidRPr="007E25D1" w:rsidRDefault="003F3D8A" w:rsidP="003F3D8A"/>
        </w:tc>
      </w:tr>
      <w:tr w:rsidR="003F3D8A" w:rsidRPr="007E25D1" w14:paraId="58E31178" w14:textId="77777777" w:rsidTr="40C67285">
        <w:trPr>
          <w:gridAfter w:val="1"/>
          <w:wAfter w:w="30" w:type="dxa"/>
          <w:trHeight w:val="864"/>
        </w:trPr>
        <w:tc>
          <w:tcPr>
            <w:tcW w:w="420" w:type="dxa"/>
          </w:tcPr>
          <w:p w14:paraId="626155C5" w14:textId="77777777" w:rsidR="003F3D8A" w:rsidRPr="00247F24" w:rsidRDefault="003F3D8A" w:rsidP="003F3D8A"/>
        </w:tc>
        <w:tc>
          <w:tcPr>
            <w:tcW w:w="9815" w:type="dxa"/>
            <w:gridSpan w:val="3"/>
          </w:tcPr>
          <w:p w14:paraId="37796A51" w14:textId="77777777" w:rsidR="003F3D8A" w:rsidRDefault="003F3D8A" w:rsidP="008918DD">
            <w:pPr>
              <w:pStyle w:val="Subtitle1"/>
            </w:pPr>
            <w:r>
              <w:t>Residential Privileges and Activities</w:t>
            </w:r>
          </w:p>
          <w:p w14:paraId="6D020B65" w14:textId="77777777" w:rsidR="003F3D8A" w:rsidRDefault="003F3D8A" w:rsidP="003F3D8A"/>
          <w:p w14:paraId="69F45849" w14:textId="77777777" w:rsidR="003F3D8A" w:rsidRPr="0005509F" w:rsidRDefault="003F3D8A" w:rsidP="008918DD">
            <w:pPr>
              <w:pStyle w:val="Body"/>
            </w:pPr>
            <w:r w:rsidRPr="0005509F">
              <w:t>Students may participate in a variety of residential activities and earn privileges.</w:t>
            </w:r>
          </w:p>
          <w:p w14:paraId="09DCDF7A" w14:textId="77777777" w:rsidR="003F3D8A" w:rsidRPr="0005509F" w:rsidRDefault="003F3D8A" w:rsidP="006F4E08">
            <w:pPr>
              <w:pStyle w:val="Body"/>
              <w:numPr>
                <w:ilvl w:val="0"/>
                <w:numId w:val="77"/>
              </w:numPr>
            </w:pPr>
            <w:r w:rsidRPr="0005509F">
              <w:t>Activities may include recreation, social events, and community-building opportunities</w:t>
            </w:r>
          </w:p>
          <w:p w14:paraId="7FB92335" w14:textId="77777777" w:rsidR="003F3D8A" w:rsidRPr="0005509F" w:rsidRDefault="003F3D8A" w:rsidP="006F4E08">
            <w:pPr>
              <w:pStyle w:val="Body"/>
              <w:numPr>
                <w:ilvl w:val="0"/>
                <w:numId w:val="77"/>
              </w:numPr>
            </w:pPr>
            <w:r w:rsidRPr="0005509F">
              <w:t>Privileges are based on responsible behavior and participation</w:t>
            </w:r>
          </w:p>
          <w:p w14:paraId="5B789761" w14:textId="77777777" w:rsidR="003F3D8A" w:rsidRPr="0005509F" w:rsidRDefault="003F3D8A" w:rsidP="006F4E08">
            <w:pPr>
              <w:pStyle w:val="Body"/>
              <w:numPr>
                <w:ilvl w:val="0"/>
                <w:numId w:val="77"/>
              </w:numPr>
            </w:pPr>
            <w:r w:rsidRPr="0005509F">
              <w:t>Restrictions may be applied if expectations are not met</w:t>
            </w:r>
          </w:p>
          <w:p w14:paraId="4B246366" w14:textId="3885E09A" w:rsidR="003F3D8A" w:rsidRPr="009D0D62" w:rsidRDefault="003F3D8A" w:rsidP="008918DD">
            <w:pPr>
              <w:pStyle w:val="Body"/>
            </w:pPr>
            <w:r w:rsidRPr="0005509F">
              <w:t>The residential program at ENCSD plays a vital role in helping students develop independence, responsibility, and lifelong skills in a supportive and engaging environment.</w:t>
            </w:r>
          </w:p>
        </w:tc>
        <w:tc>
          <w:tcPr>
            <w:tcW w:w="431" w:type="dxa"/>
            <w:gridSpan w:val="3"/>
          </w:tcPr>
          <w:p w14:paraId="4E060B0F" w14:textId="77777777" w:rsidR="003F3D8A" w:rsidRPr="007E25D1" w:rsidRDefault="003F3D8A" w:rsidP="003F3D8A"/>
        </w:tc>
      </w:tr>
      <w:tr w:rsidR="003F3D8A" w:rsidRPr="007E25D1" w14:paraId="2AA9181E" w14:textId="77777777" w:rsidTr="40C67285">
        <w:trPr>
          <w:gridAfter w:val="1"/>
          <w:wAfter w:w="30" w:type="dxa"/>
          <w:trHeight w:val="864"/>
        </w:trPr>
        <w:tc>
          <w:tcPr>
            <w:tcW w:w="420" w:type="dxa"/>
          </w:tcPr>
          <w:p w14:paraId="64BCD522" w14:textId="77777777" w:rsidR="003F3D8A" w:rsidRPr="00247F24" w:rsidRDefault="003F3D8A" w:rsidP="003F3D8A"/>
        </w:tc>
        <w:tc>
          <w:tcPr>
            <w:tcW w:w="9815" w:type="dxa"/>
            <w:gridSpan w:val="3"/>
          </w:tcPr>
          <w:p w14:paraId="73FE1496" w14:textId="6F09EC37" w:rsidR="003F3D8A" w:rsidRPr="004C3538" w:rsidRDefault="00367A1C" w:rsidP="00E31445">
            <w:pPr>
              <w:pStyle w:val="Heading"/>
            </w:pPr>
            <w:bookmarkStart w:id="4" w:name="_Toc230189246"/>
            <w:r>
              <w:t>Technology, Internet Safety, and Digital Responsibility</w:t>
            </w:r>
            <w:bookmarkEnd w:id="4"/>
          </w:p>
          <w:p w14:paraId="4C26BE7B" w14:textId="77777777" w:rsidR="003F3D8A" w:rsidRDefault="003F3D8A" w:rsidP="003F3D8A"/>
          <w:p w14:paraId="6753C901" w14:textId="2F7A18CA" w:rsidR="003F3D8A" w:rsidRDefault="00367A1C" w:rsidP="00E31445">
            <w:pPr>
              <w:pStyle w:val="Body"/>
            </w:pPr>
            <w:r>
              <w:t xml:space="preserve">ENCSD believes technology is an important tool for communication, learning, creativity, accessibility, collaboration, and preparation for college, careers, and independent living.  ENCSD provides students with access to technology resources to support instruction, communication access, residential life, and educational opportunities. </w:t>
            </w:r>
          </w:p>
          <w:p w14:paraId="3B495C42" w14:textId="524CF72D" w:rsidR="00367A1C" w:rsidRPr="00EF316F" w:rsidRDefault="00367A1C" w:rsidP="00EF316F">
            <w:pPr>
              <w:pStyle w:val="Body"/>
            </w:pPr>
            <w:r>
              <w:t>Students and families play an important role in helping ensure technology is used safely, respectfully, responsibly, and in ways that support learning and community well-being.</w:t>
            </w:r>
          </w:p>
        </w:tc>
        <w:tc>
          <w:tcPr>
            <w:tcW w:w="431" w:type="dxa"/>
            <w:gridSpan w:val="3"/>
          </w:tcPr>
          <w:p w14:paraId="086520D4" w14:textId="77777777" w:rsidR="003F3D8A" w:rsidRPr="007E25D1" w:rsidRDefault="003F3D8A" w:rsidP="003F3D8A"/>
        </w:tc>
      </w:tr>
      <w:tr w:rsidR="003F3D8A" w:rsidRPr="007E25D1" w14:paraId="4CA9D072" w14:textId="77777777" w:rsidTr="40C67285">
        <w:trPr>
          <w:gridAfter w:val="1"/>
          <w:wAfter w:w="30" w:type="dxa"/>
          <w:trHeight w:val="864"/>
        </w:trPr>
        <w:tc>
          <w:tcPr>
            <w:tcW w:w="420" w:type="dxa"/>
          </w:tcPr>
          <w:p w14:paraId="7F2DACE1" w14:textId="77777777" w:rsidR="003F3D8A" w:rsidRPr="00247F24" w:rsidRDefault="003F3D8A" w:rsidP="003F3D8A"/>
        </w:tc>
        <w:tc>
          <w:tcPr>
            <w:tcW w:w="9815" w:type="dxa"/>
            <w:gridSpan w:val="3"/>
          </w:tcPr>
          <w:p w14:paraId="34FF8CC9" w14:textId="450D2A74" w:rsidR="003F3D8A" w:rsidRDefault="00367A1C" w:rsidP="00E31445">
            <w:pPr>
              <w:pStyle w:val="Subtitle1"/>
            </w:pPr>
            <w:r>
              <w:t>ENCSD Technology Resources</w:t>
            </w:r>
          </w:p>
          <w:p w14:paraId="16CE5FC2" w14:textId="77777777" w:rsidR="003F3D8A" w:rsidRDefault="003F3D8A" w:rsidP="003F3D8A"/>
          <w:p w14:paraId="0086C799" w14:textId="0F23F160" w:rsidR="003F3D8A" w:rsidRPr="0005509F" w:rsidRDefault="00367A1C" w:rsidP="00E31445">
            <w:pPr>
              <w:pStyle w:val="Body"/>
            </w:pPr>
            <w:r>
              <w:t>ENCSD technology resources may include:</w:t>
            </w:r>
          </w:p>
          <w:p w14:paraId="68DD24E6" w14:textId="77777777" w:rsidR="003F3D8A" w:rsidRPr="00367A1C" w:rsidRDefault="00367A1C" w:rsidP="006F4E08">
            <w:pPr>
              <w:pStyle w:val="Body"/>
              <w:numPr>
                <w:ilvl w:val="0"/>
                <w:numId w:val="78"/>
              </w:numPr>
            </w:pPr>
            <w:r>
              <w:t xml:space="preserve">School-issued laptops, tablets, </w:t>
            </w:r>
            <w:proofErr w:type="gramStart"/>
            <w:r>
              <w:t>or</w:t>
            </w:r>
            <w:proofErr w:type="gramEnd"/>
            <w:r>
              <w:t xml:space="preserve"> other devices</w:t>
            </w:r>
          </w:p>
          <w:p w14:paraId="74A499F3" w14:textId="77777777" w:rsidR="00367A1C" w:rsidRPr="00367A1C" w:rsidRDefault="00367A1C" w:rsidP="006F4E08">
            <w:pPr>
              <w:pStyle w:val="Body"/>
              <w:numPr>
                <w:ilvl w:val="0"/>
                <w:numId w:val="78"/>
              </w:numPr>
            </w:pPr>
            <w:r>
              <w:t>Classroom technology systems</w:t>
            </w:r>
          </w:p>
          <w:p w14:paraId="08D295BE" w14:textId="77777777" w:rsidR="00367A1C" w:rsidRPr="00367A1C" w:rsidRDefault="00367A1C" w:rsidP="006F4E08">
            <w:pPr>
              <w:pStyle w:val="Body"/>
              <w:numPr>
                <w:ilvl w:val="0"/>
                <w:numId w:val="78"/>
              </w:numPr>
            </w:pPr>
            <w:r>
              <w:t>Educational software and online platforms</w:t>
            </w:r>
          </w:p>
          <w:p w14:paraId="0692FB83" w14:textId="77777777" w:rsidR="00367A1C" w:rsidRPr="00367A1C" w:rsidRDefault="00367A1C" w:rsidP="006F4E08">
            <w:pPr>
              <w:pStyle w:val="Body"/>
              <w:numPr>
                <w:ilvl w:val="0"/>
                <w:numId w:val="78"/>
              </w:numPr>
            </w:pPr>
            <w:r>
              <w:lastRenderedPageBreak/>
              <w:t>Email and communication systems</w:t>
            </w:r>
          </w:p>
          <w:p w14:paraId="62C9FA16" w14:textId="77777777" w:rsidR="00367A1C" w:rsidRPr="00367A1C" w:rsidRDefault="00367A1C" w:rsidP="006F4E08">
            <w:pPr>
              <w:pStyle w:val="Body"/>
              <w:numPr>
                <w:ilvl w:val="0"/>
                <w:numId w:val="78"/>
              </w:numPr>
            </w:pPr>
            <w:r>
              <w:t>Internet and wireless network access</w:t>
            </w:r>
          </w:p>
          <w:p w14:paraId="72BD0780" w14:textId="77777777" w:rsidR="00367A1C" w:rsidRPr="00367A1C" w:rsidRDefault="00367A1C" w:rsidP="006F4E08">
            <w:pPr>
              <w:pStyle w:val="Body"/>
              <w:numPr>
                <w:ilvl w:val="0"/>
                <w:numId w:val="78"/>
              </w:numPr>
            </w:pPr>
            <w:r>
              <w:t>Accessibility and communication tools</w:t>
            </w:r>
          </w:p>
          <w:p w14:paraId="4C2B8CE2" w14:textId="77777777" w:rsidR="00367A1C" w:rsidRPr="00F21FD4" w:rsidRDefault="00367A1C" w:rsidP="006F4E08">
            <w:pPr>
              <w:pStyle w:val="Body"/>
              <w:numPr>
                <w:ilvl w:val="0"/>
                <w:numId w:val="78"/>
              </w:numPr>
            </w:pPr>
            <w:r>
              <w:t>Printing systems and digital storage systems</w:t>
            </w:r>
          </w:p>
          <w:p w14:paraId="7505420B" w14:textId="77777777" w:rsidR="00F21FD4" w:rsidRDefault="00F21FD4" w:rsidP="00E31445">
            <w:pPr>
              <w:pStyle w:val="Body"/>
            </w:pPr>
            <w:r>
              <w:t>Technology resources are provided for educational and school-related purposes.</w:t>
            </w:r>
          </w:p>
          <w:p w14:paraId="164E1F1D" w14:textId="3D4BDAED" w:rsidR="00F21FD4" w:rsidRPr="004C3538" w:rsidRDefault="00F21FD4" w:rsidP="00E31445">
            <w:pPr>
              <w:pStyle w:val="Body"/>
            </w:pPr>
            <w:r>
              <w:t>Access to ENCSD technology is a privilege, not a right.</w:t>
            </w:r>
          </w:p>
        </w:tc>
        <w:tc>
          <w:tcPr>
            <w:tcW w:w="431" w:type="dxa"/>
            <w:gridSpan w:val="3"/>
          </w:tcPr>
          <w:p w14:paraId="4E0C65CA" w14:textId="77777777" w:rsidR="003F3D8A" w:rsidRPr="007E25D1" w:rsidRDefault="003F3D8A" w:rsidP="003F3D8A"/>
        </w:tc>
      </w:tr>
      <w:tr w:rsidR="003F3D8A" w:rsidRPr="007E25D1" w14:paraId="43A8F95E" w14:textId="77777777" w:rsidTr="40C67285">
        <w:trPr>
          <w:gridAfter w:val="1"/>
          <w:wAfter w:w="30" w:type="dxa"/>
          <w:trHeight w:val="864"/>
        </w:trPr>
        <w:tc>
          <w:tcPr>
            <w:tcW w:w="420" w:type="dxa"/>
          </w:tcPr>
          <w:p w14:paraId="67C8CE8B" w14:textId="77777777" w:rsidR="003F3D8A" w:rsidRPr="00247F24" w:rsidRDefault="003F3D8A" w:rsidP="003F3D8A"/>
        </w:tc>
        <w:tc>
          <w:tcPr>
            <w:tcW w:w="9815" w:type="dxa"/>
            <w:gridSpan w:val="3"/>
          </w:tcPr>
          <w:p w14:paraId="6AD8B611" w14:textId="0F38127E" w:rsidR="003F3D8A" w:rsidRDefault="00F21FD4" w:rsidP="00E31445">
            <w:pPr>
              <w:pStyle w:val="Subtitle1"/>
            </w:pPr>
            <w:r>
              <w:t>Responsible Technology Use Expectations</w:t>
            </w:r>
          </w:p>
          <w:p w14:paraId="66C40E63" w14:textId="77777777" w:rsidR="003F3D8A" w:rsidRDefault="003F3D8A" w:rsidP="003F3D8A"/>
          <w:p w14:paraId="29F9F1C4" w14:textId="17176B5B" w:rsidR="003F3D8A" w:rsidRPr="0005509F" w:rsidRDefault="003F3D8A" w:rsidP="00E31445">
            <w:pPr>
              <w:pStyle w:val="Body"/>
            </w:pPr>
            <w:r w:rsidRPr="0005509F">
              <w:t>Students are expected to</w:t>
            </w:r>
            <w:r w:rsidR="00F21FD4">
              <w:t xml:space="preserve"> use technology in ways that are:</w:t>
            </w:r>
          </w:p>
          <w:p w14:paraId="76581256" w14:textId="74E14CA8" w:rsidR="003F3D8A" w:rsidRDefault="00F21FD4" w:rsidP="006F4E08">
            <w:pPr>
              <w:pStyle w:val="Body"/>
              <w:numPr>
                <w:ilvl w:val="0"/>
                <w:numId w:val="79"/>
              </w:numPr>
            </w:pPr>
            <w:r>
              <w:t>Safe</w:t>
            </w:r>
          </w:p>
          <w:p w14:paraId="383E6D2F" w14:textId="3AF1FA6B" w:rsidR="00F21FD4" w:rsidRDefault="00F21FD4" w:rsidP="006F4E08">
            <w:pPr>
              <w:pStyle w:val="Body"/>
              <w:numPr>
                <w:ilvl w:val="0"/>
                <w:numId w:val="79"/>
              </w:numPr>
            </w:pPr>
            <w:proofErr w:type="gramStart"/>
            <w:r>
              <w:t>Respectful</w:t>
            </w:r>
            <w:proofErr w:type="gramEnd"/>
          </w:p>
          <w:p w14:paraId="2F4078A1" w14:textId="0FA8FDDC" w:rsidR="00F21FD4" w:rsidRDefault="00F21FD4" w:rsidP="006F4E08">
            <w:pPr>
              <w:pStyle w:val="Body"/>
              <w:numPr>
                <w:ilvl w:val="0"/>
                <w:numId w:val="79"/>
              </w:numPr>
            </w:pPr>
            <w:r>
              <w:t>Responsible</w:t>
            </w:r>
          </w:p>
          <w:p w14:paraId="13DA7B3D" w14:textId="2B5F651E" w:rsidR="00F21FD4" w:rsidRDefault="00F21FD4" w:rsidP="006F4E08">
            <w:pPr>
              <w:pStyle w:val="Body"/>
              <w:numPr>
                <w:ilvl w:val="0"/>
                <w:numId w:val="79"/>
              </w:numPr>
            </w:pPr>
            <w:r>
              <w:t>Ethical</w:t>
            </w:r>
          </w:p>
          <w:p w14:paraId="556E5DD6" w14:textId="52F035AF" w:rsidR="00F21FD4" w:rsidRDefault="00F21FD4" w:rsidP="006F4E08">
            <w:pPr>
              <w:pStyle w:val="Body"/>
              <w:numPr>
                <w:ilvl w:val="0"/>
                <w:numId w:val="79"/>
              </w:numPr>
            </w:pPr>
            <w:r>
              <w:t>School-appropriate</w:t>
            </w:r>
          </w:p>
          <w:p w14:paraId="48117EB4" w14:textId="1FC9EB87" w:rsidR="00F21FD4" w:rsidRDefault="00F21FD4" w:rsidP="006F4E08">
            <w:pPr>
              <w:pStyle w:val="Body"/>
              <w:numPr>
                <w:ilvl w:val="0"/>
                <w:numId w:val="79"/>
              </w:numPr>
            </w:pPr>
            <w:r>
              <w:t>Academically hones</w:t>
            </w:r>
            <w:r w:rsidR="005C1533">
              <w:t>t</w:t>
            </w:r>
          </w:p>
          <w:p w14:paraId="39A13464" w14:textId="4079B6F7" w:rsidR="005C1533" w:rsidRDefault="005C1533" w:rsidP="00E31445">
            <w:pPr>
              <w:pStyle w:val="Body"/>
            </w:pPr>
            <w:r>
              <w:t>Students must:</w:t>
            </w:r>
          </w:p>
          <w:p w14:paraId="281B8BC1" w14:textId="12DF654A" w:rsidR="005C1533" w:rsidRDefault="005C1533" w:rsidP="006F4E08">
            <w:pPr>
              <w:pStyle w:val="Body"/>
              <w:numPr>
                <w:ilvl w:val="0"/>
                <w:numId w:val="80"/>
              </w:numPr>
            </w:pPr>
            <w:r>
              <w:t>Follow directions from staff regarding technology use</w:t>
            </w:r>
          </w:p>
          <w:p w14:paraId="179228FD" w14:textId="18F0F61F" w:rsidR="005C1533" w:rsidRDefault="005C1533" w:rsidP="006F4E08">
            <w:pPr>
              <w:pStyle w:val="Body"/>
              <w:numPr>
                <w:ilvl w:val="0"/>
                <w:numId w:val="80"/>
              </w:numPr>
            </w:pPr>
            <w:r>
              <w:t>Use school technology for educational purposes</w:t>
            </w:r>
          </w:p>
          <w:p w14:paraId="0CF2AD2F" w14:textId="05C14941" w:rsidR="005C1533" w:rsidRDefault="005C1533" w:rsidP="006F4E08">
            <w:pPr>
              <w:pStyle w:val="Body"/>
              <w:numPr>
                <w:ilvl w:val="0"/>
                <w:numId w:val="80"/>
              </w:numPr>
            </w:pPr>
            <w:r>
              <w:t>Protect passwords and account information</w:t>
            </w:r>
          </w:p>
          <w:p w14:paraId="7334DE17" w14:textId="5C5C44A5" w:rsidR="005C1533" w:rsidRDefault="005C1533" w:rsidP="006F4E08">
            <w:pPr>
              <w:pStyle w:val="Body"/>
              <w:numPr>
                <w:ilvl w:val="0"/>
                <w:numId w:val="80"/>
              </w:numPr>
            </w:pPr>
            <w:r>
              <w:t>Respect the privacy and rights of others</w:t>
            </w:r>
          </w:p>
          <w:p w14:paraId="698DBDBB" w14:textId="673EE9A6" w:rsidR="005C1533" w:rsidRDefault="005C1533" w:rsidP="006F4E08">
            <w:pPr>
              <w:pStyle w:val="Body"/>
              <w:numPr>
                <w:ilvl w:val="0"/>
                <w:numId w:val="80"/>
              </w:numPr>
            </w:pPr>
            <w:r>
              <w:t>Report unsafe or inappropriate online behavior</w:t>
            </w:r>
          </w:p>
          <w:p w14:paraId="6CD248D5" w14:textId="7B53B457" w:rsidR="005C1533" w:rsidRDefault="005C1533" w:rsidP="006F4E08">
            <w:pPr>
              <w:pStyle w:val="Body"/>
              <w:numPr>
                <w:ilvl w:val="0"/>
                <w:numId w:val="80"/>
              </w:numPr>
            </w:pPr>
            <w:r>
              <w:t>Use technology in ways that support learning and positive communication</w:t>
            </w:r>
          </w:p>
          <w:p w14:paraId="3E0F0A76" w14:textId="6ADBE564" w:rsidR="005C1533" w:rsidRDefault="005C1533" w:rsidP="00E31445">
            <w:pPr>
              <w:pStyle w:val="Body"/>
            </w:pPr>
            <w:r>
              <w:t>Students may not:</w:t>
            </w:r>
          </w:p>
          <w:p w14:paraId="330747C7" w14:textId="61FEDFB9" w:rsidR="005C1533" w:rsidRDefault="00915A92" w:rsidP="006F4E08">
            <w:pPr>
              <w:pStyle w:val="Body"/>
              <w:numPr>
                <w:ilvl w:val="0"/>
                <w:numId w:val="81"/>
              </w:numPr>
            </w:pPr>
            <w:r>
              <w:t>Access inappropriate or harmful content</w:t>
            </w:r>
          </w:p>
          <w:p w14:paraId="7DED7E8B" w14:textId="49A7DD44" w:rsidR="00915A92" w:rsidRDefault="00915A92" w:rsidP="006F4E08">
            <w:pPr>
              <w:pStyle w:val="Body"/>
              <w:numPr>
                <w:ilvl w:val="0"/>
                <w:numId w:val="81"/>
              </w:numPr>
            </w:pPr>
            <w:r>
              <w:t>Use technology to bully, threaten, harass, or embarrass others</w:t>
            </w:r>
          </w:p>
          <w:p w14:paraId="06954EC8" w14:textId="604B5D26" w:rsidR="00915A92" w:rsidRDefault="00915A92" w:rsidP="006F4E08">
            <w:pPr>
              <w:pStyle w:val="Body"/>
              <w:numPr>
                <w:ilvl w:val="0"/>
                <w:numId w:val="81"/>
              </w:numPr>
            </w:pPr>
            <w:r>
              <w:t>Share passwords or access another person’s account</w:t>
            </w:r>
          </w:p>
          <w:p w14:paraId="546FE311" w14:textId="637A40A4" w:rsidR="00915A92" w:rsidRDefault="00915A92" w:rsidP="006F4E08">
            <w:pPr>
              <w:pStyle w:val="Body"/>
              <w:numPr>
                <w:ilvl w:val="0"/>
                <w:numId w:val="81"/>
              </w:numPr>
            </w:pPr>
            <w:r>
              <w:t>Attempt to bypass school internet filters or security settings</w:t>
            </w:r>
          </w:p>
          <w:p w14:paraId="25DCE87B" w14:textId="1264BA74" w:rsidR="00915A92" w:rsidRDefault="00915A92" w:rsidP="006F4E08">
            <w:pPr>
              <w:pStyle w:val="Body"/>
              <w:numPr>
                <w:ilvl w:val="0"/>
                <w:numId w:val="81"/>
              </w:numPr>
            </w:pPr>
            <w:r>
              <w:t>Download unauthorized software or applications</w:t>
            </w:r>
          </w:p>
          <w:p w14:paraId="7FA6C34C" w14:textId="6D8D2CDD" w:rsidR="00915A92" w:rsidRDefault="00915A92" w:rsidP="006F4E08">
            <w:pPr>
              <w:pStyle w:val="Body"/>
              <w:numPr>
                <w:ilvl w:val="0"/>
                <w:numId w:val="81"/>
              </w:numPr>
            </w:pPr>
            <w:r>
              <w:t>Damage or misuse school devices or systems</w:t>
            </w:r>
          </w:p>
          <w:p w14:paraId="601613B7" w14:textId="7876F9BC" w:rsidR="00915A92" w:rsidRDefault="00915A92" w:rsidP="006F4E08">
            <w:pPr>
              <w:pStyle w:val="Body"/>
              <w:numPr>
                <w:ilvl w:val="0"/>
                <w:numId w:val="81"/>
              </w:numPr>
            </w:pPr>
            <w:r>
              <w:t>Use technology for cheating, plagiarism, or academic dishonesty</w:t>
            </w:r>
          </w:p>
          <w:p w14:paraId="4945ACF4" w14:textId="698857C5" w:rsidR="00915A92" w:rsidRDefault="00915A92" w:rsidP="006F4E08">
            <w:pPr>
              <w:pStyle w:val="Body"/>
              <w:numPr>
                <w:ilvl w:val="0"/>
                <w:numId w:val="81"/>
              </w:numPr>
            </w:pPr>
            <w:r>
              <w:t>Record or photograph others without permission when prohibited</w:t>
            </w:r>
          </w:p>
          <w:p w14:paraId="36CFF52B" w14:textId="1A77A617" w:rsidR="00915A92" w:rsidRPr="005C1533" w:rsidRDefault="00915A92" w:rsidP="006F4E08">
            <w:pPr>
              <w:pStyle w:val="Body"/>
              <w:numPr>
                <w:ilvl w:val="0"/>
                <w:numId w:val="81"/>
              </w:numPr>
            </w:pPr>
            <w:r>
              <w:t>Use technology in ways that disrupts learning or school operations</w:t>
            </w:r>
          </w:p>
          <w:p w14:paraId="1DA887C9" w14:textId="50C99F1F" w:rsidR="003F3D8A" w:rsidRPr="006B1C20" w:rsidRDefault="00915A92" w:rsidP="00E31445">
            <w:pPr>
              <w:pStyle w:val="Body"/>
            </w:pPr>
            <w:r>
              <w:t>Violations may result in disciplinary action, loss of technology privileges, restitution for damages, or additional consequences under the Student Code of Conduct.</w:t>
            </w:r>
          </w:p>
        </w:tc>
        <w:tc>
          <w:tcPr>
            <w:tcW w:w="431" w:type="dxa"/>
            <w:gridSpan w:val="3"/>
          </w:tcPr>
          <w:p w14:paraId="656DE2F7" w14:textId="77777777" w:rsidR="003F3D8A" w:rsidRPr="007E25D1" w:rsidRDefault="003F3D8A" w:rsidP="003F3D8A"/>
        </w:tc>
      </w:tr>
      <w:tr w:rsidR="003F3D8A" w:rsidRPr="007E25D1" w14:paraId="7B6098D0" w14:textId="77777777" w:rsidTr="40C67285">
        <w:trPr>
          <w:gridAfter w:val="1"/>
          <w:wAfter w:w="30" w:type="dxa"/>
          <w:trHeight w:val="864"/>
        </w:trPr>
        <w:tc>
          <w:tcPr>
            <w:tcW w:w="420" w:type="dxa"/>
          </w:tcPr>
          <w:p w14:paraId="5AC9D644" w14:textId="77777777" w:rsidR="003F3D8A" w:rsidRPr="00247F24" w:rsidRDefault="003F3D8A" w:rsidP="003F3D8A"/>
        </w:tc>
        <w:tc>
          <w:tcPr>
            <w:tcW w:w="9815" w:type="dxa"/>
            <w:gridSpan w:val="3"/>
          </w:tcPr>
          <w:p w14:paraId="07AC4769" w14:textId="3530DD57" w:rsidR="003F3D8A" w:rsidRDefault="00915A92" w:rsidP="00E31445">
            <w:pPr>
              <w:pStyle w:val="Subtitle1"/>
            </w:pPr>
            <w:r>
              <w:t>Internet Safety and Digital Citizenship</w:t>
            </w:r>
          </w:p>
          <w:p w14:paraId="5C0C3E28" w14:textId="77777777" w:rsidR="003F3D8A" w:rsidRDefault="003F3D8A" w:rsidP="003F3D8A"/>
          <w:p w14:paraId="115CABB4" w14:textId="1E462D14" w:rsidR="003F3D8A" w:rsidRPr="0005509F" w:rsidRDefault="00915A92" w:rsidP="00E31445">
            <w:pPr>
              <w:pStyle w:val="Body"/>
            </w:pPr>
            <w:r>
              <w:t>ENCSD is committed to helping students become safe, responsible, and informed digital citizens.</w:t>
            </w:r>
          </w:p>
          <w:p w14:paraId="03FBAB9E" w14:textId="0F963A7B" w:rsidR="003F3D8A" w:rsidRPr="0005509F" w:rsidRDefault="00902692" w:rsidP="00E31445">
            <w:pPr>
              <w:pStyle w:val="Body"/>
            </w:pPr>
            <w:r>
              <w:t xml:space="preserve">Students will receive </w:t>
            </w:r>
            <w:proofErr w:type="gramStart"/>
            <w:r>
              <w:t>instruction</w:t>
            </w:r>
            <w:proofErr w:type="gramEnd"/>
            <w:r>
              <w:t xml:space="preserve"> on:</w:t>
            </w:r>
          </w:p>
          <w:p w14:paraId="1401FB8C" w14:textId="7536C325" w:rsidR="003F3D8A" w:rsidRDefault="00902692" w:rsidP="006F4E08">
            <w:pPr>
              <w:pStyle w:val="Body"/>
              <w:numPr>
                <w:ilvl w:val="0"/>
                <w:numId w:val="82"/>
              </w:numPr>
            </w:pPr>
            <w:r>
              <w:t>Safe internet practices</w:t>
            </w:r>
          </w:p>
          <w:p w14:paraId="2163A92E" w14:textId="10644437" w:rsidR="00902692" w:rsidRDefault="00902692" w:rsidP="006F4E08">
            <w:pPr>
              <w:pStyle w:val="Body"/>
              <w:numPr>
                <w:ilvl w:val="0"/>
                <w:numId w:val="82"/>
              </w:numPr>
            </w:pPr>
            <w:r>
              <w:t>Cyberbullying prevention</w:t>
            </w:r>
          </w:p>
          <w:p w14:paraId="2C98C042" w14:textId="1D9F2776" w:rsidR="00902692" w:rsidRDefault="00902692" w:rsidP="006F4E08">
            <w:pPr>
              <w:pStyle w:val="Body"/>
              <w:numPr>
                <w:ilvl w:val="0"/>
                <w:numId w:val="82"/>
              </w:numPr>
            </w:pPr>
            <w:r>
              <w:t>Responsible online communication</w:t>
            </w:r>
          </w:p>
          <w:p w14:paraId="77D1286F" w14:textId="3B4843DF" w:rsidR="00902692" w:rsidRDefault="00902692" w:rsidP="006F4E08">
            <w:pPr>
              <w:pStyle w:val="Body"/>
              <w:numPr>
                <w:ilvl w:val="0"/>
                <w:numId w:val="82"/>
              </w:numPr>
            </w:pPr>
            <w:r>
              <w:t>Protecting personal information online</w:t>
            </w:r>
          </w:p>
          <w:p w14:paraId="3936E3AA" w14:textId="33854A72" w:rsidR="00902692" w:rsidRDefault="00902692" w:rsidP="006F4E08">
            <w:pPr>
              <w:pStyle w:val="Body"/>
              <w:numPr>
                <w:ilvl w:val="0"/>
                <w:numId w:val="82"/>
              </w:numPr>
            </w:pPr>
            <w:r>
              <w:t>Media literacy and misinformation</w:t>
            </w:r>
          </w:p>
          <w:p w14:paraId="7785BE9C" w14:textId="2F732E8B" w:rsidR="00902692" w:rsidRDefault="00902692" w:rsidP="006F4E08">
            <w:pPr>
              <w:pStyle w:val="Body"/>
              <w:numPr>
                <w:ilvl w:val="0"/>
                <w:numId w:val="82"/>
              </w:numPr>
            </w:pPr>
            <w:r>
              <w:t>Social media safety</w:t>
            </w:r>
          </w:p>
          <w:p w14:paraId="12AEA77F" w14:textId="524DBC31" w:rsidR="00902692" w:rsidRDefault="00902692" w:rsidP="006F4E08">
            <w:pPr>
              <w:pStyle w:val="Body"/>
              <w:numPr>
                <w:ilvl w:val="0"/>
                <w:numId w:val="82"/>
              </w:numPr>
            </w:pPr>
            <w:r>
              <w:t>Digital footprints and online reputation</w:t>
            </w:r>
          </w:p>
          <w:p w14:paraId="1DBBB6EC" w14:textId="5C636228" w:rsidR="00902692" w:rsidRDefault="00902692" w:rsidP="006F4E08">
            <w:pPr>
              <w:pStyle w:val="Body"/>
              <w:numPr>
                <w:ilvl w:val="0"/>
                <w:numId w:val="82"/>
              </w:numPr>
            </w:pPr>
            <w:r>
              <w:t>Recognizing online scams and unsafe behavior</w:t>
            </w:r>
          </w:p>
          <w:p w14:paraId="452EAF21" w14:textId="290146DB" w:rsidR="00902692" w:rsidRDefault="00902692" w:rsidP="006F4E08">
            <w:pPr>
              <w:pStyle w:val="Body"/>
              <w:numPr>
                <w:ilvl w:val="0"/>
                <w:numId w:val="82"/>
              </w:numPr>
            </w:pPr>
            <w:proofErr w:type="gramStart"/>
            <w:r>
              <w:t>Reporting</w:t>
            </w:r>
            <w:proofErr w:type="gramEnd"/>
            <w:r>
              <w:t xml:space="preserve"> concerning online activity</w:t>
            </w:r>
          </w:p>
          <w:p w14:paraId="1D8CBDB2" w14:textId="191F2606" w:rsidR="00902692" w:rsidRPr="0005509F" w:rsidRDefault="00902692" w:rsidP="006F4E08">
            <w:pPr>
              <w:pStyle w:val="Body"/>
              <w:numPr>
                <w:ilvl w:val="0"/>
                <w:numId w:val="82"/>
              </w:numPr>
            </w:pPr>
            <w:r>
              <w:t>Respectful online interaction</w:t>
            </w:r>
          </w:p>
          <w:p w14:paraId="0C2DD7C2" w14:textId="14B1A60F" w:rsidR="003F3D8A" w:rsidRPr="006B1C20" w:rsidRDefault="00902692" w:rsidP="00E31445">
            <w:pPr>
              <w:pStyle w:val="Body"/>
            </w:pPr>
            <w:proofErr w:type="gramStart"/>
            <w:r>
              <w:t>Student</w:t>
            </w:r>
            <w:proofErr w:type="gramEnd"/>
            <w:r>
              <w:t xml:space="preserve"> should remember that online actions can have long-term consequences.</w:t>
            </w:r>
          </w:p>
        </w:tc>
        <w:tc>
          <w:tcPr>
            <w:tcW w:w="431" w:type="dxa"/>
            <w:gridSpan w:val="3"/>
          </w:tcPr>
          <w:p w14:paraId="55BAD3EA" w14:textId="77777777" w:rsidR="003F3D8A" w:rsidRPr="007E25D1" w:rsidRDefault="003F3D8A" w:rsidP="003F3D8A"/>
        </w:tc>
      </w:tr>
      <w:tr w:rsidR="003F3D8A" w:rsidRPr="007E25D1" w14:paraId="01D15DA4" w14:textId="77777777" w:rsidTr="40C67285">
        <w:trPr>
          <w:gridAfter w:val="1"/>
          <w:wAfter w:w="30" w:type="dxa"/>
          <w:trHeight w:val="864"/>
        </w:trPr>
        <w:tc>
          <w:tcPr>
            <w:tcW w:w="420" w:type="dxa"/>
          </w:tcPr>
          <w:p w14:paraId="509179C9" w14:textId="77777777" w:rsidR="003F3D8A" w:rsidRPr="00247F24" w:rsidRDefault="003F3D8A" w:rsidP="003F3D8A"/>
        </w:tc>
        <w:tc>
          <w:tcPr>
            <w:tcW w:w="9815" w:type="dxa"/>
            <w:gridSpan w:val="3"/>
          </w:tcPr>
          <w:p w14:paraId="00EF9F5F" w14:textId="510ECA56" w:rsidR="003F3D8A" w:rsidRDefault="00902692" w:rsidP="00E31445">
            <w:pPr>
              <w:pStyle w:val="Subtitle1"/>
            </w:pPr>
            <w:r>
              <w:t>Cyberbullying and Online Harassment</w:t>
            </w:r>
          </w:p>
          <w:p w14:paraId="399D5E57" w14:textId="77777777" w:rsidR="003F3D8A" w:rsidRDefault="003F3D8A" w:rsidP="003F3D8A"/>
          <w:p w14:paraId="7F5AAB52" w14:textId="5C91669E" w:rsidR="003F3D8A" w:rsidRPr="0005509F" w:rsidRDefault="00902692" w:rsidP="00E31445">
            <w:pPr>
              <w:pStyle w:val="Body"/>
            </w:pPr>
            <w:r>
              <w:t>Cyberbullying, online harassment, intimidation, threats, and harmful online behavior are strictly prohibited.</w:t>
            </w:r>
          </w:p>
          <w:p w14:paraId="1A25C2A4" w14:textId="6DDB94D2" w:rsidR="003F3D8A" w:rsidRPr="0005509F" w:rsidRDefault="00902692" w:rsidP="00E31445">
            <w:pPr>
              <w:pStyle w:val="Body"/>
            </w:pPr>
            <w:r>
              <w:t>Examples include:</w:t>
            </w:r>
          </w:p>
          <w:p w14:paraId="75AE0B9F" w14:textId="296FC1FD" w:rsidR="003F3D8A" w:rsidRDefault="00902692" w:rsidP="006F4E08">
            <w:pPr>
              <w:pStyle w:val="Body"/>
              <w:numPr>
                <w:ilvl w:val="0"/>
                <w:numId w:val="83"/>
              </w:numPr>
            </w:pPr>
            <w:r>
              <w:t>Sending threatening or insulting messages</w:t>
            </w:r>
          </w:p>
          <w:p w14:paraId="0E663BD3" w14:textId="394590B7" w:rsidR="00902692" w:rsidRDefault="00902692" w:rsidP="006F4E08">
            <w:pPr>
              <w:pStyle w:val="Body"/>
              <w:numPr>
                <w:ilvl w:val="0"/>
                <w:numId w:val="83"/>
              </w:numPr>
            </w:pPr>
            <w:r>
              <w:t>Posting embarrassing or harmful content about others</w:t>
            </w:r>
          </w:p>
          <w:p w14:paraId="3423EF73" w14:textId="064CB9F6" w:rsidR="00902692" w:rsidRDefault="00902692" w:rsidP="006F4E08">
            <w:pPr>
              <w:pStyle w:val="Body"/>
              <w:numPr>
                <w:ilvl w:val="0"/>
                <w:numId w:val="83"/>
              </w:numPr>
            </w:pPr>
            <w:r>
              <w:t>Sharing rumors online</w:t>
            </w:r>
          </w:p>
          <w:p w14:paraId="74B16907" w14:textId="700DA295" w:rsidR="00902692" w:rsidRDefault="00902692" w:rsidP="006F4E08">
            <w:pPr>
              <w:pStyle w:val="Body"/>
              <w:numPr>
                <w:ilvl w:val="0"/>
                <w:numId w:val="83"/>
              </w:numPr>
            </w:pPr>
            <w:r>
              <w:t>Creating fake accounts to harm or impersonate someone</w:t>
            </w:r>
          </w:p>
          <w:p w14:paraId="1CA45C6D" w14:textId="2D83298A" w:rsidR="00902692" w:rsidRDefault="00902692" w:rsidP="006F4E08">
            <w:pPr>
              <w:pStyle w:val="Body"/>
              <w:numPr>
                <w:ilvl w:val="0"/>
                <w:numId w:val="83"/>
              </w:numPr>
            </w:pPr>
            <w:r>
              <w:t>Sharing private images or information without permission</w:t>
            </w:r>
          </w:p>
          <w:p w14:paraId="195F75FC" w14:textId="2093800F" w:rsidR="00902692" w:rsidRPr="0005509F" w:rsidRDefault="00902692" w:rsidP="006F4E08">
            <w:pPr>
              <w:pStyle w:val="Body"/>
              <w:numPr>
                <w:ilvl w:val="0"/>
                <w:numId w:val="83"/>
              </w:numPr>
            </w:pPr>
            <w:r>
              <w:t>Using digital tools to exclude, shame, or target others</w:t>
            </w:r>
          </w:p>
          <w:p w14:paraId="782DCD8D" w14:textId="77777777" w:rsidR="003F3D8A" w:rsidRDefault="00902692" w:rsidP="00E31445">
            <w:pPr>
              <w:pStyle w:val="Body"/>
            </w:pPr>
            <w:r>
              <w:t xml:space="preserve">Students who experience or witness cyberbullying should immediately report concerns to a teacher, </w:t>
            </w:r>
            <w:r w:rsidR="00F42E8B">
              <w:t>residential staff member, administrator, or other trusted adult.</w:t>
            </w:r>
          </w:p>
          <w:p w14:paraId="77F9F6D9" w14:textId="6AC599F6" w:rsidR="00F42E8B" w:rsidRPr="006B1C20" w:rsidRDefault="00F42E8B" w:rsidP="00E31445">
            <w:pPr>
              <w:pStyle w:val="Body"/>
            </w:pPr>
            <w:r>
              <w:t>ENCSD investigates reports of cyberbullying and may apply school disciplinary consequences when behavior disrupts the educational environment or impacts student safety.</w:t>
            </w:r>
          </w:p>
        </w:tc>
        <w:tc>
          <w:tcPr>
            <w:tcW w:w="431" w:type="dxa"/>
            <w:gridSpan w:val="3"/>
          </w:tcPr>
          <w:p w14:paraId="4B7FD313" w14:textId="77777777" w:rsidR="003F3D8A" w:rsidRPr="007E25D1" w:rsidRDefault="003F3D8A" w:rsidP="003F3D8A"/>
        </w:tc>
      </w:tr>
      <w:tr w:rsidR="003F3D8A" w:rsidRPr="007E25D1" w14:paraId="2B717EB4" w14:textId="77777777" w:rsidTr="40C67285">
        <w:trPr>
          <w:gridAfter w:val="1"/>
          <w:wAfter w:w="30" w:type="dxa"/>
          <w:trHeight w:val="864"/>
        </w:trPr>
        <w:tc>
          <w:tcPr>
            <w:tcW w:w="420" w:type="dxa"/>
          </w:tcPr>
          <w:p w14:paraId="0AB39B0D" w14:textId="77777777" w:rsidR="003F3D8A" w:rsidRPr="00247F24" w:rsidRDefault="003F3D8A" w:rsidP="003F3D8A"/>
        </w:tc>
        <w:tc>
          <w:tcPr>
            <w:tcW w:w="9815" w:type="dxa"/>
            <w:gridSpan w:val="3"/>
          </w:tcPr>
          <w:p w14:paraId="5ABA269B" w14:textId="0D9ADBF4" w:rsidR="003F3D8A" w:rsidRDefault="00425EBD" w:rsidP="00E31445">
            <w:pPr>
              <w:pStyle w:val="Subtitle1"/>
            </w:pPr>
            <w:r>
              <w:t>Artificial Intelligence (AI) and Digital Tools</w:t>
            </w:r>
          </w:p>
          <w:p w14:paraId="6CA3E85E" w14:textId="77777777" w:rsidR="003F3D8A" w:rsidRDefault="003F3D8A" w:rsidP="003F3D8A"/>
          <w:p w14:paraId="0BE4782A" w14:textId="7AE3ECE0" w:rsidR="003F3D8A" w:rsidRDefault="00425EBD" w:rsidP="00E31445">
            <w:pPr>
              <w:pStyle w:val="Body"/>
            </w:pPr>
            <w:r>
              <w:t>ENCSD recognizes that Artificial Intelligence (AI) tools are becoming increasingly common in education and daily life.  AI tools may be used only when approved by ENCSD and when directed or permitted by staff.</w:t>
            </w:r>
          </w:p>
          <w:p w14:paraId="3B119519" w14:textId="6D9F2A19" w:rsidR="00425EBD" w:rsidRPr="0005509F" w:rsidRDefault="00425EBD" w:rsidP="00E31445">
            <w:pPr>
              <w:pStyle w:val="Body"/>
            </w:pPr>
            <w:r>
              <w:lastRenderedPageBreak/>
              <w:t>Examples of AI tools may include:</w:t>
            </w:r>
          </w:p>
          <w:p w14:paraId="76C09070" w14:textId="77777777" w:rsidR="003F3D8A" w:rsidRPr="00425EBD" w:rsidRDefault="00425EBD" w:rsidP="006F4E08">
            <w:pPr>
              <w:pStyle w:val="Body"/>
              <w:numPr>
                <w:ilvl w:val="0"/>
                <w:numId w:val="84"/>
              </w:numPr>
            </w:pPr>
            <w:r>
              <w:t>Writing assistance tools</w:t>
            </w:r>
          </w:p>
          <w:p w14:paraId="16C86D98" w14:textId="77777777" w:rsidR="00425EBD" w:rsidRPr="00425EBD" w:rsidRDefault="00425EBD" w:rsidP="006F4E08">
            <w:pPr>
              <w:pStyle w:val="Body"/>
              <w:numPr>
                <w:ilvl w:val="0"/>
                <w:numId w:val="84"/>
              </w:numPr>
            </w:pPr>
            <w:r>
              <w:t>Translation tools</w:t>
            </w:r>
          </w:p>
          <w:p w14:paraId="3FA35E43" w14:textId="77777777" w:rsidR="00425EBD" w:rsidRPr="00425EBD" w:rsidRDefault="00425EBD" w:rsidP="006F4E08">
            <w:pPr>
              <w:pStyle w:val="Body"/>
              <w:numPr>
                <w:ilvl w:val="0"/>
                <w:numId w:val="84"/>
              </w:numPr>
            </w:pPr>
            <w:r>
              <w:t>Study support tools</w:t>
            </w:r>
          </w:p>
          <w:p w14:paraId="7C22E706" w14:textId="77777777" w:rsidR="00425EBD" w:rsidRPr="00425EBD" w:rsidRDefault="00425EBD" w:rsidP="006F4E08">
            <w:pPr>
              <w:pStyle w:val="Body"/>
              <w:numPr>
                <w:ilvl w:val="0"/>
                <w:numId w:val="84"/>
              </w:numPr>
            </w:pPr>
            <w:r>
              <w:t>Captioning or accessibility tools</w:t>
            </w:r>
          </w:p>
          <w:p w14:paraId="39B1B317" w14:textId="77777777" w:rsidR="00425EBD" w:rsidRPr="00425EBD" w:rsidRDefault="00425EBD" w:rsidP="006F4E08">
            <w:pPr>
              <w:pStyle w:val="Body"/>
              <w:numPr>
                <w:ilvl w:val="0"/>
                <w:numId w:val="84"/>
              </w:numPr>
            </w:pPr>
            <w:r>
              <w:t>Research or organizational tools</w:t>
            </w:r>
          </w:p>
          <w:p w14:paraId="458B68A6" w14:textId="77777777" w:rsidR="00425EBD" w:rsidRDefault="00425EBD" w:rsidP="00E31445">
            <w:pPr>
              <w:pStyle w:val="Body"/>
            </w:pPr>
            <w:r>
              <w:t>Students may not:</w:t>
            </w:r>
          </w:p>
          <w:p w14:paraId="0CCE21B3" w14:textId="77777777" w:rsidR="00425EBD" w:rsidRDefault="005403B5" w:rsidP="006F4E08">
            <w:pPr>
              <w:pStyle w:val="Body"/>
              <w:numPr>
                <w:ilvl w:val="0"/>
                <w:numId w:val="85"/>
              </w:numPr>
            </w:pPr>
            <w:r>
              <w:t>Use AI to cheat or complete assignments dishonestly</w:t>
            </w:r>
          </w:p>
          <w:p w14:paraId="088AD12A" w14:textId="77777777" w:rsidR="005403B5" w:rsidRDefault="005403B5" w:rsidP="006F4E08">
            <w:pPr>
              <w:pStyle w:val="Body"/>
              <w:numPr>
                <w:ilvl w:val="0"/>
                <w:numId w:val="85"/>
              </w:numPr>
            </w:pPr>
            <w:r>
              <w:t>Submit AI-generated work as their own when prohibited</w:t>
            </w:r>
          </w:p>
          <w:p w14:paraId="4E8DD8D7" w14:textId="77777777" w:rsidR="005403B5" w:rsidRDefault="005403B5" w:rsidP="006F4E08">
            <w:pPr>
              <w:pStyle w:val="Body"/>
              <w:numPr>
                <w:ilvl w:val="0"/>
                <w:numId w:val="85"/>
              </w:numPr>
            </w:pPr>
            <w:r>
              <w:t>Enter confidential or personal information into unauthorized AI systems</w:t>
            </w:r>
          </w:p>
          <w:p w14:paraId="2D59620A" w14:textId="77777777" w:rsidR="005403B5" w:rsidRDefault="005403B5" w:rsidP="006F4E08">
            <w:pPr>
              <w:pStyle w:val="Body"/>
              <w:numPr>
                <w:ilvl w:val="0"/>
                <w:numId w:val="85"/>
              </w:numPr>
            </w:pPr>
            <w:r>
              <w:t>Use AI tools to create harmful, false, or misleading content</w:t>
            </w:r>
          </w:p>
          <w:p w14:paraId="3239AD97" w14:textId="77777777" w:rsidR="005403B5" w:rsidRDefault="005403B5" w:rsidP="006F4E08">
            <w:pPr>
              <w:pStyle w:val="Body"/>
              <w:numPr>
                <w:ilvl w:val="0"/>
                <w:numId w:val="85"/>
              </w:numPr>
            </w:pPr>
            <w:r>
              <w:t>Use AI to impersonate another person</w:t>
            </w:r>
          </w:p>
          <w:p w14:paraId="274FFEF1" w14:textId="5C2406C4" w:rsidR="005403B5" w:rsidRPr="002413BE" w:rsidRDefault="005403B5" w:rsidP="00E31445">
            <w:pPr>
              <w:pStyle w:val="Body"/>
            </w:pPr>
            <w:r>
              <w:t>Students remain responsible for all work submitted, even when AI tools are used.  Teachers may require students to explain or demonstrate their learning.</w:t>
            </w:r>
          </w:p>
        </w:tc>
        <w:tc>
          <w:tcPr>
            <w:tcW w:w="431" w:type="dxa"/>
            <w:gridSpan w:val="3"/>
          </w:tcPr>
          <w:p w14:paraId="42F42663" w14:textId="77777777" w:rsidR="003F3D8A" w:rsidRPr="007E25D1" w:rsidRDefault="003F3D8A" w:rsidP="003F3D8A"/>
        </w:tc>
      </w:tr>
      <w:tr w:rsidR="00DA73BD" w:rsidRPr="007E25D1" w14:paraId="49054D3A" w14:textId="77777777" w:rsidTr="40C67285">
        <w:trPr>
          <w:gridAfter w:val="1"/>
          <w:wAfter w:w="30" w:type="dxa"/>
          <w:trHeight w:val="864"/>
        </w:trPr>
        <w:tc>
          <w:tcPr>
            <w:tcW w:w="420" w:type="dxa"/>
          </w:tcPr>
          <w:p w14:paraId="53232F35" w14:textId="77777777" w:rsidR="00DA73BD" w:rsidRPr="00247F24" w:rsidRDefault="00DA73BD" w:rsidP="003F3D8A"/>
        </w:tc>
        <w:tc>
          <w:tcPr>
            <w:tcW w:w="9815" w:type="dxa"/>
            <w:gridSpan w:val="3"/>
          </w:tcPr>
          <w:p w14:paraId="68E5E667" w14:textId="77777777" w:rsidR="00DA73BD" w:rsidRDefault="00DA73BD" w:rsidP="00E31445">
            <w:pPr>
              <w:pStyle w:val="Subtitle1"/>
            </w:pPr>
            <w:r>
              <w:t>Deepfakes, Edited Media, and Misinformation</w:t>
            </w:r>
          </w:p>
          <w:p w14:paraId="5C5FA429" w14:textId="77777777" w:rsidR="00DA73BD" w:rsidRDefault="00DA73BD" w:rsidP="00DA73BD"/>
          <w:p w14:paraId="6329F2B3" w14:textId="5E6D1343" w:rsidR="00DA73BD" w:rsidRDefault="00DA73BD" w:rsidP="00E31445">
            <w:pPr>
              <w:pStyle w:val="Body"/>
            </w:pPr>
            <w:r>
              <w:t xml:space="preserve">Students should understand that digital images, videos, and audio can be altered or </w:t>
            </w:r>
            <w:r w:rsidR="007F0505">
              <w:t>manipulated</w:t>
            </w:r>
            <w:r>
              <w:t xml:space="preserve">.  Creating, sharing, or using </w:t>
            </w:r>
            <w:r w:rsidR="007F0505">
              <w:t>manipulated</w:t>
            </w:r>
            <w:r>
              <w:t xml:space="preserve"> media to harm, embarrass, b</w:t>
            </w:r>
            <w:r w:rsidR="007F0505">
              <w:t>ully, threaten, or mislead others is prohibited.</w:t>
            </w:r>
          </w:p>
          <w:p w14:paraId="71343D3B" w14:textId="77777777" w:rsidR="007F0505" w:rsidRDefault="007F0505" w:rsidP="00E31445">
            <w:pPr>
              <w:pStyle w:val="Body"/>
            </w:pPr>
            <w:r>
              <w:t xml:space="preserve">Students will receive </w:t>
            </w:r>
            <w:proofErr w:type="gramStart"/>
            <w:r>
              <w:t>instruction</w:t>
            </w:r>
            <w:proofErr w:type="gramEnd"/>
            <w:r>
              <w:t xml:space="preserve"> on:</w:t>
            </w:r>
          </w:p>
          <w:p w14:paraId="1645DCFD" w14:textId="77777777" w:rsidR="007F0505" w:rsidRDefault="007F0505" w:rsidP="006F4E08">
            <w:pPr>
              <w:pStyle w:val="Body"/>
              <w:numPr>
                <w:ilvl w:val="0"/>
                <w:numId w:val="86"/>
              </w:numPr>
            </w:pPr>
            <w:r>
              <w:t>Identifying misinformation</w:t>
            </w:r>
          </w:p>
          <w:p w14:paraId="2450A9F2" w14:textId="77777777" w:rsidR="007F0505" w:rsidRDefault="007F0505" w:rsidP="006F4E08">
            <w:pPr>
              <w:pStyle w:val="Body"/>
              <w:numPr>
                <w:ilvl w:val="0"/>
                <w:numId w:val="86"/>
              </w:numPr>
            </w:pPr>
            <w:r>
              <w:t>Evaluating online sources</w:t>
            </w:r>
          </w:p>
          <w:p w14:paraId="21E8D7E9" w14:textId="77777777" w:rsidR="007F0505" w:rsidRDefault="007F0505" w:rsidP="006F4E08">
            <w:pPr>
              <w:pStyle w:val="Body"/>
              <w:numPr>
                <w:ilvl w:val="0"/>
                <w:numId w:val="86"/>
              </w:numPr>
            </w:pPr>
            <w:r>
              <w:t>Understanding manipulated media and deepfakes</w:t>
            </w:r>
          </w:p>
          <w:p w14:paraId="07D6EEE1" w14:textId="7556A121" w:rsidR="007F0505" w:rsidRPr="00DA73BD" w:rsidRDefault="007F0505" w:rsidP="006F4E08">
            <w:pPr>
              <w:pStyle w:val="Body"/>
              <w:numPr>
                <w:ilvl w:val="0"/>
                <w:numId w:val="86"/>
              </w:numPr>
            </w:pPr>
            <w:proofErr w:type="gramStart"/>
            <w:r>
              <w:t>Responsible</w:t>
            </w:r>
            <w:proofErr w:type="gramEnd"/>
            <w:r>
              <w:t xml:space="preserve"> sharing of online content</w:t>
            </w:r>
          </w:p>
        </w:tc>
        <w:tc>
          <w:tcPr>
            <w:tcW w:w="431" w:type="dxa"/>
            <w:gridSpan w:val="3"/>
          </w:tcPr>
          <w:p w14:paraId="5B96F36C" w14:textId="77777777" w:rsidR="00DA73BD" w:rsidRPr="007E25D1" w:rsidRDefault="00DA73BD" w:rsidP="003F3D8A"/>
        </w:tc>
      </w:tr>
      <w:tr w:rsidR="003F3D8A" w:rsidRPr="002413BE" w14:paraId="2222D860" w14:textId="77777777" w:rsidTr="40C67285">
        <w:trPr>
          <w:gridAfter w:val="1"/>
          <w:wAfter w:w="30" w:type="dxa"/>
          <w:trHeight w:val="864"/>
        </w:trPr>
        <w:tc>
          <w:tcPr>
            <w:tcW w:w="420" w:type="dxa"/>
          </w:tcPr>
          <w:p w14:paraId="24358FAD" w14:textId="77777777" w:rsidR="003F3D8A" w:rsidRPr="00247F24" w:rsidRDefault="003F3D8A" w:rsidP="003F3D8A"/>
        </w:tc>
        <w:tc>
          <w:tcPr>
            <w:tcW w:w="9815" w:type="dxa"/>
            <w:gridSpan w:val="3"/>
          </w:tcPr>
          <w:p w14:paraId="7D25030F" w14:textId="77777777" w:rsidR="003F3D8A" w:rsidRDefault="003F3D8A" w:rsidP="00E31445">
            <w:pPr>
              <w:pStyle w:val="Subtitle1"/>
            </w:pPr>
            <w:r>
              <w:t>Monitoring and Safety</w:t>
            </w:r>
          </w:p>
          <w:p w14:paraId="02E61226" w14:textId="77777777" w:rsidR="003F3D8A" w:rsidRDefault="003F3D8A" w:rsidP="003F3D8A"/>
          <w:p w14:paraId="57983245" w14:textId="77777777" w:rsidR="003F3D8A" w:rsidRPr="0005509F" w:rsidRDefault="003F3D8A" w:rsidP="00E31445">
            <w:pPr>
              <w:pStyle w:val="Body"/>
            </w:pPr>
            <w:r w:rsidRPr="0005509F">
              <w:t>To maintain a safe digital environment, ENCSD uses monitoring systems and tools.</w:t>
            </w:r>
          </w:p>
          <w:p w14:paraId="5C838296" w14:textId="77777777" w:rsidR="003F3D8A" w:rsidRPr="0005509F" w:rsidRDefault="003F3D8A" w:rsidP="006F4E08">
            <w:pPr>
              <w:pStyle w:val="Body"/>
              <w:numPr>
                <w:ilvl w:val="0"/>
                <w:numId w:val="87"/>
              </w:numPr>
            </w:pPr>
            <w:r w:rsidRPr="0005509F">
              <w:t>Student activity on school devices and networks may be monitored</w:t>
            </w:r>
          </w:p>
          <w:p w14:paraId="0FEA32E4" w14:textId="77777777" w:rsidR="003F3D8A" w:rsidRPr="0005509F" w:rsidRDefault="003F3D8A" w:rsidP="006F4E08">
            <w:pPr>
              <w:pStyle w:val="Body"/>
              <w:numPr>
                <w:ilvl w:val="0"/>
                <w:numId w:val="87"/>
              </w:numPr>
            </w:pPr>
            <w:r w:rsidRPr="0005509F">
              <w:t>Alerts may be generated for safety concerns or inappropriate activity</w:t>
            </w:r>
          </w:p>
          <w:p w14:paraId="3F3B4E6D" w14:textId="77777777" w:rsidR="003F3D8A" w:rsidRPr="0005509F" w:rsidRDefault="003F3D8A" w:rsidP="006F4E08">
            <w:pPr>
              <w:pStyle w:val="Body"/>
              <w:numPr>
                <w:ilvl w:val="0"/>
                <w:numId w:val="87"/>
              </w:numPr>
            </w:pPr>
            <w:r w:rsidRPr="0005509F">
              <w:t>Alerts may be generated for safety concerns or inappropriate activity</w:t>
            </w:r>
          </w:p>
          <w:p w14:paraId="0EC70BD2" w14:textId="77777777" w:rsidR="003F3D8A" w:rsidRPr="0005509F" w:rsidRDefault="003F3D8A" w:rsidP="006F4E08">
            <w:pPr>
              <w:pStyle w:val="Body"/>
              <w:numPr>
                <w:ilvl w:val="0"/>
                <w:numId w:val="87"/>
              </w:numPr>
            </w:pPr>
            <w:r w:rsidRPr="0005509F">
              <w:t>School staff may review content when necessary to ensure student safety</w:t>
            </w:r>
          </w:p>
          <w:p w14:paraId="35D5B3FE" w14:textId="4E50A2C5" w:rsidR="003F3D8A" w:rsidRPr="002413BE" w:rsidRDefault="003F3D8A" w:rsidP="00E31445">
            <w:pPr>
              <w:pStyle w:val="Body"/>
            </w:pPr>
            <w:r w:rsidRPr="0005509F">
              <w:t>Monitoring is used to support student well-being and maintain a secure learning environment</w:t>
            </w:r>
            <w:r>
              <w:t>.</w:t>
            </w:r>
          </w:p>
        </w:tc>
        <w:tc>
          <w:tcPr>
            <w:tcW w:w="431" w:type="dxa"/>
            <w:gridSpan w:val="3"/>
          </w:tcPr>
          <w:p w14:paraId="6266F070" w14:textId="77777777" w:rsidR="003F3D8A" w:rsidRPr="002413BE" w:rsidRDefault="003F3D8A" w:rsidP="003F3D8A"/>
        </w:tc>
      </w:tr>
      <w:tr w:rsidR="003F3D8A" w:rsidRPr="002413BE" w14:paraId="0F16EAF9" w14:textId="77777777" w:rsidTr="40C67285">
        <w:trPr>
          <w:gridAfter w:val="1"/>
          <w:wAfter w:w="30" w:type="dxa"/>
          <w:trHeight w:val="864"/>
        </w:trPr>
        <w:tc>
          <w:tcPr>
            <w:tcW w:w="420" w:type="dxa"/>
          </w:tcPr>
          <w:p w14:paraId="3DDFF491" w14:textId="77777777" w:rsidR="003F3D8A" w:rsidRPr="00247F24" w:rsidRDefault="003F3D8A" w:rsidP="003F3D8A"/>
        </w:tc>
        <w:tc>
          <w:tcPr>
            <w:tcW w:w="9815" w:type="dxa"/>
            <w:gridSpan w:val="3"/>
          </w:tcPr>
          <w:p w14:paraId="6A7CB3C0" w14:textId="1E3EAF2A" w:rsidR="003F3D8A" w:rsidRDefault="007F0505" w:rsidP="00E31445">
            <w:pPr>
              <w:pStyle w:val="Subtitle1"/>
            </w:pPr>
            <w:r>
              <w:t xml:space="preserve">Student </w:t>
            </w:r>
            <w:r w:rsidR="003F3D8A">
              <w:t xml:space="preserve">Privacy and </w:t>
            </w:r>
            <w:r>
              <w:t>Personal Information</w:t>
            </w:r>
          </w:p>
          <w:p w14:paraId="62B78053" w14:textId="77777777" w:rsidR="003F3D8A" w:rsidRDefault="003F3D8A" w:rsidP="003F3D8A"/>
          <w:p w14:paraId="09B77D31" w14:textId="3D674D9B" w:rsidR="003F3D8A" w:rsidRDefault="003F3D8A" w:rsidP="00E31445">
            <w:pPr>
              <w:pStyle w:val="Body"/>
            </w:pPr>
            <w:r w:rsidRPr="0005509F">
              <w:t xml:space="preserve">ENCSD </w:t>
            </w:r>
            <w:r w:rsidR="007F0505">
              <w:t xml:space="preserve">works to protect student privacy and </w:t>
            </w:r>
            <w:r w:rsidR="00C525D9">
              <w:t>confidential information</w:t>
            </w:r>
          </w:p>
          <w:p w14:paraId="3F08FD41" w14:textId="1636C3F8" w:rsidR="00C525D9" w:rsidRPr="0005509F" w:rsidRDefault="00C525D9" w:rsidP="00E31445">
            <w:pPr>
              <w:pStyle w:val="Body"/>
            </w:pPr>
            <w:r>
              <w:lastRenderedPageBreak/>
              <w:t>Students should:</w:t>
            </w:r>
          </w:p>
          <w:p w14:paraId="66E0328C" w14:textId="77777777" w:rsidR="003F3D8A" w:rsidRPr="00C525D9" w:rsidRDefault="00C525D9" w:rsidP="006F4E08">
            <w:pPr>
              <w:pStyle w:val="Body"/>
              <w:numPr>
                <w:ilvl w:val="0"/>
                <w:numId w:val="88"/>
              </w:numPr>
            </w:pPr>
            <w:r>
              <w:t>Avoid sharing personal information online</w:t>
            </w:r>
          </w:p>
          <w:p w14:paraId="3DF7AFF3" w14:textId="77777777" w:rsidR="00C525D9" w:rsidRPr="00C525D9" w:rsidRDefault="00C525D9" w:rsidP="006F4E08">
            <w:pPr>
              <w:pStyle w:val="Body"/>
              <w:numPr>
                <w:ilvl w:val="0"/>
                <w:numId w:val="88"/>
              </w:numPr>
            </w:pPr>
            <w:r>
              <w:t>Protect passwords and login information</w:t>
            </w:r>
          </w:p>
          <w:p w14:paraId="592CFCEE" w14:textId="77777777" w:rsidR="00C525D9" w:rsidRPr="00C525D9" w:rsidRDefault="00C525D9" w:rsidP="006F4E08">
            <w:pPr>
              <w:pStyle w:val="Body"/>
              <w:numPr>
                <w:ilvl w:val="0"/>
                <w:numId w:val="88"/>
              </w:numPr>
            </w:pPr>
            <w:r>
              <w:t>Use only approved school systems and applications</w:t>
            </w:r>
          </w:p>
          <w:p w14:paraId="3FEDF178" w14:textId="77777777" w:rsidR="00C525D9" w:rsidRPr="00C525D9" w:rsidRDefault="00C525D9" w:rsidP="006F4E08">
            <w:pPr>
              <w:pStyle w:val="Body"/>
              <w:numPr>
                <w:ilvl w:val="0"/>
                <w:numId w:val="88"/>
              </w:numPr>
            </w:pPr>
            <w:proofErr w:type="gramStart"/>
            <w:r>
              <w:t>Report</w:t>
            </w:r>
            <w:proofErr w:type="gramEnd"/>
            <w:r>
              <w:t xml:space="preserve"> suspicious online activity or security concerns</w:t>
            </w:r>
          </w:p>
          <w:p w14:paraId="69BAEB6B" w14:textId="77777777" w:rsidR="00C525D9" w:rsidRDefault="00C525D9" w:rsidP="00E31445">
            <w:pPr>
              <w:pStyle w:val="Body"/>
            </w:pPr>
            <w:r>
              <w:t>Students may not:</w:t>
            </w:r>
          </w:p>
          <w:p w14:paraId="0C395756" w14:textId="77777777" w:rsidR="00C525D9" w:rsidRDefault="00C525D9" w:rsidP="006F4E08">
            <w:pPr>
              <w:pStyle w:val="Body"/>
              <w:numPr>
                <w:ilvl w:val="0"/>
                <w:numId w:val="89"/>
              </w:numPr>
            </w:pPr>
            <w:r>
              <w:t>Access confidential information without permission</w:t>
            </w:r>
          </w:p>
          <w:p w14:paraId="53739D39" w14:textId="23F553F2" w:rsidR="00C525D9" w:rsidRDefault="00C525D9" w:rsidP="006F4E08">
            <w:pPr>
              <w:pStyle w:val="Body"/>
              <w:numPr>
                <w:ilvl w:val="0"/>
                <w:numId w:val="89"/>
              </w:numPr>
            </w:pPr>
            <w:r>
              <w:t>Share another student’s personal information</w:t>
            </w:r>
          </w:p>
          <w:p w14:paraId="53B63DAF" w14:textId="42AAA73E" w:rsidR="00835A2D" w:rsidRPr="00F9612B" w:rsidRDefault="00C525D9" w:rsidP="006F4E08">
            <w:pPr>
              <w:pStyle w:val="Body"/>
              <w:numPr>
                <w:ilvl w:val="0"/>
                <w:numId w:val="89"/>
              </w:numPr>
            </w:pPr>
            <w:r>
              <w:t>Attempt to access restricted school systems or data</w:t>
            </w:r>
          </w:p>
        </w:tc>
        <w:tc>
          <w:tcPr>
            <w:tcW w:w="431" w:type="dxa"/>
            <w:gridSpan w:val="3"/>
          </w:tcPr>
          <w:p w14:paraId="116948B4" w14:textId="77777777" w:rsidR="003F3D8A" w:rsidRPr="002413BE" w:rsidRDefault="003F3D8A" w:rsidP="003F3D8A"/>
        </w:tc>
      </w:tr>
      <w:tr w:rsidR="003F3D8A" w:rsidRPr="002413BE" w14:paraId="66158982" w14:textId="77777777" w:rsidTr="40C67285">
        <w:trPr>
          <w:gridAfter w:val="1"/>
          <w:wAfter w:w="30" w:type="dxa"/>
          <w:trHeight w:val="864"/>
        </w:trPr>
        <w:tc>
          <w:tcPr>
            <w:tcW w:w="420" w:type="dxa"/>
          </w:tcPr>
          <w:p w14:paraId="75340F3F" w14:textId="77777777" w:rsidR="003F3D8A" w:rsidRPr="00247F24" w:rsidRDefault="003F3D8A" w:rsidP="003F3D8A"/>
        </w:tc>
        <w:tc>
          <w:tcPr>
            <w:tcW w:w="9815" w:type="dxa"/>
            <w:gridSpan w:val="3"/>
          </w:tcPr>
          <w:p w14:paraId="4E91520D" w14:textId="35DF3B4F" w:rsidR="003F3D8A" w:rsidRDefault="00835A2D" w:rsidP="00E31445">
            <w:pPr>
              <w:pStyle w:val="Subtitle1"/>
            </w:pPr>
            <w:r>
              <w:t>School-Issued Devices</w:t>
            </w:r>
          </w:p>
          <w:p w14:paraId="4B3F8F08" w14:textId="77777777" w:rsidR="003F3D8A" w:rsidRDefault="003F3D8A" w:rsidP="003F3D8A"/>
          <w:p w14:paraId="22EEEFE8" w14:textId="77777777" w:rsidR="004519B7" w:rsidRPr="004519B7" w:rsidRDefault="004519B7" w:rsidP="00E31445">
            <w:pPr>
              <w:pStyle w:val="Body"/>
            </w:pPr>
            <w:r w:rsidRPr="004519B7">
              <w:t>Students who receive school-issued devices are expected to:</w:t>
            </w:r>
          </w:p>
          <w:p w14:paraId="43764E6E" w14:textId="77777777" w:rsidR="004519B7" w:rsidRPr="004519B7" w:rsidRDefault="004519B7" w:rsidP="006F4E08">
            <w:pPr>
              <w:pStyle w:val="Body"/>
              <w:numPr>
                <w:ilvl w:val="0"/>
                <w:numId w:val="90"/>
              </w:numPr>
            </w:pPr>
            <w:r w:rsidRPr="004519B7">
              <w:t>Keep devices secure and protected</w:t>
            </w:r>
          </w:p>
          <w:p w14:paraId="2CABAE33" w14:textId="77777777" w:rsidR="004519B7" w:rsidRPr="004519B7" w:rsidRDefault="004519B7" w:rsidP="006F4E08">
            <w:pPr>
              <w:pStyle w:val="Body"/>
              <w:numPr>
                <w:ilvl w:val="0"/>
                <w:numId w:val="90"/>
              </w:numPr>
            </w:pPr>
            <w:r w:rsidRPr="004519B7">
              <w:t>Charge devices regularly</w:t>
            </w:r>
          </w:p>
          <w:p w14:paraId="5146A501" w14:textId="77777777" w:rsidR="004519B7" w:rsidRPr="004519B7" w:rsidRDefault="004519B7" w:rsidP="006F4E08">
            <w:pPr>
              <w:pStyle w:val="Body"/>
              <w:numPr>
                <w:ilvl w:val="0"/>
                <w:numId w:val="90"/>
              </w:numPr>
            </w:pPr>
            <w:r w:rsidRPr="004519B7">
              <w:t>Transport devices safely</w:t>
            </w:r>
          </w:p>
          <w:p w14:paraId="1E350656" w14:textId="77777777" w:rsidR="004519B7" w:rsidRPr="004519B7" w:rsidRDefault="004519B7" w:rsidP="006F4E08">
            <w:pPr>
              <w:pStyle w:val="Body"/>
              <w:numPr>
                <w:ilvl w:val="0"/>
                <w:numId w:val="90"/>
              </w:numPr>
            </w:pPr>
            <w:r w:rsidRPr="004519B7">
              <w:t>Use protective cases when provided</w:t>
            </w:r>
          </w:p>
          <w:p w14:paraId="7340C517" w14:textId="77777777" w:rsidR="004519B7" w:rsidRPr="004519B7" w:rsidRDefault="004519B7" w:rsidP="006F4E08">
            <w:pPr>
              <w:pStyle w:val="Body"/>
              <w:numPr>
                <w:ilvl w:val="0"/>
                <w:numId w:val="90"/>
              </w:numPr>
            </w:pPr>
            <w:r w:rsidRPr="004519B7">
              <w:t>Report damage, loss, or theft immediately</w:t>
            </w:r>
          </w:p>
          <w:p w14:paraId="16D5F7DF" w14:textId="77777777" w:rsidR="004519B7" w:rsidRPr="004519B7" w:rsidRDefault="004519B7" w:rsidP="006F4E08">
            <w:pPr>
              <w:pStyle w:val="Body"/>
              <w:numPr>
                <w:ilvl w:val="0"/>
                <w:numId w:val="90"/>
              </w:numPr>
            </w:pPr>
            <w:r w:rsidRPr="004519B7">
              <w:t>Return devices, chargers, and accessories when requested</w:t>
            </w:r>
          </w:p>
          <w:p w14:paraId="6939CE5C" w14:textId="49523F7A" w:rsidR="003F3D8A" w:rsidRPr="004519B7" w:rsidRDefault="004519B7" w:rsidP="00E31445">
            <w:pPr>
              <w:pStyle w:val="Body"/>
            </w:pPr>
            <w:r w:rsidRPr="004519B7">
              <w:t>Students and families may be financially responsible for intentional damage, loss caused by negligence, or failure to return school property.</w:t>
            </w:r>
          </w:p>
        </w:tc>
        <w:tc>
          <w:tcPr>
            <w:tcW w:w="431" w:type="dxa"/>
            <w:gridSpan w:val="3"/>
          </w:tcPr>
          <w:p w14:paraId="69AE7D9B" w14:textId="77777777" w:rsidR="003F3D8A" w:rsidRPr="002413BE" w:rsidRDefault="003F3D8A" w:rsidP="003F3D8A"/>
        </w:tc>
      </w:tr>
      <w:tr w:rsidR="003F3D8A" w:rsidRPr="002413BE" w14:paraId="092361BD" w14:textId="77777777" w:rsidTr="40C67285">
        <w:trPr>
          <w:gridAfter w:val="1"/>
          <w:wAfter w:w="30" w:type="dxa"/>
          <w:trHeight w:val="864"/>
        </w:trPr>
        <w:tc>
          <w:tcPr>
            <w:tcW w:w="420" w:type="dxa"/>
          </w:tcPr>
          <w:p w14:paraId="1B2352BF" w14:textId="77777777" w:rsidR="003F3D8A" w:rsidRPr="00247F24" w:rsidRDefault="003F3D8A" w:rsidP="003F3D8A"/>
        </w:tc>
        <w:tc>
          <w:tcPr>
            <w:tcW w:w="9815" w:type="dxa"/>
            <w:gridSpan w:val="3"/>
          </w:tcPr>
          <w:p w14:paraId="613FA347" w14:textId="4F6C7DA5" w:rsidR="003F3D8A" w:rsidRDefault="004519B7" w:rsidP="00E31445">
            <w:pPr>
              <w:pStyle w:val="Subtitle1"/>
            </w:pPr>
            <w:r>
              <w:t>Social Media Expectations</w:t>
            </w:r>
          </w:p>
          <w:p w14:paraId="655AFC10" w14:textId="77777777" w:rsidR="003F3D8A" w:rsidRDefault="003F3D8A" w:rsidP="003F3D8A"/>
          <w:p w14:paraId="1EDC2638" w14:textId="77777777" w:rsidR="00170B42" w:rsidRPr="00170B42" w:rsidRDefault="00170B42" w:rsidP="00E31445">
            <w:pPr>
              <w:pStyle w:val="Body"/>
            </w:pPr>
            <w:r w:rsidRPr="00170B42">
              <w:t>Students are expected to use social media responsibly and respectfully.</w:t>
            </w:r>
          </w:p>
          <w:p w14:paraId="7EB2E597" w14:textId="77777777" w:rsidR="00170B42" w:rsidRPr="00170B42" w:rsidRDefault="00170B42" w:rsidP="00E31445">
            <w:pPr>
              <w:pStyle w:val="Body"/>
            </w:pPr>
            <w:r w:rsidRPr="00170B42">
              <w:t xml:space="preserve">Social media </w:t>
            </w:r>
            <w:proofErr w:type="gramStart"/>
            <w:r w:rsidRPr="00170B42">
              <w:t>use that</w:t>
            </w:r>
            <w:proofErr w:type="gramEnd"/>
            <w:r w:rsidRPr="00170B42">
              <w:t xml:space="preserve"> substantially disrupts the school environment, threatens safety, targets students or staff, or violates school rules may result in school disciplinary action.</w:t>
            </w:r>
          </w:p>
          <w:p w14:paraId="301EDB5A" w14:textId="77777777" w:rsidR="00170B42" w:rsidRPr="00170B42" w:rsidRDefault="00170B42" w:rsidP="00E31445">
            <w:pPr>
              <w:pStyle w:val="Body"/>
            </w:pPr>
            <w:r w:rsidRPr="00170B42">
              <w:t>Students should:</w:t>
            </w:r>
          </w:p>
          <w:p w14:paraId="2AD1CB29" w14:textId="77777777" w:rsidR="00170B42" w:rsidRPr="00170B42" w:rsidRDefault="00170B42" w:rsidP="006F4E08">
            <w:pPr>
              <w:pStyle w:val="Body"/>
              <w:numPr>
                <w:ilvl w:val="0"/>
                <w:numId w:val="91"/>
              </w:numPr>
            </w:pPr>
            <w:r w:rsidRPr="00170B42">
              <w:t>Think carefully before posting online</w:t>
            </w:r>
          </w:p>
          <w:p w14:paraId="4D6BB7F7" w14:textId="77777777" w:rsidR="00170B42" w:rsidRPr="00170B42" w:rsidRDefault="00170B42" w:rsidP="006F4E08">
            <w:pPr>
              <w:pStyle w:val="Body"/>
              <w:numPr>
                <w:ilvl w:val="0"/>
                <w:numId w:val="91"/>
              </w:numPr>
            </w:pPr>
            <w:r w:rsidRPr="00170B42">
              <w:t>Avoid sharing personal or private information</w:t>
            </w:r>
          </w:p>
          <w:p w14:paraId="387D50ED" w14:textId="77777777" w:rsidR="00170B42" w:rsidRPr="00170B42" w:rsidRDefault="00170B42" w:rsidP="006F4E08">
            <w:pPr>
              <w:pStyle w:val="Body"/>
              <w:numPr>
                <w:ilvl w:val="0"/>
                <w:numId w:val="91"/>
              </w:numPr>
            </w:pPr>
            <w:r w:rsidRPr="00170B42">
              <w:t>Treat others respectfully</w:t>
            </w:r>
          </w:p>
          <w:p w14:paraId="3A9677E7" w14:textId="77777777" w:rsidR="00170B42" w:rsidRPr="00170B42" w:rsidRDefault="00170B42" w:rsidP="006F4E08">
            <w:pPr>
              <w:pStyle w:val="Body"/>
              <w:numPr>
                <w:ilvl w:val="0"/>
                <w:numId w:val="91"/>
              </w:numPr>
            </w:pPr>
            <w:proofErr w:type="gramStart"/>
            <w:r w:rsidRPr="00170B42">
              <w:t>Report</w:t>
            </w:r>
            <w:proofErr w:type="gramEnd"/>
            <w:r w:rsidRPr="00170B42">
              <w:t xml:space="preserve"> threatening or unsafe online behavior</w:t>
            </w:r>
          </w:p>
          <w:p w14:paraId="352A1885" w14:textId="10E47DE6" w:rsidR="003F3D8A" w:rsidRPr="00F9612B" w:rsidRDefault="00170B42" w:rsidP="00E31445">
            <w:pPr>
              <w:pStyle w:val="Body"/>
            </w:pPr>
            <w:r w:rsidRPr="00170B42">
              <w:t>Students should remember that online posts, messages, images, and videos can remain accessible permanently.</w:t>
            </w:r>
          </w:p>
        </w:tc>
        <w:tc>
          <w:tcPr>
            <w:tcW w:w="431" w:type="dxa"/>
            <w:gridSpan w:val="3"/>
          </w:tcPr>
          <w:p w14:paraId="2AFB6376" w14:textId="77777777" w:rsidR="003F3D8A" w:rsidRPr="002413BE" w:rsidRDefault="003F3D8A" w:rsidP="003F3D8A"/>
        </w:tc>
      </w:tr>
      <w:tr w:rsidR="003F3D8A" w:rsidRPr="002413BE" w14:paraId="3D559B99" w14:textId="77777777" w:rsidTr="40C67285">
        <w:trPr>
          <w:gridAfter w:val="1"/>
          <w:wAfter w:w="30" w:type="dxa"/>
          <w:trHeight w:val="864"/>
        </w:trPr>
        <w:tc>
          <w:tcPr>
            <w:tcW w:w="420" w:type="dxa"/>
          </w:tcPr>
          <w:p w14:paraId="1C49B6DA" w14:textId="77777777" w:rsidR="003F3D8A" w:rsidRPr="00247F24" w:rsidRDefault="003F3D8A" w:rsidP="003F3D8A"/>
        </w:tc>
        <w:tc>
          <w:tcPr>
            <w:tcW w:w="9815" w:type="dxa"/>
            <w:gridSpan w:val="3"/>
          </w:tcPr>
          <w:p w14:paraId="4402A323" w14:textId="5D6D1D67" w:rsidR="003F3D8A" w:rsidRDefault="00170B42" w:rsidP="00E31445">
            <w:pPr>
              <w:pStyle w:val="Subtitle1"/>
            </w:pPr>
            <w:r>
              <w:t>Academic Integrity and Technology</w:t>
            </w:r>
          </w:p>
          <w:p w14:paraId="31C59630" w14:textId="77777777" w:rsidR="00511DA0" w:rsidRPr="00511DA0" w:rsidRDefault="00511DA0" w:rsidP="00511DA0"/>
          <w:p w14:paraId="76093841" w14:textId="77777777" w:rsidR="00511DA0" w:rsidRPr="00511DA0" w:rsidRDefault="00511DA0" w:rsidP="00E31445">
            <w:pPr>
              <w:pStyle w:val="Body"/>
            </w:pPr>
            <w:r w:rsidRPr="00511DA0">
              <w:t>Technology should support learning, not replace honest student effort.</w:t>
            </w:r>
          </w:p>
          <w:p w14:paraId="5AC00781" w14:textId="77777777" w:rsidR="00511DA0" w:rsidRPr="00511DA0" w:rsidRDefault="00511DA0" w:rsidP="00E31445">
            <w:pPr>
              <w:pStyle w:val="Body"/>
            </w:pPr>
            <w:r w:rsidRPr="00511DA0">
              <w:lastRenderedPageBreak/>
              <w:t>Academic dishonesty involving technology includes:</w:t>
            </w:r>
          </w:p>
          <w:p w14:paraId="13ECBD4D" w14:textId="77777777" w:rsidR="00511DA0" w:rsidRPr="00511DA0" w:rsidRDefault="00511DA0" w:rsidP="006F4E08">
            <w:pPr>
              <w:pStyle w:val="Body"/>
              <w:numPr>
                <w:ilvl w:val="0"/>
                <w:numId w:val="92"/>
              </w:numPr>
            </w:pPr>
            <w:r w:rsidRPr="00511DA0">
              <w:t>Copying or plagiarizing digital content</w:t>
            </w:r>
          </w:p>
          <w:p w14:paraId="7C26F9DA" w14:textId="77777777" w:rsidR="00511DA0" w:rsidRPr="00511DA0" w:rsidRDefault="00511DA0" w:rsidP="006F4E08">
            <w:pPr>
              <w:pStyle w:val="Body"/>
              <w:numPr>
                <w:ilvl w:val="0"/>
                <w:numId w:val="92"/>
              </w:numPr>
            </w:pPr>
            <w:r w:rsidRPr="00511DA0">
              <w:t>Using AI or online tools dishonestly</w:t>
            </w:r>
          </w:p>
          <w:p w14:paraId="7E4C19F3" w14:textId="77777777" w:rsidR="00511DA0" w:rsidRPr="00511DA0" w:rsidRDefault="00511DA0" w:rsidP="006F4E08">
            <w:pPr>
              <w:pStyle w:val="Body"/>
              <w:numPr>
                <w:ilvl w:val="0"/>
                <w:numId w:val="92"/>
              </w:numPr>
            </w:pPr>
            <w:r w:rsidRPr="00511DA0">
              <w:t>Sharing answers electronically</w:t>
            </w:r>
          </w:p>
          <w:p w14:paraId="488C85EC" w14:textId="77777777" w:rsidR="00511DA0" w:rsidRPr="00511DA0" w:rsidRDefault="00511DA0" w:rsidP="006F4E08">
            <w:pPr>
              <w:pStyle w:val="Body"/>
              <w:numPr>
                <w:ilvl w:val="0"/>
                <w:numId w:val="92"/>
              </w:numPr>
            </w:pPr>
            <w:r w:rsidRPr="00511DA0">
              <w:t>Accessing unauthorized materials during assignments or testing</w:t>
            </w:r>
          </w:p>
          <w:p w14:paraId="51FA984F" w14:textId="77777777" w:rsidR="00511DA0" w:rsidRPr="00511DA0" w:rsidRDefault="00511DA0" w:rsidP="006F4E08">
            <w:pPr>
              <w:pStyle w:val="Body"/>
              <w:numPr>
                <w:ilvl w:val="0"/>
                <w:numId w:val="92"/>
              </w:numPr>
            </w:pPr>
            <w:r w:rsidRPr="00511DA0">
              <w:t>Submitting another person’s work as one’s own</w:t>
            </w:r>
          </w:p>
          <w:p w14:paraId="52F8867C" w14:textId="38AC3C80" w:rsidR="003F3D8A" w:rsidRPr="00511DA0" w:rsidRDefault="00511DA0" w:rsidP="00E31445">
            <w:pPr>
              <w:pStyle w:val="Body"/>
            </w:pPr>
            <w:r w:rsidRPr="00511DA0">
              <w:t>Consequences for academic dishonesty may include disciplinary action and academic consequences.</w:t>
            </w:r>
          </w:p>
        </w:tc>
        <w:tc>
          <w:tcPr>
            <w:tcW w:w="431" w:type="dxa"/>
            <w:gridSpan w:val="3"/>
          </w:tcPr>
          <w:p w14:paraId="234C3337" w14:textId="77777777" w:rsidR="003F3D8A" w:rsidRPr="002413BE" w:rsidRDefault="003F3D8A" w:rsidP="003F3D8A"/>
        </w:tc>
      </w:tr>
      <w:tr w:rsidR="003F3D8A" w:rsidRPr="002413BE" w14:paraId="539CF7BE" w14:textId="77777777" w:rsidTr="40C67285">
        <w:trPr>
          <w:gridAfter w:val="1"/>
          <w:wAfter w:w="30" w:type="dxa"/>
          <w:trHeight w:val="864"/>
        </w:trPr>
        <w:tc>
          <w:tcPr>
            <w:tcW w:w="420" w:type="dxa"/>
          </w:tcPr>
          <w:p w14:paraId="4451D9DB" w14:textId="77777777" w:rsidR="003F3D8A" w:rsidRPr="00247F24" w:rsidRDefault="003F3D8A" w:rsidP="003F3D8A"/>
        </w:tc>
        <w:tc>
          <w:tcPr>
            <w:tcW w:w="9815" w:type="dxa"/>
            <w:gridSpan w:val="3"/>
          </w:tcPr>
          <w:p w14:paraId="788FCCC3" w14:textId="6F8FE07B" w:rsidR="003F3D8A" w:rsidRDefault="00511DA0" w:rsidP="00E31445">
            <w:pPr>
              <w:pStyle w:val="Subtitle1"/>
            </w:pPr>
            <w:r>
              <w:t>Technology Use in Residential Settings</w:t>
            </w:r>
          </w:p>
          <w:p w14:paraId="0BA4617F" w14:textId="77777777" w:rsidR="00511DA0" w:rsidRPr="00511DA0" w:rsidRDefault="00511DA0" w:rsidP="00511DA0"/>
          <w:p w14:paraId="2A8896DC" w14:textId="77777777" w:rsidR="00247978" w:rsidRPr="00247978" w:rsidRDefault="00247978" w:rsidP="00E31445">
            <w:pPr>
              <w:pStyle w:val="Body"/>
            </w:pPr>
            <w:r w:rsidRPr="00247978">
              <w:t>Students living in residential programs are expected to follow all school technology expectations during residential hours and activities.</w:t>
            </w:r>
          </w:p>
          <w:p w14:paraId="55103682" w14:textId="77777777" w:rsidR="00247978" w:rsidRPr="00247978" w:rsidRDefault="00247978" w:rsidP="00E31445">
            <w:pPr>
              <w:pStyle w:val="Body"/>
            </w:pPr>
            <w:r w:rsidRPr="00247978">
              <w:t>Additional residential expectations may include:</w:t>
            </w:r>
          </w:p>
          <w:p w14:paraId="6A080918" w14:textId="77777777" w:rsidR="00247978" w:rsidRPr="00247978" w:rsidRDefault="00247978" w:rsidP="006F4E08">
            <w:pPr>
              <w:pStyle w:val="Body"/>
              <w:numPr>
                <w:ilvl w:val="0"/>
                <w:numId w:val="93"/>
              </w:numPr>
            </w:pPr>
            <w:r w:rsidRPr="00247978">
              <w:t>Following device curfews or quiet hours</w:t>
            </w:r>
          </w:p>
          <w:p w14:paraId="5151BED3" w14:textId="77777777" w:rsidR="00247978" w:rsidRPr="00247978" w:rsidRDefault="00247978" w:rsidP="006F4E08">
            <w:pPr>
              <w:pStyle w:val="Body"/>
              <w:numPr>
                <w:ilvl w:val="0"/>
                <w:numId w:val="93"/>
              </w:numPr>
            </w:pPr>
            <w:r w:rsidRPr="00247978">
              <w:t>Appropriate technology use in dormitory spaces</w:t>
            </w:r>
          </w:p>
          <w:p w14:paraId="48128E14" w14:textId="77777777" w:rsidR="00247978" w:rsidRPr="00247978" w:rsidRDefault="00247978" w:rsidP="006F4E08">
            <w:pPr>
              <w:pStyle w:val="Body"/>
              <w:numPr>
                <w:ilvl w:val="0"/>
                <w:numId w:val="93"/>
              </w:numPr>
            </w:pPr>
            <w:r w:rsidRPr="00247978">
              <w:t>Respecting privacy of roommates and peers</w:t>
            </w:r>
          </w:p>
          <w:p w14:paraId="0AE15E8D" w14:textId="77777777" w:rsidR="00247978" w:rsidRPr="00247978" w:rsidRDefault="00247978" w:rsidP="006F4E08">
            <w:pPr>
              <w:pStyle w:val="Body"/>
              <w:numPr>
                <w:ilvl w:val="0"/>
                <w:numId w:val="93"/>
              </w:numPr>
            </w:pPr>
            <w:r w:rsidRPr="00247978">
              <w:t>Following staff directions regarding technology access</w:t>
            </w:r>
          </w:p>
          <w:p w14:paraId="131F8559" w14:textId="4E6C4190" w:rsidR="003F3D8A" w:rsidRPr="005D173F" w:rsidRDefault="00247978" w:rsidP="00E31445">
            <w:pPr>
              <w:pStyle w:val="Body"/>
            </w:pPr>
            <w:r w:rsidRPr="00247978">
              <w:t>Residential staff may restrict technology use when necessary for student safety, wellness, behavior, or program operations.</w:t>
            </w:r>
          </w:p>
        </w:tc>
        <w:tc>
          <w:tcPr>
            <w:tcW w:w="431" w:type="dxa"/>
            <w:gridSpan w:val="3"/>
          </w:tcPr>
          <w:p w14:paraId="3B4B5231" w14:textId="77777777" w:rsidR="003F3D8A" w:rsidRPr="002413BE" w:rsidRDefault="003F3D8A" w:rsidP="003F3D8A"/>
        </w:tc>
      </w:tr>
      <w:tr w:rsidR="00247978" w:rsidRPr="002413BE" w14:paraId="4A12645E" w14:textId="77777777" w:rsidTr="40C67285">
        <w:trPr>
          <w:gridAfter w:val="1"/>
          <w:wAfter w:w="30" w:type="dxa"/>
          <w:trHeight w:val="864"/>
        </w:trPr>
        <w:tc>
          <w:tcPr>
            <w:tcW w:w="420" w:type="dxa"/>
          </w:tcPr>
          <w:p w14:paraId="5DB82758" w14:textId="77777777" w:rsidR="00247978" w:rsidRPr="00247F24" w:rsidRDefault="00247978" w:rsidP="003F3D8A"/>
        </w:tc>
        <w:tc>
          <w:tcPr>
            <w:tcW w:w="9815" w:type="dxa"/>
            <w:gridSpan w:val="3"/>
          </w:tcPr>
          <w:p w14:paraId="79DD3DBC" w14:textId="77777777" w:rsidR="00247978" w:rsidRDefault="00247978" w:rsidP="00E31445">
            <w:pPr>
              <w:pStyle w:val="Subtitle1"/>
            </w:pPr>
            <w:r>
              <w:t>Parent and Family Partnership</w:t>
            </w:r>
          </w:p>
          <w:p w14:paraId="1BBCF3DF" w14:textId="77777777" w:rsidR="00247978" w:rsidRDefault="00247978" w:rsidP="00247978"/>
          <w:p w14:paraId="23E7B3AB" w14:textId="77777777" w:rsidR="001D34D4" w:rsidRPr="001D34D4" w:rsidRDefault="001D34D4" w:rsidP="00E31445">
            <w:pPr>
              <w:pStyle w:val="Body"/>
            </w:pPr>
            <w:r w:rsidRPr="001D34D4">
              <w:t>ENCSD encourages families to:</w:t>
            </w:r>
          </w:p>
          <w:p w14:paraId="0AE47354" w14:textId="77777777" w:rsidR="001D34D4" w:rsidRPr="001D34D4" w:rsidRDefault="001D34D4" w:rsidP="006F4E08">
            <w:pPr>
              <w:pStyle w:val="Body"/>
              <w:numPr>
                <w:ilvl w:val="0"/>
                <w:numId w:val="94"/>
              </w:numPr>
            </w:pPr>
            <w:r w:rsidRPr="001D34D4">
              <w:t>Discuss safe technology use at home</w:t>
            </w:r>
          </w:p>
          <w:p w14:paraId="79290693" w14:textId="77777777" w:rsidR="001D34D4" w:rsidRPr="001D34D4" w:rsidRDefault="001D34D4" w:rsidP="006F4E08">
            <w:pPr>
              <w:pStyle w:val="Body"/>
              <w:numPr>
                <w:ilvl w:val="0"/>
                <w:numId w:val="94"/>
              </w:numPr>
            </w:pPr>
            <w:r w:rsidRPr="001D34D4">
              <w:t>Monitor student online activity when appropriate</w:t>
            </w:r>
          </w:p>
          <w:p w14:paraId="35EE23EC" w14:textId="77777777" w:rsidR="001D34D4" w:rsidRPr="001D34D4" w:rsidRDefault="001D34D4" w:rsidP="006F4E08">
            <w:pPr>
              <w:pStyle w:val="Body"/>
              <w:numPr>
                <w:ilvl w:val="0"/>
                <w:numId w:val="94"/>
              </w:numPr>
            </w:pPr>
            <w:r w:rsidRPr="001D34D4">
              <w:t>Reinforce respectful digital behavior</w:t>
            </w:r>
          </w:p>
          <w:p w14:paraId="0BE4EB94" w14:textId="77777777" w:rsidR="001D34D4" w:rsidRPr="001D34D4" w:rsidRDefault="001D34D4" w:rsidP="006F4E08">
            <w:pPr>
              <w:pStyle w:val="Body"/>
              <w:numPr>
                <w:ilvl w:val="0"/>
                <w:numId w:val="94"/>
              </w:numPr>
            </w:pPr>
            <w:r w:rsidRPr="001D34D4">
              <w:t>Discuss social media safety and privacy</w:t>
            </w:r>
          </w:p>
          <w:p w14:paraId="682E543F" w14:textId="77777777" w:rsidR="001D34D4" w:rsidRPr="001D34D4" w:rsidRDefault="001D34D4" w:rsidP="006F4E08">
            <w:pPr>
              <w:pStyle w:val="Body"/>
              <w:numPr>
                <w:ilvl w:val="0"/>
                <w:numId w:val="94"/>
              </w:numPr>
            </w:pPr>
            <w:r w:rsidRPr="001D34D4">
              <w:t>Encourage balanced technology use</w:t>
            </w:r>
          </w:p>
          <w:p w14:paraId="5462D9AA" w14:textId="77777777" w:rsidR="001D34D4" w:rsidRPr="001D34D4" w:rsidRDefault="001D34D4" w:rsidP="006F4E08">
            <w:pPr>
              <w:pStyle w:val="Body"/>
              <w:numPr>
                <w:ilvl w:val="0"/>
                <w:numId w:val="94"/>
              </w:numPr>
            </w:pPr>
            <w:r w:rsidRPr="001D34D4">
              <w:t>Communicate concerns to school staff</w:t>
            </w:r>
          </w:p>
          <w:p w14:paraId="7CCA3375" w14:textId="1610D86A" w:rsidR="00247978" w:rsidRPr="00247978" w:rsidRDefault="001D34D4" w:rsidP="00E31445">
            <w:pPr>
              <w:pStyle w:val="Body"/>
            </w:pPr>
            <w:r w:rsidRPr="001D34D4">
              <w:t>Families are encouraged to partner with ENCSD to help students develop healthy digital habits and responsible technology skills.</w:t>
            </w:r>
          </w:p>
        </w:tc>
        <w:tc>
          <w:tcPr>
            <w:tcW w:w="431" w:type="dxa"/>
            <w:gridSpan w:val="3"/>
          </w:tcPr>
          <w:p w14:paraId="7424FD32" w14:textId="77777777" w:rsidR="00247978" w:rsidRPr="002413BE" w:rsidRDefault="00247978" w:rsidP="003F3D8A"/>
        </w:tc>
      </w:tr>
      <w:tr w:rsidR="001D34D4" w:rsidRPr="002413BE" w14:paraId="4E3FE1AF" w14:textId="77777777" w:rsidTr="40C67285">
        <w:trPr>
          <w:gridAfter w:val="1"/>
          <w:wAfter w:w="30" w:type="dxa"/>
          <w:trHeight w:val="864"/>
        </w:trPr>
        <w:tc>
          <w:tcPr>
            <w:tcW w:w="420" w:type="dxa"/>
          </w:tcPr>
          <w:p w14:paraId="1338EC0D" w14:textId="77777777" w:rsidR="001D34D4" w:rsidRPr="00247F24" w:rsidRDefault="001D34D4" w:rsidP="003F3D8A"/>
        </w:tc>
        <w:tc>
          <w:tcPr>
            <w:tcW w:w="9815" w:type="dxa"/>
            <w:gridSpan w:val="3"/>
          </w:tcPr>
          <w:p w14:paraId="5C759A2A" w14:textId="77777777" w:rsidR="001D34D4" w:rsidRDefault="001D34D4" w:rsidP="00E31445">
            <w:pPr>
              <w:pStyle w:val="Subtitle1"/>
            </w:pPr>
            <w:r>
              <w:t>Reporting Concerns</w:t>
            </w:r>
          </w:p>
          <w:p w14:paraId="19099194" w14:textId="77777777" w:rsidR="001D34D4" w:rsidRDefault="001D34D4" w:rsidP="001D34D4"/>
          <w:p w14:paraId="5DBBDD9D" w14:textId="77777777" w:rsidR="001D34D4" w:rsidRPr="00E31445" w:rsidRDefault="001D34D4" w:rsidP="00E31445">
            <w:pPr>
              <w:pStyle w:val="Body"/>
            </w:pPr>
            <w:r w:rsidRPr="00E31445">
              <w:t>Students and families should report concerns involving:</w:t>
            </w:r>
          </w:p>
          <w:p w14:paraId="0B31AFCC" w14:textId="77777777" w:rsidR="001D34D4" w:rsidRPr="001D34D4" w:rsidRDefault="001D34D4" w:rsidP="006F4E08">
            <w:pPr>
              <w:pStyle w:val="Body"/>
              <w:numPr>
                <w:ilvl w:val="0"/>
                <w:numId w:val="95"/>
              </w:numPr>
            </w:pPr>
            <w:r w:rsidRPr="001D34D4">
              <w:t>Cyberbullying</w:t>
            </w:r>
          </w:p>
          <w:p w14:paraId="0C31DDD5" w14:textId="77777777" w:rsidR="001D34D4" w:rsidRPr="001D34D4" w:rsidRDefault="001D34D4" w:rsidP="006F4E08">
            <w:pPr>
              <w:pStyle w:val="Body"/>
              <w:numPr>
                <w:ilvl w:val="0"/>
                <w:numId w:val="95"/>
              </w:numPr>
            </w:pPr>
            <w:r w:rsidRPr="001D34D4">
              <w:t>Online threats</w:t>
            </w:r>
          </w:p>
          <w:p w14:paraId="7017FB1C" w14:textId="77777777" w:rsidR="001D34D4" w:rsidRPr="001D34D4" w:rsidRDefault="001D34D4" w:rsidP="006F4E08">
            <w:pPr>
              <w:pStyle w:val="Body"/>
              <w:numPr>
                <w:ilvl w:val="0"/>
                <w:numId w:val="95"/>
              </w:numPr>
            </w:pPr>
            <w:r w:rsidRPr="001D34D4">
              <w:t>Inappropriate content</w:t>
            </w:r>
          </w:p>
          <w:p w14:paraId="63094CFE" w14:textId="77777777" w:rsidR="001D34D4" w:rsidRPr="001D34D4" w:rsidRDefault="001D34D4" w:rsidP="006F4E08">
            <w:pPr>
              <w:pStyle w:val="Body"/>
              <w:numPr>
                <w:ilvl w:val="0"/>
                <w:numId w:val="95"/>
              </w:numPr>
            </w:pPr>
            <w:r w:rsidRPr="001D34D4">
              <w:lastRenderedPageBreak/>
              <w:t>Technology misuse</w:t>
            </w:r>
          </w:p>
          <w:p w14:paraId="76DB94CC" w14:textId="77777777" w:rsidR="001D34D4" w:rsidRPr="001D34D4" w:rsidRDefault="001D34D4" w:rsidP="006F4E08">
            <w:pPr>
              <w:pStyle w:val="Body"/>
              <w:numPr>
                <w:ilvl w:val="0"/>
                <w:numId w:val="95"/>
              </w:numPr>
            </w:pPr>
            <w:r w:rsidRPr="001D34D4">
              <w:t>Privacy concerns</w:t>
            </w:r>
          </w:p>
          <w:p w14:paraId="60E83EDC" w14:textId="77777777" w:rsidR="001D34D4" w:rsidRPr="001D34D4" w:rsidRDefault="001D34D4" w:rsidP="006F4E08">
            <w:pPr>
              <w:pStyle w:val="Body"/>
              <w:numPr>
                <w:ilvl w:val="0"/>
                <w:numId w:val="95"/>
              </w:numPr>
            </w:pPr>
            <w:r w:rsidRPr="001D34D4">
              <w:t>Suspicious online activity</w:t>
            </w:r>
          </w:p>
          <w:p w14:paraId="48C0555D" w14:textId="77777777" w:rsidR="001D34D4" w:rsidRPr="001D34D4" w:rsidRDefault="001D34D4" w:rsidP="006F4E08">
            <w:pPr>
              <w:pStyle w:val="Body"/>
              <w:numPr>
                <w:ilvl w:val="0"/>
                <w:numId w:val="95"/>
              </w:numPr>
            </w:pPr>
            <w:r w:rsidRPr="001D34D4">
              <w:t>Device loss or theft</w:t>
            </w:r>
          </w:p>
          <w:p w14:paraId="1597A9A7" w14:textId="77777777" w:rsidR="001D34D4" w:rsidRPr="001D34D4" w:rsidRDefault="001D34D4" w:rsidP="006F4E08">
            <w:pPr>
              <w:pStyle w:val="Body"/>
              <w:numPr>
                <w:ilvl w:val="0"/>
                <w:numId w:val="95"/>
              </w:numPr>
            </w:pPr>
            <w:r w:rsidRPr="001D34D4">
              <w:t>Unsafe digital behavior</w:t>
            </w:r>
          </w:p>
          <w:p w14:paraId="09C46679" w14:textId="54D1FDE1" w:rsidR="001D34D4" w:rsidRPr="001D34D4" w:rsidRDefault="001D34D4" w:rsidP="00E31445">
            <w:pPr>
              <w:pStyle w:val="Body"/>
            </w:pPr>
            <w:r w:rsidRPr="001D34D4">
              <w:t>Concerns may be reported to teachers, residential staff, administrators, or the ENCSD Information Technology Department.</w:t>
            </w:r>
          </w:p>
        </w:tc>
        <w:tc>
          <w:tcPr>
            <w:tcW w:w="431" w:type="dxa"/>
            <w:gridSpan w:val="3"/>
          </w:tcPr>
          <w:p w14:paraId="4E9BE8D4" w14:textId="77777777" w:rsidR="001D34D4" w:rsidRPr="002413BE" w:rsidRDefault="001D34D4" w:rsidP="003F3D8A"/>
        </w:tc>
      </w:tr>
      <w:tr w:rsidR="001D34D4" w:rsidRPr="002413BE" w14:paraId="3003432B" w14:textId="77777777" w:rsidTr="40C67285">
        <w:trPr>
          <w:gridAfter w:val="1"/>
          <w:wAfter w:w="30" w:type="dxa"/>
          <w:trHeight w:val="864"/>
        </w:trPr>
        <w:tc>
          <w:tcPr>
            <w:tcW w:w="420" w:type="dxa"/>
          </w:tcPr>
          <w:p w14:paraId="6BCE6DE8" w14:textId="77777777" w:rsidR="001D34D4" w:rsidRPr="00247F24" w:rsidRDefault="001D34D4" w:rsidP="003F3D8A"/>
        </w:tc>
        <w:tc>
          <w:tcPr>
            <w:tcW w:w="9815" w:type="dxa"/>
            <w:gridSpan w:val="3"/>
          </w:tcPr>
          <w:p w14:paraId="48805C8B" w14:textId="77777777" w:rsidR="001D34D4" w:rsidRDefault="001D34D4" w:rsidP="00E31445">
            <w:pPr>
              <w:pStyle w:val="Subtitle1"/>
            </w:pPr>
            <w:r>
              <w:t xml:space="preserve">Consequences </w:t>
            </w:r>
            <w:proofErr w:type="gramStart"/>
            <w:r>
              <w:t>for</w:t>
            </w:r>
            <w:proofErr w:type="gramEnd"/>
            <w:r>
              <w:t xml:space="preserve"> Misuse</w:t>
            </w:r>
          </w:p>
          <w:p w14:paraId="4A2ECECD" w14:textId="77777777" w:rsidR="001D34D4" w:rsidRDefault="001D34D4" w:rsidP="00E31445">
            <w:pPr>
              <w:pStyle w:val="Body"/>
            </w:pPr>
          </w:p>
          <w:p w14:paraId="0B3B04E1" w14:textId="77777777" w:rsidR="0061564B" w:rsidRPr="0061564B" w:rsidRDefault="0061564B" w:rsidP="00E31445">
            <w:pPr>
              <w:pStyle w:val="Body"/>
            </w:pPr>
            <w:r w:rsidRPr="0061564B">
              <w:t>Violations of technology expectations may result in:</w:t>
            </w:r>
          </w:p>
          <w:p w14:paraId="7236F072" w14:textId="77777777" w:rsidR="0061564B" w:rsidRPr="0061564B" w:rsidRDefault="0061564B" w:rsidP="006F4E08">
            <w:pPr>
              <w:pStyle w:val="Body"/>
              <w:numPr>
                <w:ilvl w:val="0"/>
                <w:numId w:val="96"/>
              </w:numPr>
            </w:pPr>
            <w:r w:rsidRPr="0061564B">
              <w:t>Warning or conference</w:t>
            </w:r>
          </w:p>
          <w:p w14:paraId="40B334E8" w14:textId="77777777" w:rsidR="0061564B" w:rsidRPr="0061564B" w:rsidRDefault="0061564B" w:rsidP="006F4E08">
            <w:pPr>
              <w:pStyle w:val="Body"/>
              <w:numPr>
                <w:ilvl w:val="0"/>
                <w:numId w:val="96"/>
              </w:numPr>
            </w:pPr>
            <w:r w:rsidRPr="0061564B">
              <w:t>Restriction or loss of technology privileges</w:t>
            </w:r>
          </w:p>
          <w:p w14:paraId="36018CE9" w14:textId="77777777" w:rsidR="0061564B" w:rsidRPr="0061564B" w:rsidRDefault="0061564B" w:rsidP="006F4E08">
            <w:pPr>
              <w:pStyle w:val="Body"/>
              <w:numPr>
                <w:ilvl w:val="0"/>
                <w:numId w:val="96"/>
              </w:numPr>
            </w:pPr>
            <w:r w:rsidRPr="0061564B">
              <w:t>Parent/guardian notification</w:t>
            </w:r>
          </w:p>
          <w:p w14:paraId="74879E4F" w14:textId="77777777" w:rsidR="0061564B" w:rsidRPr="0061564B" w:rsidRDefault="0061564B" w:rsidP="006F4E08">
            <w:pPr>
              <w:pStyle w:val="Body"/>
              <w:numPr>
                <w:ilvl w:val="0"/>
                <w:numId w:val="96"/>
              </w:numPr>
            </w:pPr>
            <w:r w:rsidRPr="0061564B">
              <w:t>Restitution for damages</w:t>
            </w:r>
          </w:p>
          <w:p w14:paraId="11D12A79" w14:textId="77777777" w:rsidR="0061564B" w:rsidRPr="0061564B" w:rsidRDefault="0061564B" w:rsidP="006F4E08">
            <w:pPr>
              <w:pStyle w:val="Body"/>
              <w:numPr>
                <w:ilvl w:val="0"/>
                <w:numId w:val="96"/>
              </w:numPr>
            </w:pPr>
            <w:r w:rsidRPr="0061564B">
              <w:t>School disciplinary action</w:t>
            </w:r>
          </w:p>
          <w:p w14:paraId="20571B7B" w14:textId="77777777" w:rsidR="0061564B" w:rsidRPr="0061564B" w:rsidRDefault="0061564B" w:rsidP="006F4E08">
            <w:pPr>
              <w:pStyle w:val="Body"/>
              <w:numPr>
                <w:ilvl w:val="0"/>
                <w:numId w:val="96"/>
              </w:numPr>
            </w:pPr>
            <w:r w:rsidRPr="0061564B">
              <w:t>Suspension or additional consequences consistent with the Student Code of Conduct</w:t>
            </w:r>
          </w:p>
          <w:p w14:paraId="48C60803" w14:textId="77777777" w:rsidR="0061564B" w:rsidRPr="0061564B" w:rsidRDefault="0061564B" w:rsidP="006F4E08">
            <w:pPr>
              <w:pStyle w:val="Body"/>
              <w:numPr>
                <w:ilvl w:val="0"/>
                <w:numId w:val="96"/>
              </w:numPr>
            </w:pPr>
            <w:r w:rsidRPr="0061564B">
              <w:t>Referral to law enforcement when required by law</w:t>
            </w:r>
          </w:p>
          <w:p w14:paraId="695B602E" w14:textId="7E1A6665" w:rsidR="001D34D4" w:rsidRPr="001D34D4" w:rsidRDefault="0061564B" w:rsidP="00E31445">
            <w:pPr>
              <w:pStyle w:val="Body"/>
            </w:pPr>
            <w:r w:rsidRPr="0061564B">
              <w:t>Consequences will depend on the nature and severity of the violation.</w:t>
            </w:r>
          </w:p>
        </w:tc>
        <w:tc>
          <w:tcPr>
            <w:tcW w:w="431" w:type="dxa"/>
            <w:gridSpan w:val="3"/>
          </w:tcPr>
          <w:p w14:paraId="7185AB23" w14:textId="77777777" w:rsidR="001D34D4" w:rsidRPr="002413BE" w:rsidRDefault="001D34D4" w:rsidP="003F3D8A"/>
        </w:tc>
      </w:tr>
      <w:tr w:rsidR="0061564B" w:rsidRPr="002413BE" w14:paraId="4181479E" w14:textId="77777777" w:rsidTr="40C67285">
        <w:trPr>
          <w:gridAfter w:val="1"/>
          <w:wAfter w:w="30" w:type="dxa"/>
          <w:trHeight w:val="864"/>
        </w:trPr>
        <w:tc>
          <w:tcPr>
            <w:tcW w:w="420" w:type="dxa"/>
          </w:tcPr>
          <w:p w14:paraId="751D804D" w14:textId="77777777" w:rsidR="0061564B" w:rsidRPr="00247F24" w:rsidRDefault="0061564B" w:rsidP="003F3D8A"/>
        </w:tc>
        <w:tc>
          <w:tcPr>
            <w:tcW w:w="9815" w:type="dxa"/>
            <w:gridSpan w:val="3"/>
          </w:tcPr>
          <w:p w14:paraId="62BA2D28" w14:textId="6D2A05B5" w:rsidR="0061564B" w:rsidRDefault="00710C50" w:rsidP="00E31445">
            <w:pPr>
              <w:pStyle w:val="Subtitle1"/>
            </w:pPr>
            <w:r>
              <w:t>Accessibility</w:t>
            </w:r>
            <w:r w:rsidR="0061564B">
              <w:t xml:space="preserve"> and Communication Access</w:t>
            </w:r>
          </w:p>
          <w:p w14:paraId="49E51E9A" w14:textId="77777777" w:rsidR="0061564B" w:rsidRDefault="0061564B" w:rsidP="0061564B"/>
          <w:p w14:paraId="2BD416A0" w14:textId="77777777" w:rsidR="00710C50" w:rsidRPr="00710C50" w:rsidRDefault="00710C50" w:rsidP="00E31445">
            <w:pPr>
              <w:pStyle w:val="Body"/>
            </w:pPr>
            <w:r w:rsidRPr="00710C50">
              <w:t>ENCSD is committed to providing accessible technology and communication access for students.</w:t>
            </w:r>
          </w:p>
          <w:p w14:paraId="0274C71A" w14:textId="77777777" w:rsidR="00710C50" w:rsidRPr="00710C50" w:rsidRDefault="00710C50" w:rsidP="00E31445">
            <w:pPr>
              <w:pStyle w:val="Body"/>
            </w:pPr>
            <w:r w:rsidRPr="00710C50">
              <w:t>Technology tools and digital resources used by ENCSD should support effective communication and educational access for deaf and hard of hearing students.</w:t>
            </w:r>
          </w:p>
          <w:p w14:paraId="07D0059C" w14:textId="7A462762" w:rsidR="0061564B" w:rsidRPr="0061564B" w:rsidRDefault="00710C50" w:rsidP="00E31445">
            <w:pPr>
              <w:pStyle w:val="Body"/>
            </w:pPr>
            <w:r w:rsidRPr="00710C50">
              <w:t>Students should notify staff if they experience barriers to accessing educational technology or communication systems.</w:t>
            </w:r>
          </w:p>
        </w:tc>
        <w:tc>
          <w:tcPr>
            <w:tcW w:w="431" w:type="dxa"/>
            <w:gridSpan w:val="3"/>
          </w:tcPr>
          <w:p w14:paraId="5273DA0F" w14:textId="77777777" w:rsidR="0061564B" w:rsidRPr="002413BE" w:rsidRDefault="0061564B" w:rsidP="003F3D8A"/>
        </w:tc>
      </w:tr>
      <w:tr w:rsidR="003F3D8A" w:rsidRPr="002413BE" w14:paraId="70E2FA15" w14:textId="77777777" w:rsidTr="40C67285">
        <w:trPr>
          <w:gridAfter w:val="1"/>
          <w:wAfter w:w="30" w:type="dxa"/>
          <w:trHeight w:val="864"/>
        </w:trPr>
        <w:tc>
          <w:tcPr>
            <w:tcW w:w="420" w:type="dxa"/>
          </w:tcPr>
          <w:p w14:paraId="62D1D47A" w14:textId="77777777" w:rsidR="003F3D8A" w:rsidRPr="00247F24" w:rsidRDefault="003F3D8A" w:rsidP="003F3D8A"/>
        </w:tc>
        <w:tc>
          <w:tcPr>
            <w:tcW w:w="9815" w:type="dxa"/>
            <w:gridSpan w:val="3"/>
          </w:tcPr>
          <w:p w14:paraId="4EA0E134" w14:textId="1A2C6A1C" w:rsidR="003F3D8A" w:rsidRDefault="003F3D8A" w:rsidP="00E31445">
            <w:pPr>
              <w:pStyle w:val="Heading"/>
            </w:pPr>
            <w:bookmarkStart w:id="5" w:name="_Toc230189247"/>
            <w:r>
              <w:t>Safety and School Environment</w:t>
            </w:r>
            <w:bookmarkEnd w:id="5"/>
          </w:p>
          <w:p w14:paraId="5EDE232F" w14:textId="77777777" w:rsidR="003F3D8A" w:rsidRDefault="003F3D8A" w:rsidP="003F3D8A"/>
          <w:p w14:paraId="26D12BA2" w14:textId="43A1812A" w:rsidR="003F3D8A" w:rsidRPr="0005509F" w:rsidRDefault="003F3D8A" w:rsidP="00E31445">
            <w:pPr>
              <w:pStyle w:val="Body"/>
            </w:pPr>
            <w:r w:rsidRPr="0005509F">
              <w:t>ENCSD is committed to maintaining a safe, secure, and supportive environment where students can learn, live, and grow.  Safety is a shared responsibility among students, staff, and families.  Clear expectations, proactive practices, and responsive procedures help ensure the well-being of everyone in our school community.</w:t>
            </w:r>
          </w:p>
        </w:tc>
        <w:tc>
          <w:tcPr>
            <w:tcW w:w="431" w:type="dxa"/>
            <w:gridSpan w:val="3"/>
          </w:tcPr>
          <w:p w14:paraId="41839B20" w14:textId="77777777" w:rsidR="003F3D8A" w:rsidRPr="002413BE" w:rsidRDefault="003F3D8A" w:rsidP="003F3D8A"/>
        </w:tc>
      </w:tr>
      <w:tr w:rsidR="003F3D8A" w:rsidRPr="002413BE" w14:paraId="480A5E24" w14:textId="77777777" w:rsidTr="40C67285">
        <w:trPr>
          <w:gridAfter w:val="1"/>
          <w:wAfter w:w="30" w:type="dxa"/>
          <w:trHeight w:val="864"/>
        </w:trPr>
        <w:tc>
          <w:tcPr>
            <w:tcW w:w="420" w:type="dxa"/>
          </w:tcPr>
          <w:p w14:paraId="58943500" w14:textId="77777777" w:rsidR="003F3D8A" w:rsidRPr="00247F24" w:rsidRDefault="003F3D8A" w:rsidP="003F3D8A"/>
        </w:tc>
        <w:tc>
          <w:tcPr>
            <w:tcW w:w="9815" w:type="dxa"/>
            <w:gridSpan w:val="3"/>
          </w:tcPr>
          <w:p w14:paraId="7F889D4C" w14:textId="4C754D09" w:rsidR="003F3D8A" w:rsidRDefault="003F3D8A" w:rsidP="00E31445">
            <w:pPr>
              <w:pStyle w:val="Subtitle1"/>
            </w:pPr>
            <w:r>
              <w:t>School Safety Commitment</w:t>
            </w:r>
          </w:p>
          <w:p w14:paraId="22E89B60" w14:textId="77777777" w:rsidR="003F3D8A" w:rsidRDefault="003F3D8A" w:rsidP="003F3D8A"/>
          <w:p w14:paraId="45455154" w14:textId="514C9201" w:rsidR="003F3D8A" w:rsidRPr="0005509F" w:rsidRDefault="003F3D8A" w:rsidP="00E31445">
            <w:pPr>
              <w:pStyle w:val="Body"/>
            </w:pPr>
            <w:r w:rsidRPr="0005509F">
              <w:t>ENCSD prioritizes:</w:t>
            </w:r>
          </w:p>
          <w:p w14:paraId="274BE359" w14:textId="4AC38239" w:rsidR="003F3D8A" w:rsidRPr="0005509F" w:rsidRDefault="003F3D8A" w:rsidP="006F4E08">
            <w:pPr>
              <w:pStyle w:val="Body"/>
              <w:numPr>
                <w:ilvl w:val="0"/>
                <w:numId w:val="97"/>
              </w:numPr>
            </w:pPr>
            <w:r w:rsidRPr="0005509F">
              <w:lastRenderedPageBreak/>
              <w:t>Physical safety of all students and staff</w:t>
            </w:r>
          </w:p>
          <w:p w14:paraId="2506CBE2" w14:textId="5E7AB437" w:rsidR="003F3D8A" w:rsidRPr="0005509F" w:rsidRDefault="003F3D8A" w:rsidP="006F4E08">
            <w:pPr>
              <w:pStyle w:val="Body"/>
              <w:numPr>
                <w:ilvl w:val="0"/>
                <w:numId w:val="97"/>
              </w:numPr>
            </w:pPr>
            <w:r w:rsidRPr="0005509F">
              <w:t>Emotional and psychological well-being</w:t>
            </w:r>
          </w:p>
          <w:p w14:paraId="25698E3B" w14:textId="2CAD9FAB" w:rsidR="003F3D8A" w:rsidRPr="0005509F" w:rsidRDefault="003F3D8A" w:rsidP="006F4E08">
            <w:pPr>
              <w:pStyle w:val="Body"/>
              <w:numPr>
                <w:ilvl w:val="0"/>
                <w:numId w:val="97"/>
              </w:numPr>
            </w:pPr>
            <w:r w:rsidRPr="0005509F">
              <w:t>A positive and inclusive school climate</w:t>
            </w:r>
          </w:p>
          <w:p w14:paraId="11F339C0" w14:textId="527CCD60" w:rsidR="003F3D8A" w:rsidRPr="0005509F" w:rsidRDefault="003F3D8A" w:rsidP="006F4E08">
            <w:pPr>
              <w:pStyle w:val="Body"/>
              <w:numPr>
                <w:ilvl w:val="0"/>
                <w:numId w:val="97"/>
              </w:numPr>
            </w:pPr>
            <w:r w:rsidRPr="0005509F">
              <w:t>Prevention, early intervention, and timely response to concerns</w:t>
            </w:r>
          </w:p>
          <w:p w14:paraId="48C224CE" w14:textId="7293DB78" w:rsidR="003F3D8A" w:rsidRPr="00076A3F" w:rsidRDefault="003F3D8A" w:rsidP="00E31445">
            <w:pPr>
              <w:pStyle w:val="Body"/>
            </w:pPr>
            <w:r w:rsidRPr="0005509F">
              <w:t>Students and families are encouraged to report any safety concerns to school staff immediately</w:t>
            </w:r>
            <w:r>
              <w:t>.</w:t>
            </w:r>
          </w:p>
        </w:tc>
        <w:tc>
          <w:tcPr>
            <w:tcW w:w="431" w:type="dxa"/>
            <w:gridSpan w:val="3"/>
          </w:tcPr>
          <w:p w14:paraId="5B0ACA93" w14:textId="77777777" w:rsidR="003F3D8A" w:rsidRPr="002413BE" w:rsidRDefault="003F3D8A" w:rsidP="003F3D8A"/>
        </w:tc>
      </w:tr>
      <w:tr w:rsidR="003F3D8A" w:rsidRPr="002413BE" w14:paraId="49819D54" w14:textId="77777777" w:rsidTr="40C67285">
        <w:trPr>
          <w:gridAfter w:val="1"/>
          <w:wAfter w:w="30" w:type="dxa"/>
          <w:trHeight w:val="864"/>
        </w:trPr>
        <w:tc>
          <w:tcPr>
            <w:tcW w:w="420" w:type="dxa"/>
          </w:tcPr>
          <w:p w14:paraId="62AE2733" w14:textId="77777777" w:rsidR="003F3D8A" w:rsidRPr="00247F24" w:rsidRDefault="003F3D8A" w:rsidP="003F3D8A"/>
        </w:tc>
        <w:tc>
          <w:tcPr>
            <w:tcW w:w="9815" w:type="dxa"/>
            <w:gridSpan w:val="3"/>
          </w:tcPr>
          <w:p w14:paraId="13F663C8" w14:textId="77777777" w:rsidR="003F3D8A" w:rsidRDefault="003F3D8A" w:rsidP="00E31445">
            <w:pPr>
              <w:pStyle w:val="Subtitle1"/>
            </w:pPr>
            <w:r>
              <w:t>Emergency Procedures</w:t>
            </w:r>
          </w:p>
          <w:p w14:paraId="42F23B00" w14:textId="77777777" w:rsidR="003F3D8A" w:rsidRDefault="003F3D8A" w:rsidP="003F3D8A"/>
          <w:p w14:paraId="3E31E7DA" w14:textId="7845A142" w:rsidR="003F3D8A" w:rsidRPr="0005509F" w:rsidRDefault="003F3D8A" w:rsidP="00E31445">
            <w:pPr>
              <w:pStyle w:val="Body"/>
            </w:pPr>
            <w:r w:rsidRPr="0005509F">
              <w:t>ENCSD maintains established procedures for a variety of emergency situations.</w:t>
            </w:r>
          </w:p>
          <w:p w14:paraId="43BCCC2D" w14:textId="77777777" w:rsidR="003F3D8A" w:rsidRPr="0005509F" w:rsidRDefault="003F3D8A" w:rsidP="00E31445">
            <w:pPr>
              <w:pStyle w:val="Body"/>
            </w:pPr>
            <w:r w:rsidRPr="0005509F">
              <w:t>These may include:</w:t>
            </w:r>
          </w:p>
          <w:p w14:paraId="63AF87B7" w14:textId="77777777" w:rsidR="003F3D8A" w:rsidRPr="0005509F" w:rsidRDefault="003F3D8A" w:rsidP="006F4E08">
            <w:pPr>
              <w:pStyle w:val="Body"/>
              <w:numPr>
                <w:ilvl w:val="0"/>
                <w:numId w:val="98"/>
              </w:numPr>
            </w:pPr>
            <w:r w:rsidRPr="0005509F">
              <w:t>Fire drills</w:t>
            </w:r>
          </w:p>
          <w:p w14:paraId="6DADBAC7" w14:textId="77777777" w:rsidR="003F3D8A" w:rsidRPr="0005509F" w:rsidRDefault="003F3D8A" w:rsidP="006F4E08">
            <w:pPr>
              <w:pStyle w:val="Body"/>
              <w:numPr>
                <w:ilvl w:val="0"/>
                <w:numId w:val="98"/>
              </w:numPr>
            </w:pPr>
            <w:r w:rsidRPr="0005509F">
              <w:t>Severe weather procedures</w:t>
            </w:r>
          </w:p>
          <w:p w14:paraId="3F0C0C21" w14:textId="77777777" w:rsidR="003F3D8A" w:rsidRPr="0005509F" w:rsidRDefault="003F3D8A" w:rsidP="006F4E08">
            <w:pPr>
              <w:pStyle w:val="Body"/>
              <w:numPr>
                <w:ilvl w:val="0"/>
                <w:numId w:val="98"/>
              </w:numPr>
            </w:pPr>
            <w:r w:rsidRPr="0005509F">
              <w:t>Lockdown and secure campus protocols</w:t>
            </w:r>
          </w:p>
          <w:p w14:paraId="2F11D740" w14:textId="77777777" w:rsidR="003F3D8A" w:rsidRPr="0005509F" w:rsidRDefault="003F3D8A" w:rsidP="006F4E08">
            <w:pPr>
              <w:pStyle w:val="Body"/>
              <w:numPr>
                <w:ilvl w:val="0"/>
                <w:numId w:val="98"/>
              </w:numPr>
            </w:pPr>
            <w:r w:rsidRPr="0005509F">
              <w:t>Evacuation procedures</w:t>
            </w:r>
          </w:p>
          <w:p w14:paraId="40E7E236" w14:textId="77777777" w:rsidR="003F3D8A" w:rsidRPr="0005509F" w:rsidRDefault="003F3D8A" w:rsidP="00E31445">
            <w:pPr>
              <w:pStyle w:val="Body"/>
            </w:pPr>
            <w:r w:rsidRPr="0005509F">
              <w:t>Students are expected to:</w:t>
            </w:r>
          </w:p>
          <w:p w14:paraId="4C4F7BA1" w14:textId="77777777" w:rsidR="003F3D8A" w:rsidRPr="0005509F" w:rsidRDefault="003F3D8A" w:rsidP="006F4E08">
            <w:pPr>
              <w:pStyle w:val="Body"/>
              <w:numPr>
                <w:ilvl w:val="0"/>
                <w:numId w:val="99"/>
              </w:numPr>
            </w:pPr>
            <w:r w:rsidRPr="0005509F">
              <w:t>Follow all staff directions promptly</w:t>
            </w:r>
          </w:p>
          <w:p w14:paraId="172B81CA" w14:textId="77777777" w:rsidR="003F3D8A" w:rsidRPr="0005509F" w:rsidRDefault="003F3D8A" w:rsidP="006F4E08">
            <w:pPr>
              <w:pStyle w:val="Body"/>
              <w:numPr>
                <w:ilvl w:val="0"/>
                <w:numId w:val="99"/>
              </w:numPr>
            </w:pPr>
            <w:r w:rsidRPr="0005509F">
              <w:t>Participate appropriately in drills</w:t>
            </w:r>
          </w:p>
          <w:p w14:paraId="4E22BB6C" w14:textId="6F0A7230" w:rsidR="003F3D8A" w:rsidRPr="00AF71B5" w:rsidRDefault="003F3D8A" w:rsidP="006F4E08">
            <w:pPr>
              <w:pStyle w:val="Body"/>
              <w:numPr>
                <w:ilvl w:val="0"/>
                <w:numId w:val="99"/>
              </w:numPr>
            </w:pPr>
            <w:r w:rsidRPr="0005509F">
              <w:t>Take all safety procedures seriously</w:t>
            </w:r>
          </w:p>
        </w:tc>
        <w:tc>
          <w:tcPr>
            <w:tcW w:w="431" w:type="dxa"/>
            <w:gridSpan w:val="3"/>
          </w:tcPr>
          <w:p w14:paraId="257D0DA8" w14:textId="77777777" w:rsidR="003F3D8A" w:rsidRPr="002413BE" w:rsidRDefault="003F3D8A" w:rsidP="003F3D8A"/>
        </w:tc>
      </w:tr>
      <w:tr w:rsidR="003F3D8A" w:rsidRPr="002413BE" w14:paraId="764A67F7" w14:textId="77777777" w:rsidTr="40C67285">
        <w:trPr>
          <w:gridAfter w:val="1"/>
          <w:wAfter w:w="30" w:type="dxa"/>
          <w:trHeight w:val="864"/>
        </w:trPr>
        <w:tc>
          <w:tcPr>
            <w:tcW w:w="420" w:type="dxa"/>
          </w:tcPr>
          <w:p w14:paraId="28415FC4" w14:textId="77777777" w:rsidR="003F3D8A" w:rsidRPr="00247F24" w:rsidRDefault="003F3D8A" w:rsidP="003F3D8A"/>
        </w:tc>
        <w:tc>
          <w:tcPr>
            <w:tcW w:w="9815" w:type="dxa"/>
            <w:gridSpan w:val="3"/>
          </w:tcPr>
          <w:p w14:paraId="096FCC1F" w14:textId="120FBB2F" w:rsidR="003F3D8A" w:rsidRDefault="003F3D8A" w:rsidP="00E31445">
            <w:pPr>
              <w:pStyle w:val="Subtitle1"/>
            </w:pPr>
            <w:r>
              <w:t xml:space="preserve">How Families Are Notified </w:t>
            </w:r>
            <w:r w:rsidR="00EF316F">
              <w:t>in</w:t>
            </w:r>
            <w:r>
              <w:t xml:space="preserve"> Emergencies</w:t>
            </w:r>
          </w:p>
          <w:p w14:paraId="5B3C54D9" w14:textId="77777777" w:rsidR="003F3D8A" w:rsidRPr="0005509F" w:rsidRDefault="003F3D8A" w:rsidP="006F4E08">
            <w:pPr>
              <w:pStyle w:val="Body"/>
              <w:numPr>
                <w:ilvl w:val="0"/>
                <w:numId w:val="100"/>
              </w:numPr>
            </w:pPr>
            <w:r w:rsidRPr="0005509F">
              <w:t>Phone</w:t>
            </w:r>
          </w:p>
          <w:p w14:paraId="2157E3FA" w14:textId="77777777" w:rsidR="003F3D8A" w:rsidRPr="0005509F" w:rsidRDefault="003F3D8A" w:rsidP="006F4E08">
            <w:pPr>
              <w:pStyle w:val="Body"/>
              <w:numPr>
                <w:ilvl w:val="0"/>
                <w:numId w:val="100"/>
              </w:numPr>
            </w:pPr>
            <w:r w:rsidRPr="0005509F">
              <w:t xml:space="preserve">Email </w:t>
            </w:r>
          </w:p>
          <w:p w14:paraId="43386CD1" w14:textId="77777777" w:rsidR="003F3D8A" w:rsidRPr="0005509F" w:rsidRDefault="003F3D8A" w:rsidP="006F4E08">
            <w:pPr>
              <w:pStyle w:val="Body"/>
              <w:numPr>
                <w:ilvl w:val="0"/>
                <w:numId w:val="100"/>
              </w:numPr>
            </w:pPr>
            <w:r w:rsidRPr="0005509F">
              <w:t>Messaging systems</w:t>
            </w:r>
          </w:p>
          <w:p w14:paraId="6F03B18D" w14:textId="036308E9" w:rsidR="003F3D8A" w:rsidRPr="005D173F" w:rsidRDefault="003F3D8A" w:rsidP="006F4E08">
            <w:pPr>
              <w:pStyle w:val="Body"/>
              <w:numPr>
                <w:ilvl w:val="0"/>
                <w:numId w:val="100"/>
              </w:numPr>
            </w:pPr>
            <w:r w:rsidRPr="0005509F">
              <w:t>Timeline expectations</w:t>
            </w:r>
          </w:p>
        </w:tc>
        <w:tc>
          <w:tcPr>
            <w:tcW w:w="431" w:type="dxa"/>
            <w:gridSpan w:val="3"/>
          </w:tcPr>
          <w:p w14:paraId="7BBF55C5" w14:textId="77777777" w:rsidR="003F3D8A" w:rsidRPr="002413BE" w:rsidRDefault="003F3D8A" w:rsidP="003F3D8A"/>
        </w:tc>
      </w:tr>
      <w:tr w:rsidR="003F3D8A" w:rsidRPr="002413BE" w14:paraId="607B791D" w14:textId="77777777" w:rsidTr="40C67285">
        <w:trPr>
          <w:gridAfter w:val="1"/>
          <w:wAfter w:w="30" w:type="dxa"/>
          <w:trHeight w:val="864"/>
        </w:trPr>
        <w:tc>
          <w:tcPr>
            <w:tcW w:w="420" w:type="dxa"/>
          </w:tcPr>
          <w:p w14:paraId="695B0A41" w14:textId="77777777" w:rsidR="003F3D8A" w:rsidRPr="00247F24" w:rsidRDefault="003F3D8A" w:rsidP="003F3D8A"/>
        </w:tc>
        <w:tc>
          <w:tcPr>
            <w:tcW w:w="9815" w:type="dxa"/>
            <w:gridSpan w:val="3"/>
          </w:tcPr>
          <w:p w14:paraId="0921EC8C" w14:textId="77777777" w:rsidR="003F3D8A" w:rsidRDefault="003F3D8A" w:rsidP="00E31445">
            <w:pPr>
              <w:pStyle w:val="Subtitle1"/>
            </w:pPr>
            <w:r>
              <w:t>Reporting Safety Concerns</w:t>
            </w:r>
          </w:p>
          <w:p w14:paraId="434CDCCA" w14:textId="77777777" w:rsidR="003F3D8A" w:rsidRDefault="003F3D8A" w:rsidP="003F3D8A"/>
          <w:p w14:paraId="7BAEDA4B" w14:textId="77777777" w:rsidR="003F3D8A" w:rsidRPr="0005509F" w:rsidRDefault="003F3D8A" w:rsidP="00E31445">
            <w:pPr>
              <w:pStyle w:val="Body"/>
            </w:pPr>
            <w:r w:rsidRPr="0005509F">
              <w:t>Students and families play an important role in maintaining a safe environment.</w:t>
            </w:r>
          </w:p>
          <w:p w14:paraId="5294C0F3" w14:textId="77777777" w:rsidR="003F3D8A" w:rsidRPr="0005509F" w:rsidRDefault="003F3D8A" w:rsidP="00E31445">
            <w:pPr>
              <w:pStyle w:val="Body"/>
            </w:pPr>
            <w:r w:rsidRPr="0005509F">
              <w:t>Concerns that should be reported include:</w:t>
            </w:r>
          </w:p>
          <w:p w14:paraId="2A0E911C" w14:textId="77777777" w:rsidR="003F3D8A" w:rsidRPr="0005509F" w:rsidRDefault="003F3D8A" w:rsidP="006F4E08">
            <w:pPr>
              <w:pStyle w:val="Body"/>
              <w:numPr>
                <w:ilvl w:val="0"/>
                <w:numId w:val="101"/>
              </w:numPr>
            </w:pPr>
            <w:r w:rsidRPr="0005509F">
              <w:t>Threats or acts of violence</w:t>
            </w:r>
          </w:p>
          <w:p w14:paraId="52CFA1AE" w14:textId="2FCFC90A" w:rsidR="003F3D8A" w:rsidRPr="0005509F" w:rsidRDefault="003F3D8A" w:rsidP="006F4E08">
            <w:pPr>
              <w:pStyle w:val="Body"/>
              <w:numPr>
                <w:ilvl w:val="0"/>
                <w:numId w:val="101"/>
              </w:numPr>
            </w:pPr>
            <w:r w:rsidRPr="0005509F">
              <w:t>Bullying or harassment</w:t>
            </w:r>
          </w:p>
          <w:p w14:paraId="2DEBD2D4" w14:textId="77777777" w:rsidR="003F3D8A" w:rsidRPr="0005509F" w:rsidRDefault="003F3D8A" w:rsidP="006F4E08">
            <w:pPr>
              <w:pStyle w:val="Body"/>
              <w:numPr>
                <w:ilvl w:val="0"/>
                <w:numId w:val="101"/>
              </w:numPr>
            </w:pPr>
            <w:r w:rsidRPr="0005509F">
              <w:t>Suspicious behavior or safety risks</w:t>
            </w:r>
          </w:p>
          <w:p w14:paraId="01782F31" w14:textId="77777777" w:rsidR="003F3D8A" w:rsidRPr="0005509F" w:rsidRDefault="003F3D8A" w:rsidP="006F4E08">
            <w:pPr>
              <w:pStyle w:val="Body"/>
              <w:numPr>
                <w:ilvl w:val="0"/>
                <w:numId w:val="101"/>
              </w:numPr>
            </w:pPr>
            <w:r w:rsidRPr="0005509F">
              <w:t>Concerns about a student’s well-being</w:t>
            </w:r>
          </w:p>
          <w:p w14:paraId="19FD27EF" w14:textId="77777777" w:rsidR="003F3D8A" w:rsidRPr="0005509F" w:rsidRDefault="003F3D8A" w:rsidP="00E31445">
            <w:pPr>
              <w:pStyle w:val="Body"/>
            </w:pPr>
            <w:r w:rsidRPr="0005509F">
              <w:t>Reports may be made:</w:t>
            </w:r>
          </w:p>
          <w:p w14:paraId="09BE3E56" w14:textId="1B49F71D" w:rsidR="003F3D8A" w:rsidRPr="0005509F" w:rsidRDefault="003F3D8A" w:rsidP="006F4E08">
            <w:pPr>
              <w:pStyle w:val="Body"/>
              <w:numPr>
                <w:ilvl w:val="0"/>
                <w:numId w:val="102"/>
              </w:numPr>
            </w:pPr>
            <w:r w:rsidRPr="0005509F">
              <w:t>Directly to a teacher, staff member, or administrator</w:t>
            </w:r>
          </w:p>
          <w:p w14:paraId="674409E5" w14:textId="77777777" w:rsidR="003F3D8A" w:rsidRPr="0005509F" w:rsidRDefault="003F3D8A" w:rsidP="006F4E08">
            <w:pPr>
              <w:pStyle w:val="Body"/>
              <w:numPr>
                <w:ilvl w:val="0"/>
                <w:numId w:val="102"/>
              </w:numPr>
            </w:pPr>
            <w:r w:rsidRPr="0005509F">
              <w:t>Through designated reporting systems (if available)</w:t>
            </w:r>
          </w:p>
          <w:p w14:paraId="64A549C9" w14:textId="376FD896" w:rsidR="003F3D8A" w:rsidRPr="00AF71B5" w:rsidRDefault="003F3D8A" w:rsidP="00E31445">
            <w:pPr>
              <w:pStyle w:val="Body"/>
            </w:pPr>
            <w:r w:rsidRPr="0005509F">
              <w:t>All reports will be taken seriously and addressed promptly</w:t>
            </w:r>
            <w:r>
              <w:t>.</w:t>
            </w:r>
          </w:p>
        </w:tc>
        <w:tc>
          <w:tcPr>
            <w:tcW w:w="431" w:type="dxa"/>
            <w:gridSpan w:val="3"/>
          </w:tcPr>
          <w:p w14:paraId="340C8C9F" w14:textId="77777777" w:rsidR="003F3D8A" w:rsidRPr="002413BE" w:rsidRDefault="003F3D8A" w:rsidP="003F3D8A"/>
        </w:tc>
      </w:tr>
      <w:tr w:rsidR="003F3D8A" w:rsidRPr="002413BE" w14:paraId="4A03AB02" w14:textId="77777777" w:rsidTr="40C67285">
        <w:trPr>
          <w:gridAfter w:val="1"/>
          <w:wAfter w:w="30" w:type="dxa"/>
          <w:trHeight w:val="864"/>
        </w:trPr>
        <w:tc>
          <w:tcPr>
            <w:tcW w:w="420" w:type="dxa"/>
          </w:tcPr>
          <w:p w14:paraId="7C3C21A0" w14:textId="77777777" w:rsidR="003F3D8A" w:rsidRPr="00247F24" w:rsidRDefault="003F3D8A" w:rsidP="003F3D8A"/>
        </w:tc>
        <w:tc>
          <w:tcPr>
            <w:tcW w:w="9815" w:type="dxa"/>
            <w:gridSpan w:val="3"/>
          </w:tcPr>
          <w:p w14:paraId="7C79594B" w14:textId="77777777" w:rsidR="003F3D8A" w:rsidRDefault="003F3D8A" w:rsidP="00D26077">
            <w:pPr>
              <w:pStyle w:val="Subtitle1"/>
            </w:pPr>
            <w:r>
              <w:t>Child Safety and Protection</w:t>
            </w:r>
          </w:p>
          <w:p w14:paraId="453554AE" w14:textId="77777777" w:rsidR="003F3D8A" w:rsidRDefault="003F3D8A" w:rsidP="003F3D8A"/>
          <w:p w14:paraId="5B2A1773" w14:textId="6FB080A3" w:rsidR="003F3D8A" w:rsidRPr="0005509F" w:rsidRDefault="003F3D8A" w:rsidP="00D26077">
            <w:pPr>
              <w:pStyle w:val="Body"/>
            </w:pPr>
            <w:r w:rsidRPr="0005509F">
              <w:t>ENCSD is committed to protecting students from harm.</w:t>
            </w:r>
          </w:p>
          <w:p w14:paraId="0DB5E9B6" w14:textId="77777777" w:rsidR="003F3D8A" w:rsidRPr="0005509F" w:rsidRDefault="003F3D8A" w:rsidP="006F4E08">
            <w:pPr>
              <w:pStyle w:val="Body"/>
              <w:numPr>
                <w:ilvl w:val="0"/>
                <w:numId w:val="103"/>
              </w:numPr>
            </w:pPr>
            <w:r w:rsidRPr="0005509F">
              <w:t>Staff are required to report suspected abuse or neglect in accordance with state law</w:t>
            </w:r>
          </w:p>
          <w:p w14:paraId="36276E09" w14:textId="77777777" w:rsidR="003F3D8A" w:rsidRPr="0005509F" w:rsidRDefault="003F3D8A" w:rsidP="006F4E08">
            <w:pPr>
              <w:pStyle w:val="Body"/>
              <w:numPr>
                <w:ilvl w:val="0"/>
                <w:numId w:val="103"/>
              </w:numPr>
            </w:pPr>
            <w:r w:rsidRPr="0005509F">
              <w:t>Reports are handled confidentially and in coordination with appropriate authorities</w:t>
            </w:r>
          </w:p>
          <w:p w14:paraId="454BD781" w14:textId="77777777" w:rsidR="003F3D8A" w:rsidRPr="0005509F" w:rsidRDefault="003F3D8A" w:rsidP="006F4E08">
            <w:pPr>
              <w:pStyle w:val="Body"/>
              <w:numPr>
                <w:ilvl w:val="0"/>
                <w:numId w:val="103"/>
              </w:numPr>
            </w:pPr>
            <w:r w:rsidRPr="0005509F">
              <w:t>The safety and well-being of the student is the top priority</w:t>
            </w:r>
          </w:p>
          <w:p w14:paraId="29E2F66E" w14:textId="66B19575" w:rsidR="003F3D8A" w:rsidRPr="000C2ABD" w:rsidRDefault="003F3D8A" w:rsidP="003F3D8A">
            <w:r w:rsidRPr="00D26077">
              <w:rPr>
                <w:rStyle w:val="BodyChar"/>
              </w:rPr>
              <w:t>Aligned with ENCSD Policy 4240/7312 – Child Abuse and Related Threats to Child Safety</w:t>
            </w:r>
          </w:p>
        </w:tc>
        <w:tc>
          <w:tcPr>
            <w:tcW w:w="431" w:type="dxa"/>
            <w:gridSpan w:val="3"/>
          </w:tcPr>
          <w:p w14:paraId="0314A4D1" w14:textId="77777777" w:rsidR="003F3D8A" w:rsidRPr="002413BE" w:rsidRDefault="003F3D8A" w:rsidP="003F3D8A"/>
        </w:tc>
      </w:tr>
      <w:tr w:rsidR="003F3D8A" w:rsidRPr="002413BE" w14:paraId="01A13FA2" w14:textId="77777777" w:rsidTr="40C67285">
        <w:trPr>
          <w:gridAfter w:val="1"/>
          <w:wAfter w:w="30" w:type="dxa"/>
          <w:trHeight w:val="864"/>
        </w:trPr>
        <w:tc>
          <w:tcPr>
            <w:tcW w:w="420" w:type="dxa"/>
          </w:tcPr>
          <w:p w14:paraId="2FC0240C" w14:textId="77777777" w:rsidR="003F3D8A" w:rsidRPr="00247F24" w:rsidRDefault="003F3D8A" w:rsidP="003F3D8A"/>
        </w:tc>
        <w:tc>
          <w:tcPr>
            <w:tcW w:w="9815" w:type="dxa"/>
            <w:gridSpan w:val="3"/>
          </w:tcPr>
          <w:p w14:paraId="52E5BCC7" w14:textId="77777777" w:rsidR="003F3D8A" w:rsidRDefault="003F3D8A" w:rsidP="00D26077">
            <w:pPr>
              <w:pStyle w:val="Subtitle1"/>
            </w:pPr>
            <w:r>
              <w:t>Bullying, Harassment, and Discrimination</w:t>
            </w:r>
          </w:p>
          <w:p w14:paraId="48046278" w14:textId="77777777" w:rsidR="003F3D8A" w:rsidRDefault="003F3D8A" w:rsidP="003F3D8A"/>
          <w:p w14:paraId="0DD27508" w14:textId="77777777" w:rsidR="003F3D8A" w:rsidRPr="0005509F" w:rsidRDefault="003F3D8A" w:rsidP="00D26077">
            <w:pPr>
              <w:pStyle w:val="Body"/>
            </w:pPr>
            <w:r w:rsidRPr="0005509F">
              <w:t>ENCSD does not tolerate bullying, harassment, or discrimination in any form.</w:t>
            </w:r>
          </w:p>
          <w:p w14:paraId="1CE64B67" w14:textId="77777777" w:rsidR="003F3D8A" w:rsidRPr="0005509F" w:rsidRDefault="003F3D8A" w:rsidP="00D26077">
            <w:pPr>
              <w:pStyle w:val="Body"/>
            </w:pPr>
            <w:r w:rsidRPr="0005509F">
              <w:t>This includes behavior based on:</w:t>
            </w:r>
          </w:p>
          <w:p w14:paraId="605A8A34" w14:textId="77777777" w:rsidR="003F3D8A" w:rsidRPr="0005509F" w:rsidRDefault="003F3D8A" w:rsidP="006F4E08">
            <w:pPr>
              <w:pStyle w:val="Body"/>
              <w:numPr>
                <w:ilvl w:val="0"/>
                <w:numId w:val="104"/>
              </w:numPr>
            </w:pPr>
            <w:r w:rsidRPr="0005509F">
              <w:t>Disability</w:t>
            </w:r>
          </w:p>
          <w:p w14:paraId="09A619FE" w14:textId="77777777" w:rsidR="003F3D8A" w:rsidRPr="0005509F" w:rsidRDefault="003F3D8A" w:rsidP="006F4E08">
            <w:pPr>
              <w:pStyle w:val="Body"/>
              <w:numPr>
                <w:ilvl w:val="0"/>
                <w:numId w:val="104"/>
              </w:numPr>
            </w:pPr>
            <w:r w:rsidRPr="0005509F">
              <w:t>Race, ethnicity, or culture</w:t>
            </w:r>
          </w:p>
          <w:p w14:paraId="0D2DD4AB" w14:textId="77777777" w:rsidR="003F3D8A" w:rsidRPr="0005509F" w:rsidRDefault="003F3D8A" w:rsidP="006F4E08">
            <w:pPr>
              <w:pStyle w:val="Body"/>
              <w:numPr>
                <w:ilvl w:val="0"/>
                <w:numId w:val="104"/>
              </w:numPr>
            </w:pPr>
            <w:r w:rsidRPr="0005509F">
              <w:t>Gender or gender identity</w:t>
            </w:r>
          </w:p>
          <w:p w14:paraId="3193198D" w14:textId="77777777" w:rsidR="003F3D8A" w:rsidRPr="0005509F" w:rsidRDefault="003F3D8A" w:rsidP="006F4E08">
            <w:pPr>
              <w:pStyle w:val="Body"/>
              <w:numPr>
                <w:ilvl w:val="0"/>
                <w:numId w:val="104"/>
              </w:numPr>
            </w:pPr>
            <w:r w:rsidRPr="0005509F">
              <w:t>Religion</w:t>
            </w:r>
          </w:p>
          <w:p w14:paraId="109B023A" w14:textId="77777777" w:rsidR="003F3D8A" w:rsidRPr="0005509F" w:rsidRDefault="003F3D8A" w:rsidP="006F4E08">
            <w:pPr>
              <w:pStyle w:val="Body"/>
              <w:numPr>
                <w:ilvl w:val="0"/>
                <w:numId w:val="104"/>
              </w:numPr>
            </w:pPr>
            <w:r w:rsidRPr="0005509F">
              <w:t>Any other protected status</w:t>
            </w:r>
          </w:p>
          <w:p w14:paraId="28C7C076" w14:textId="77777777" w:rsidR="003F3D8A" w:rsidRPr="0005509F" w:rsidRDefault="003F3D8A" w:rsidP="00D26077">
            <w:pPr>
              <w:pStyle w:val="Body"/>
            </w:pPr>
            <w:r w:rsidRPr="0005509F">
              <w:t>Students are expected to:</w:t>
            </w:r>
          </w:p>
          <w:p w14:paraId="0582DC1A" w14:textId="77777777" w:rsidR="003F3D8A" w:rsidRPr="0005509F" w:rsidRDefault="003F3D8A" w:rsidP="006F4E08">
            <w:pPr>
              <w:pStyle w:val="Body"/>
              <w:numPr>
                <w:ilvl w:val="0"/>
                <w:numId w:val="105"/>
              </w:numPr>
            </w:pPr>
            <w:r w:rsidRPr="0005509F">
              <w:t>Treat others with respect and dignity</w:t>
            </w:r>
          </w:p>
          <w:p w14:paraId="05BAEFD0" w14:textId="77777777" w:rsidR="003F3D8A" w:rsidRPr="0005509F" w:rsidRDefault="003F3D8A" w:rsidP="006F4E08">
            <w:pPr>
              <w:pStyle w:val="Body"/>
              <w:numPr>
                <w:ilvl w:val="0"/>
                <w:numId w:val="105"/>
              </w:numPr>
            </w:pPr>
            <w:r w:rsidRPr="0005509F">
              <w:t>Refrain from harmful or threatening behavior</w:t>
            </w:r>
          </w:p>
          <w:p w14:paraId="51685216" w14:textId="77777777" w:rsidR="003F3D8A" w:rsidRPr="0005509F" w:rsidRDefault="003F3D8A" w:rsidP="006F4E08">
            <w:pPr>
              <w:pStyle w:val="Body"/>
              <w:numPr>
                <w:ilvl w:val="0"/>
                <w:numId w:val="105"/>
              </w:numPr>
            </w:pPr>
            <w:r w:rsidRPr="0005509F">
              <w:t>Report incidents to staff</w:t>
            </w:r>
          </w:p>
          <w:p w14:paraId="7933AF7B" w14:textId="5C5110BA" w:rsidR="003F3D8A" w:rsidRPr="00BF66E7" w:rsidRDefault="003F3D8A" w:rsidP="00D26077">
            <w:pPr>
              <w:pStyle w:val="Body"/>
            </w:pPr>
            <w:r w:rsidRPr="0005509F">
              <w:t>All reported incidents will be investigated and addressed in accordance with school policies and the Student Code of Conduct.</w:t>
            </w:r>
          </w:p>
        </w:tc>
        <w:tc>
          <w:tcPr>
            <w:tcW w:w="431" w:type="dxa"/>
            <w:gridSpan w:val="3"/>
          </w:tcPr>
          <w:p w14:paraId="4EDFFAB1" w14:textId="77777777" w:rsidR="003F3D8A" w:rsidRPr="002413BE" w:rsidRDefault="003F3D8A" w:rsidP="003F3D8A"/>
        </w:tc>
      </w:tr>
      <w:tr w:rsidR="003F3D8A" w:rsidRPr="002413BE" w14:paraId="58E0DCD4" w14:textId="77777777" w:rsidTr="40C67285">
        <w:trPr>
          <w:gridAfter w:val="1"/>
          <w:wAfter w:w="30" w:type="dxa"/>
          <w:trHeight w:val="864"/>
        </w:trPr>
        <w:tc>
          <w:tcPr>
            <w:tcW w:w="420" w:type="dxa"/>
          </w:tcPr>
          <w:p w14:paraId="04DF53E9" w14:textId="77777777" w:rsidR="003F3D8A" w:rsidRPr="00247F24" w:rsidRDefault="003F3D8A" w:rsidP="003F3D8A"/>
        </w:tc>
        <w:tc>
          <w:tcPr>
            <w:tcW w:w="9815" w:type="dxa"/>
            <w:gridSpan w:val="3"/>
          </w:tcPr>
          <w:p w14:paraId="65439B23" w14:textId="7D7CB81D" w:rsidR="003F3D8A" w:rsidRDefault="003F3D8A" w:rsidP="00D26077">
            <w:pPr>
              <w:pStyle w:val="Subtitle1"/>
            </w:pPr>
            <w:r>
              <w:t>Safe and Supportive Environment</w:t>
            </w:r>
          </w:p>
          <w:p w14:paraId="337A6538" w14:textId="77777777" w:rsidR="003F3D8A" w:rsidRDefault="003F3D8A" w:rsidP="00D26077">
            <w:pPr>
              <w:pStyle w:val="Body"/>
            </w:pPr>
          </w:p>
          <w:p w14:paraId="6FBB8F96" w14:textId="77777777" w:rsidR="003F3D8A" w:rsidRPr="0005509F" w:rsidRDefault="003F3D8A" w:rsidP="00D26077">
            <w:pPr>
              <w:pStyle w:val="Body"/>
              <w:rPr>
                <w:sz w:val="24"/>
                <w:szCs w:val="24"/>
              </w:rPr>
            </w:pPr>
            <w:r w:rsidRPr="0005509F">
              <w:rPr>
                <w:sz w:val="24"/>
                <w:szCs w:val="24"/>
              </w:rPr>
              <w:t>ENCSD promotes a positive school climate through:</w:t>
            </w:r>
          </w:p>
          <w:p w14:paraId="5FDE859B" w14:textId="77777777" w:rsidR="003F3D8A" w:rsidRPr="0005509F" w:rsidRDefault="003F3D8A" w:rsidP="006F4E08">
            <w:pPr>
              <w:pStyle w:val="Body"/>
              <w:numPr>
                <w:ilvl w:val="0"/>
                <w:numId w:val="106"/>
              </w:numPr>
            </w:pPr>
            <w:r w:rsidRPr="0005509F">
              <w:t>Clear expectations for behavior</w:t>
            </w:r>
          </w:p>
          <w:p w14:paraId="51D22B6E" w14:textId="77777777" w:rsidR="003F3D8A" w:rsidRPr="0005509F" w:rsidRDefault="003F3D8A" w:rsidP="006F4E08">
            <w:pPr>
              <w:pStyle w:val="Body"/>
              <w:numPr>
                <w:ilvl w:val="0"/>
                <w:numId w:val="106"/>
              </w:numPr>
            </w:pPr>
            <w:r w:rsidRPr="0005509F">
              <w:t>Positive behavior supports and recognition</w:t>
            </w:r>
          </w:p>
          <w:p w14:paraId="6524EA1B" w14:textId="77777777" w:rsidR="003F3D8A" w:rsidRPr="0005509F" w:rsidRDefault="003F3D8A" w:rsidP="006F4E08">
            <w:pPr>
              <w:pStyle w:val="Body"/>
              <w:numPr>
                <w:ilvl w:val="0"/>
                <w:numId w:val="106"/>
              </w:numPr>
            </w:pPr>
            <w:r w:rsidRPr="0005509F">
              <w:t>Social-emotional learning and support</w:t>
            </w:r>
          </w:p>
          <w:p w14:paraId="65F09335" w14:textId="77777777" w:rsidR="003F3D8A" w:rsidRPr="0005509F" w:rsidRDefault="003F3D8A" w:rsidP="006F4E08">
            <w:pPr>
              <w:pStyle w:val="Body"/>
              <w:numPr>
                <w:ilvl w:val="0"/>
                <w:numId w:val="106"/>
              </w:numPr>
            </w:pPr>
            <w:r w:rsidRPr="0005509F">
              <w:t>Staff supervision and engagement</w:t>
            </w:r>
          </w:p>
          <w:p w14:paraId="06A2B4F1" w14:textId="14FE8943" w:rsidR="003F3D8A" w:rsidRPr="004528DF" w:rsidRDefault="003F3D8A" w:rsidP="00D26077">
            <w:pPr>
              <w:pStyle w:val="Body"/>
            </w:pPr>
            <w:r w:rsidRPr="0005509F">
              <w:t>Students are expected to contribute to a safe environment by making responsible choices and supporting one another.</w:t>
            </w:r>
          </w:p>
        </w:tc>
        <w:tc>
          <w:tcPr>
            <w:tcW w:w="431" w:type="dxa"/>
            <w:gridSpan w:val="3"/>
          </w:tcPr>
          <w:p w14:paraId="2B0423DF" w14:textId="77777777" w:rsidR="003F3D8A" w:rsidRPr="002413BE" w:rsidRDefault="003F3D8A" w:rsidP="003F3D8A"/>
        </w:tc>
      </w:tr>
      <w:tr w:rsidR="003F3D8A" w:rsidRPr="002413BE" w14:paraId="7B3F0CD6" w14:textId="77777777" w:rsidTr="40C67285">
        <w:trPr>
          <w:gridAfter w:val="1"/>
          <w:wAfter w:w="30" w:type="dxa"/>
          <w:trHeight w:val="864"/>
        </w:trPr>
        <w:tc>
          <w:tcPr>
            <w:tcW w:w="420" w:type="dxa"/>
          </w:tcPr>
          <w:p w14:paraId="683BBE4F" w14:textId="77777777" w:rsidR="003F3D8A" w:rsidRPr="00247F24" w:rsidRDefault="003F3D8A" w:rsidP="003F3D8A"/>
        </w:tc>
        <w:tc>
          <w:tcPr>
            <w:tcW w:w="9815" w:type="dxa"/>
            <w:gridSpan w:val="3"/>
          </w:tcPr>
          <w:p w14:paraId="30E7C084" w14:textId="77777777" w:rsidR="00EF316F" w:rsidRDefault="00EF316F" w:rsidP="00D26077">
            <w:pPr>
              <w:pStyle w:val="Subtitle1"/>
            </w:pPr>
          </w:p>
          <w:p w14:paraId="09F564B4" w14:textId="77777777" w:rsidR="00EF316F" w:rsidRDefault="00EF316F" w:rsidP="00D26077">
            <w:pPr>
              <w:pStyle w:val="Subtitle1"/>
            </w:pPr>
          </w:p>
          <w:p w14:paraId="74403A96" w14:textId="77777777" w:rsidR="00EF316F" w:rsidRDefault="00EF316F" w:rsidP="00D26077">
            <w:pPr>
              <w:pStyle w:val="Subtitle1"/>
            </w:pPr>
          </w:p>
          <w:p w14:paraId="39636FCA" w14:textId="2624FE65" w:rsidR="003F3D8A" w:rsidRDefault="003F3D8A" w:rsidP="00D26077">
            <w:pPr>
              <w:pStyle w:val="Subtitle1"/>
            </w:pPr>
            <w:r>
              <w:lastRenderedPageBreak/>
              <w:t>Visitors and Campus Safety</w:t>
            </w:r>
          </w:p>
          <w:p w14:paraId="29F15FC9" w14:textId="77777777" w:rsidR="003F3D8A" w:rsidRDefault="003F3D8A" w:rsidP="003F3D8A"/>
          <w:p w14:paraId="245AAFDC" w14:textId="77777777" w:rsidR="003F3D8A" w:rsidRPr="0005509F" w:rsidRDefault="003F3D8A" w:rsidP="00D26077">
            <w:pPr>
              <w:pStyle w:val="Body"/>
            </w:pPr>
            <w:r w:rsidRPr="0005509F">
              <w:t>To maintain a secure campus:</w:t>
            </w:r>
          </w:p>
          <w:p w14:paraId="55475D96" w14:textId="77777777" w:rsidR="003F3D8A" w:rsidRDefault="003F3D8A" w:rsidP="006F4E08">
            <w:pPr>
              <w:pStyle w:val="Body"/>
              <w:numPr>
                <w:ilvl w:val="0"/>
                <w:numId w:val="107"/>
              </w:numPr>
            </w:pPr>
            <w:r w:rsidRPr="0005509F">
              <w:t>All visitors must follow school sign-in procedures</w:t>
            </w:r>
          </w:p>
          <w:p w14:paraId="2FB7593F" w14:textId="4FEBC997" w:rsidR="00EF316F" w:rsidRDefault="00EF316F" w:rsidP="006F4E08">
            <w:pPr>
              <w:pStyle w:val="Body"/>
              <w:numPr>
                <w:ilvl w:val="1"/>
                <w:numId w:val="107"/>
              </w:numPr>
            </w:pPr>
            <w:r>
              <w:t>All visitors must report to the Woodard Administration building upon arrival to campus</w:t>
            </w:r>
          </w:p>
          <w:p w14:paraId="08C31DC6" w14:textId="203D49CA" w:rsidR="00EF316F" w:rsidRDefault="00EF316F" w:rsidP="006F4E08">
            <w:pPr>
              <w:pStyle w:val="Body"/>
              <w:numPr>
                <w:ilvl w:val="1"/>
                <w:numId w:val="107"/>
              </w:numPr>
            </w:pPr>
            <w:r>
              <w:t>A driver’s license is required to sign-in for campus access</w:t>
            </w:r>
          </w:p>
          <w:p w14:paraId="79DAE925" w14:textId="39263FB1" w:rsidR="006771CA" w:rsidRPr="0005509F" w:rsidRDefault="006771CA" w:rsidP="006F4E08">
            <w:pPr>
              <w:pStyle w:val="Body"/>
              <w:numPr>
                <w:ilvl w:val="1"/>
                <w:numId w:val="107"/>
              </w:numPr>
            </w:pPr>
            <w:r>
              <w:t xml:space="preserve">Upon leaving campus, all visitors must sign-out </w:t>
            </w:r>
            <w:r w:rsidR="0086312C">
              <w:t>at the Woodard Administration building</w:t>
            </w:r>
          </w:p>
          <w:p w14:paraId="442E4316" w14:textId="77777777" w:rsidR="003F3D8A" w:rsidRPr="0005509F" w:rsidRDefault="003F3D8A" w:rsidP="006F4E08">
            <w:pPr>
              <w:pStyle w:val="Body"/>
              <w:numPr>
                <w:ilvl w:val="0"/>
                <w:numId w:val="107"/>
              </w:numPr>
            </w:pPr>
            <w:r w:rsidRPr="0005509F">
              <w:t>Unauthorized individuals are not permitted on campus</w:t>
            </w:r>
          </w:p>
          <w:p w14:paraId="6BA67F35" w14:textId="77777777" w:rsidR="003F3D8A" w:rsidRDefault="003F3D8A" w:rsidP="006F4E08">
            <w:pPr>
              <w:pStyle w:val="Body"/>
              <w:numPr>
                <w:ilvl w:val="0"/>
                <w:numId w:val="107"/>
              </w:numPr>
            </w:pPr>
            <w:r w:rsidRPr="0005509F">
              <w:t>Students may not leave campus without permission</w:t>
            </w:r>
          </w:p>
          <w:p w14:paraId="5700BDA8" w14:textId="43C2DDE9" w:rsidR="0086312C" w:rsidRPr="00C57EF3" w:rsidRDefault="0086312C" w:rsidP="006F4E08">
            <w:pPr>
              <w:pStyle w:val="Body"/>
              <w:numPr>
                <w:ilvl w:val="0"/>
                <w:numId w:val="107"/>
              </w:numPr>
            </w:pPr>
            <w:r>
              <w:t xml:space="preserve">Students may not leave campus with </w:t>
            </w:r>
            <w:r w:rsidR="00A331C6">
              <w:t xml:space="preserve">anyone not designated for pick-up or drop-off </w:t>
            </w:r>
            <w:r w:rsidR="003B71F9">
              <w:t>in the student information system or without written consent from the student’s parent/guardian</w:t>
            </w:r>
          </w:p>
        </w:tc>
        <w:tc>
          <w:tcPr>
            <w:tcW w:w="431" w:type="dxa"/>
            <w:gridSpan w:val="3"/>
          </w:tcPr>
          <w:p w14:paraId="5278B185" w14:textId="77777777" w:rsidR="003F3D8A" w:rsidRPr="002413BE" w:rsidRDefault="003F3D8A" w:rsidP="003F3D8A"/>
        </w:tc>
      </w:tr>
      <w:tr w:rsidR="003F3D8A" w:rsidRPr="002413BE" w14:paraId="46A4D224" w14:textId="77777777" w:rsidTr="40C67285">
        <w:trPr>
          <w:gridAfter w:val="1"/>
          <w:wAfter w:w="30" w:type="dxa"/>
          <w:trHeight w:val="864"/>
        </w:trPr>
        <w:tc>
          <w:tcPr>
            <w:tcW w:w="420" w:type="dxa"/>
          </w:tcPr>
          <w:p w14:paraId="4189EC75" w14:textId="77777777" w:rsidR="003F3D8A" w:rsidRPr="00247F24" w:rsidRDefault="003F3D8A" w:rsidP="003F3D8A"/>
        </w:tc>
        <w:tc>
          <w:tcPr>
            <w:tcW w:w="9815" w:type="dxa"/>
            <w:gridSpan w:val="3"/>
          </w:tcPr>
          <w:p w14:paraId="30054FB3" w14:textId="77777777" w:rsidR="003F3D8A" w:rsidRDefault="003F3D8A" w:rsidP="00D26077">
            <w:pPr>
              <w:pStyle w:val="Subtitle1"/>
            </w:pPr>
            <w:r>
              <w:t>Prohibited Items</w:t>
            </w:r>
          </w:p>
          <w:p w14:paraId="68AF8695" w14:textId="77777777" w:rsidR="003F3D8A" w:rsidRDefault="003F3D8A" w:rsidP="003F3D8A"/>
          <w:p w14:paraId="024D959F" w14:textId="77777777" w:rsidR="003F3D8A" w:rsidRPr="0005509F" w:rsidRDefault="003F3D8A" w:rsidP="00D26077">
            <w:pPr>
              <w:pStyle w:val="Body"/>
            </w:pPr>
            <w:r w:rsidRPr="0005509F">
              <w:t>Certain items are not allowed on campus to ensure safety</w:t>
            </w:r>
          </w:p>
          <w:p w14:paraId="06C4DDE8" w14:textId="77777777" w:rsidR="003F3D8A" w:rsidRPr="0005509F" w:rsidRDefault="003F3D8A" w:rsidP="00D26077">
            <w:pPr>
              <w:pStyle w:val="Body"/>
            </w:pPr>
            <w:r w:rsidRPr="0005509F">
              <w:t>These may include:</w:t>
            </w:r>
          </w:p>
          <w:p w14:paraId="339E27E0" w14:textId="77777777" w:rsidR="003F3D8A" w:rsidRPr="0005509F" w:rsidRDefault="003F3D8A" w:rsidP="006F4E08">
            <w:pPr>
              <w:pStyle w:val="Body"/>
              <w:numPr>
                <w:ilvl w:val="0"/>
                <w:numId w:val="108"/>
              </w:numPr>
            </w:pPr>
            <w:r w:rsidRPr="0005509F">
              <w:t>Weapons or dangerous objects</w:t>
            </w:r>
          </w:p>
          <w:p w14:paraId="15DFA807" w14:textId="77777777" w:rsidR="003F3D8A" w:rsidRPr="0005509F" w:rsidRDefault="003F3D8A" w:rsidP="006F4E08">
            <w:pPr>
              <w:pStyle w:val="Body"/>
              <w:numPr>
                <w:ilvl w:val="0"/>
                <w:numId w:val="108"/>
              </w:numPr>
            </w:pPr>
            <w:r w:rsidRPr="0005509F">
              <w:t>Controlled substances or alcohol</w:t>
            </w:r>
          </w:p>
          <w:p w14:paraId="0656E2CE" w14:textId="77777777" w:rsidR="003F3D8A" w:rsidRPr="0005509F" w:rsidRDefault="003F3D8A" w:rsidP="006F4E08">
            <w:pPr>
              <w:pStyle w:val="Body"/>
              <w:numPr>
                <w:ilvl w:val="0"/>
                <w:numId w:val="108"/>
              </w:numPr>
            </w:pPr>
            <w:r w:rsidRPr="0005509F">
              <w:t>Any item that may disrupt the learning environment or pose a safety risk</w:t>
            </w:r>
          </w:p>
          <w:p w14:paraId="1B1CA912" w14:textId="4B21AB3B" w:rsidR="003F3D8A" w:rsidRPr="0005509F" w:rsidRDefault="003F3D8A" w:rsidP="00D26077">
            <w:pPr>
              <w:pStyle w:val="Body"/>
            </w:pPr>
            <w:r w:rsidRPr="0005509F">
              <w:t>Possession of prohibited items will result in disciplinary action.</w:t>
            </w:r>
          </w:p>
          <w:p w14:paraId="634120F7" w14:textId="3C61DE78" w:rsidR="003F3D8A" w:rsidRPr="00C57EF3" w:rsidRDefault="003F3D8A" w:rsidP="00D26077">
            <w:pPr>
              <w:pStyle w:val="Body"/>
            </w:pPr>
            <w:r w:rsidRPr="0005509F">
              <w:t>Creating and maintaining a safe school environment is essential to student success.  By working together, the ENCSD community ensures that all students feel secure, supported, and ready to learn.</w:t>
            </w:r>
          </w:p>
        </w:tc>
        <w:tc>
          <w:tcPr>
            <w:tcW w:w="431" w:type="dxa"/>
            <w:gridSpan w:val="3"/>
          </w:tcPr>
          <w:p w14:paraId="549A831D" w14:textId="77777777" w:rsidR="003F3D8A" w:rsidRPr="002413BE" w:rsidRDefault="003F3D8A" w:rsidP="003F3D8A"/>
        </w:tc>
      </w:tr>
      <w:tr w:rsidR="003F3D8A" w:rsidRPr="002413BE" w14:paraId="70CC24DA" w14:textId="77777777" w:rsidTr="40C67285">
        <w:trPr>
          <w:gridAfter w:val="1"/>
          <w:wAfter w:w="30" w:type="dxa"/>
          <w:trHeight w:val="864"/>
        </w:trPr>
        <w:tc>
          <w:tcPr>
            <w:tcW w:w="420" w:type="dxa"/>
          </w:tcPr>
          <w:p w14:paraId="6BCD93DD" w14:textId="77777777" w:rsidR="003F3D8A" w:rsidRPr="00247F24" w:rsidRDefault="003F3D8A" w:rsidP="003F3D8A"/>
        </w:tc>
        <w:tc>
          <w:tcPr>
            <w:tcW w:w="9815" w:type="dxa"/>
            <w:gridSpan w:val="3"/>
          </w:tcPr>
          <w:p w14:paraId="0ADBF4F9" w14:textId="77777777" w:rsidR="003F3D8A" w:rsidRDefault="003F3D8A" w:rsidP="00D26077">
            <w:pPr>
              <w:pStyle w:val="Subtitle1"/>
            </w:pPr>
            <w:r>
              <w:t>If You See Something, Say Something</w:t>
            </w:r>
          </w:p>
          <w:p w14:paraId="5D7F1AB0" w14:textId="77777777" w:rsidR="003F3D8A" w:rsidRDefault="003F3D8A" w:rsidP="003F3D8A"/>
          <w:p w14:paraId="48AE68A4" w14:textId="6DE9CC55" w:rsidR="003F3D8A" w:rsidRPr="0005509F" w:rsidRDefault="003F3D8A" w:rsidP="00D26077">
            <w:pPr>
              <w:pStyle w:val="Body"/>
            </w:pPr>
            <w:r w:rsidRPr="0005509F">
              <w:t>Tell a trusted adult immediately if something feels unsafe.</w:t>
            </w:r>
          </w:p>
        </w:tc>
        <w:tc>
          <w:tcPr>
            <w:tcW w:w="431" w:type="dxa"/>
            <w:gridSpan w:val="3"/>
          </w:tcPr>
          <w:p w14:paraId="65F13005" w14:textId="77777777" w:rsidR="003F3D8A" w:rsidRPr="002413BE" w:rsidRDefault="003F3D8A" w:rsidP="003F3D8A"/>
        </w:tc>
      </w:tr>
    </w:tbl>
    <w:p w14:paraId="59E1BB3B" w14:textId="77777777" w:rsidR="0034153F" w:rsidRDefault="0034153F" w:rsidP="00094740"/>
    <w:tbl>
      <w:tblPr>
        <w:tblW w:w="10666" w:type="dxa"/>
        <w:tblLayout w:type="fixed"/>
        <w:tblCellMar>
          <w:left w:w="0" w:type="dxa"/>
          <w:right w:w="0" w:type="dxa"/>
        </w:tblCellMar>
        <w:tblLook w:val="0600" w:firstRow="0" w:lastRow="0" w:firstColumn="0" w:lastColumn="0" w:noHBand="1" w:noVBand="1"/>
      </w:tblPr>
      <w:tblGrid>
        <w:gridCol w:w="421"/>
        <w:gridCol w:w="9824"/>
        <w:gridCol w:w="10"/>
        <w:gridCol w:w="360"/>
        <w:gridCol w:w="51"/>
      </w:tblGrid>
      <w:tr w:rsidR="0034153F" w:rsidRPr="003A798E" w14:paraId="3FDE9F07" w14:textId="77777777" w:rsidTr="005D173F">
        <w:trPr>
          <w:trHeight w:val="4599"/>
        </w:trPr>
        <w:tc>
          <w:tcPr>
            <w:tcW w:w="421" w:type="dxa"/>
          </w:tcPr>
          <w:p w14:paraId="4545F80C" w14:textId="77777777" w:rsidR="0034153F" w:rsidRPr="00AC3FD7" w:rsidRDefault="0034153F" w:rsidP="009C3A4B"/>
        </w:tc>
        <w:tc>
          <w:tcPr>
            <w:tcW w:w="9824" w:type="dxa"/>
          </w:tcPr>
          <w:p w14:paraId="2849B01D" w14:textId="77777777" w:rsidR="0034153F" w:rsidRPr="0034153F" w:rsidRDefault="0034153F" w:rsidP="00D26077">
            <w:pPr>
              <w:pStyle w:val="Heading"/>
            </w:pPr>
            <w:bookmarkStart w:id="6" w:name="_Toc230189248"/>
            <w:r w:rsidRPr="0034153F">
              <w:t>ENCSD Student Code of Conduct</w:t>
            </w:r>
            <w:bookmarkEnd w:id="6"/>
          </w:p>
          <w:p w14:paraId="2DF61484" w14:textId="77777777" w:rsidR="0034153F" w:rsidRPr="00D26077" w:rsidRDefault="0034153F" w:rsidP="00D26077">
            <w:pPr>
              <w:pStyle w:val="Body"/>
              <w:rPr>
                <w:i/>
                <w:iCs/>
              </w:rPr>
            </w:pPr>
            <w:r w:rsidRPr="00D26077">
              <w:rPr>
                <w:i/>
                <w:iCs/>
              </w:rPr>
              <w:t>Respect yourself.  Respect others.  Respect our community.</w:t>
            </w:r>
          </w:p>
          <w:p w14:paraId="547DC679" w14:textId="77777777" w:rsidR="0034153F" w:rsidRPr="0005509F" w:rsidRDefault="0034153F" w:rsidP="00D26077">
            <w:pPr>
              <w:pStyle w:val="Body"/>
            </w:pPr>
          </w:p>
          <w:p w14:paraId="79D0F1F6" w14:textId="1A155DB1" w:rsidR="0034153F" w:rsidRPr="0005509F" w:rsidRDefault="0034153F" w:rsidP="00D26077">
            <w:pPr>
              <w:pStyle w:val="Body"/>
            </w:pPr>
            <w:r w:rsidRPr="0005509F">
              <w:t>At the Eastern North Carolina School for the Deaf, we believe every student deserves a safe, supportive, and engaging environment to learn, grow, and thrive. Because we are both a school and a residential community, we work together to create a space where everyone feels respected and valued.</w:t>
            </w:r>
          </w:p>
          <w:p w14:paraId="5FDF5BE2" w14:textId="77777777" w:rsidR="0034153F" w:rsidRPr="0005509F" w:rsidRDefault="0034153F" w:rsidP="00D26077">
            <w:pPr>
              <w:pStyle w:val="Body"/>
            </w:pPr>
            <w:r w:rsidRPr="0005509F">
              <w:t>Our Code of Conduct is here to help you understand what that looks like in action.</w:t>
            </w:r>
          </w:p>
          <w:p w14:paraId="16D4CE23" w14:textId="77777777" w:rsidR="0034153F" w:rsidRDefault="0034153F" w:rsidP="009C3A4B"/>
          <w:p w14:paraId="7CF4D0CE" w14:textId="77777777" w:rsidR="0034153F" w:rsidRPr="0034153F" w:rsidRDefault="0034153F" w:rsidP="00D26077">
            <w:pPr>
              <w:pStyle w:val="Subtitle1"/>
            </w:pPr>
            <w:r w:rsidRPr="0034153F">
              <w:t>What We Expect</w:t>
            </w:r>
          </w:p>
          <w:p w14:paraId="56FB6299" w14:textId="77777777" w:rsidR="0034153F" w:rsidRDefault="0034153F" w:rsidP="009C3A4B"/>
          <w:p w14:paraId="050279DA" w14:textId="77777777" w:rsidR="0034153F" w:rsidRPr="009C11DB" w:rsidRDefault="0034153F" w:rsidP="00D26077">
            <w:pPr>
              <w:pStyle w:val="Body"/>
            </w:pPr>
            <w:r w:rsidRPr="007B15F2">
              <w:t>We ask every student to:</w:t>
            </w:r>
          </w:p>
        </w:tc>
        <w:tc>
          <w:tcPr>
            <w:tcW w:w="421" w:type="dxa"/>
            <w:gridSpan w:val="3"/>
          </w:tcPr>
          <w:p w14:paraId="4B0953BF" w14:textId="77777777" w:rsidR="0034153F" w:rsidRPr="003A798E" w:rsidRDefault="0034153F" w:rsidP="009C3A4B"/>
        </w:tc>
      </w:tr>
      <w:tr w:rsidR="005E22AD" w:rsidRPr="003A798E" w14:paraId="4D9868E8" w14:textId="77777777" w:rsidTr="00EE5D0D">
        <w:trPr>
          <w:trHeight w:val="3861"/>
        </w:trPr>
        <w:tc>
          <w:tcPr>
            <w:tcW w:w="421" w:type="dxa"/>
          </w:tcPr>
          <w:p w14:paraId="50ED13C8" w14:textId="77777777" w:rsidR="005E22AD" w:rsidRPr="00AC3FD7" w:rsidRDefault="005E22AD" w:rsidP="009C3A4B"/>
        </w:tc>
        <w:tc>
          <w:tcPr>
            <w:tcW w:w="9824" w:type="dxa"/>
          </w:tcPr>
          <w:p w14:paraId="36D5219F" w14:textId="77777777" w:rsidR="005E22AD" w:rsidRPr="009C11DB" w:rsidRDefault="005E22AD" w:rsidP="005E22AD">
            <w:pPr>
              <w:spacing w:after="240"/>
              <w:rPr>
                <w:b/>
                <w:bCs/>
                <w:sz w:val="24"/>
                <w:szCs w:val="22"/>
              </w:rPr>
            </w:pPr>
            <w:r w:rsidRPr="009C11DB">
              <w:rPr>
                <w:rFonts w:ascii="Segoe UI Emoji" w:hAnsi="Segoe UI Emoji" w:cs="Segoe UI Emoji"/>
                <w:b/>
                <w:bCs/>
                <w:sz w:val="24"/>
                <w:szCs w:val="22"/>
              </w:rPr>
              <w:t>💚</w:t>
            </w:r>
            <w:r w:rsidRPr="009C11DB">
              <w:rPr>
                <w:b/>
                <w:bCs/>
                <w:sz w:val="24"/>
                <w:szCs w:val="22"/>
              </w:rPr>
              <w:t xml:space="preserve"> </w:t>
            </w:r>
            <w:r w:rsidRPr="00D26077">
              <w:rPr>
                <w:rStyle w:val="subtitle2Char"/>
              </w:rPr>
              <w:t>Respect Yourself</w:t>
            </w:r>
          </w:p>
          <w:p w14:paraId="29779C24" w14:textId="77777777" w:rsidR="005E22AD" w:rsidRPr="009C11DB" w:rsidRDefault="005E22AD" w:rsidP="006F4E08">
            <w:pPr>
              <w:pStyle w:val="Body"/>
              <w:numPr>
                <w:ilvl w:val="0"/>
                <w:numId w:val="109"/>
              </w:numPr>
            </w:pPr>
            <w:r w:rsidRPr="009C11DB">
              <w:t xml:space="preserve">Make safe and healthy choices </w:t>
            </w:r>
          </w:p>
          <w:p w14:paraId="6CADE093" w14:textId="77777777" w:rsidR="005E22AD" w:rsidRPr="009C11DB" w:rsidRDefault="005E22AD" w:rsidP="006F4E08">
            <w:pPr>
              <w:pStyle w:val="Body"/>
              <w:numPr>
                <w:ilvl w:val="0"/>
                <w:numId w:val="109"/>
              </w:numPr>
            </w:pPr>
            <w:r w:rsidRPr="009C11DB">
              <w:t xml:space="preserve">Take responsibility for your actions </w:t>
            </w:r>
          </w:p>
          <w:p w14:paraId="658D5CE3" w14:textId="77777777" w:rsidR="005E22AD" w:rsidRPr="007B15F2" w:rsidRDefault="005E22AD" w:rsidP="006F4E08">
            <w:pPr>
              <w:pStyle w:val="Body"/>
              <w:numPr>
                <w:ilvl w:val="0"/>
                <w:numId w:val="109"/>
              </w:numPr>
            </w:pPr>
            <w:r w:rsidRPr="009C11DB">
              <w:t xml:space="preserve">Ask for help when you need it </w:t>
            </w:r>
          </w:p>
          <w:p w14:paraId="27098EE4" w14:textId="77777777" w:rsidR="005E22AD" w:rsidRPr="009C11DB" w:rsidRDefault="005E22AD" w:rsidP="005E22AD">
            <w:pPr>
              <w:spacing w:after="240"/>
              <w:rPr>
                <w:b/>
                <w:bCs/>
                <w:sz w:val="24"/>
                <w:szCs w:val="22"/>
              </w:rPr>
            </w:pPr>
            <w:r w:rsidRPr="009C11DB">
              <w:rPr>
                <w:rFonts w:ascii="Segoe UI Emoji" w:hAnsi="Segoe UI Emoji" w:cs="Segoe UI Emoji"/>
                <w:b/>
                <w:bCs/>
                <w:sz w:val="24"/>
                <w:szCs w:val="22"/>
              </w:rPr>
              <w:t>💛</w:t>
            </w:r>
            <w:r w:rsidRPr="009C11DB">
              <w:rPr>
                <w:b/>
                <w:bCs/>
                <w:sz w:val="24"/>
                <w:szCs w:val="22"/>
              </w:rPr>
              <w:t xml:space="preserve"> </w:t>
            </w:r>
            <w:r w:rsidRPr="00D26077">
              <w:rPr>
                <w:rStyle w:val="subtitle2Char"/>
              </w:rPr>
              <w:t>Respect Others</w:t>
            </w:r>
          </w:p>
          <w:p w14:paraId="34BB7BA6" w14:textId="77777777" w:rsidR="005E22AD" w:rsidRPr="009C11DB" w:rsidRDefault="005E22AD" w:rsidP="006F4E08">
            <w:pPr>
              <w:pStyle w:val="Body"/>
              <w:numPr>
                <w:ilvl w:val="0"/>
                <w:numId w:val="110"/>
              </w:numPr>
            </w:pPr>
            <w:r w:rsidRPr="009C11DB">
              <w:t xml:space="preserve">Be kind and inclusive </w:t>
            </w:r>
          </w:p>
          <w:p w14:paraId="17835956" w14:textId="77777777" w:rsidR="005E22AD" w:rsidRPr="009C11DB" w:rsidRDefault="005E22AD" w:rsidP="006F4E08">
            <w:pPr>
              <w:pStyle w:val="Body"/>
              <w:numPr>
                <w:ilvl w:val="0"/>
                <w:numId w:val="110"/>
              </w:numPr>
            </w:pPr>
            <w:r w:rsidRPr="009C11DB">
              <w:t xml:space="preserve">Use appropriate language and behavior </w:t>
            </w:r>
          </w:p>
          <w:p w14:paraId="321CC6FC" w14:textId="41BC0A86" w:rsidR="00EE5D0D" w:rsidRPr="00EE5D0D" w:rsidRDefault="005E22AD" w:rsidP="006F4E08">
            <w:pPr>
              <w:pStyle w:val="Body"/>
              <w:numPr>
                <w:ilvl w:val="0"/>
                <w:numId w:val="110"/>
              </w:numPr>
            </w:pPr>
            <w:r w:rsidRPr="009C11DB">
              <w:t xml:space="preserve">Honor personal space and differences </w:t>
            </w:r>
          </w:p>
        </w:tc>
        <w:tc>
          <w:tcPr>
            <w:tcW w:w="421" w:type="dxa"/>
            <w:gridSpan w:val="3"/>
          </w:tcPr>
          <w:p w14:paraId="150A7788" w14:textId="77777777" w:rsidR="005E22AD" w:rsidRPr="003A798E" w:rsidRDefault="005E22AD" w:rsidP="009C3A4B"/>
        </w:tc>
      </w:tr>
      <w:tr w:rsidR="0034153F" w:rsidRPr="003A798E" w14:paraId="125E3C36" w14:textId="77777777" w:rsidTr="005D173F">
        <w:trPr>
          <w:gridAfter w:val="1"/>
          <w:wAfter w:w="51" w:type="dxa"/>
          <w:trHeight w:val="4500"/>
        </w:trPr>
        <w:tc>
          <w:tcPr>
            <w:tcW w:w="421" w:type="dxa"/>
          </w:tcPr>
          <w:p w14:paraId="5A87A4CF" w14:textId="77777777" w:rsidR="0034153F" w:rsidRPr="003A798E" w:rsidRDefault="0034153F" w:rsidP="009C3A4B"/>
        </w:tc>
        <w:tc>
          <w:tcPr>
            <w:tcW w:w="9834" w:type="dxa"/>
            <w:gridSpan w:val="2"/>
          </w:tcPr>
          <w:p w14:paraId="20CA8E2A" w14:textId="77777777" w:rsidR="0034153F" w:rsidRDefault="0034153F" w:rsidP="009C3A4B"/>
          <w:p w14:paraId="3A82E4FF" w14:textId="77777777" w:rsidR="0034153F" w:rsidRPr="009C11DB" w:rsidRDefault="0034153F" w:rsidP="009C3A4B">
            <w:pPr>
              <w:spacing w:after="240"/>
              <w:rPr>
                <w:b/>
                <w:bCs/>
                <w:sz w:val="24"/>
                <w:szCs w:val="22"/>
              </w:rPr>
            </w:pPr>
            <w:r w:rsidRPr="009C11DB">
              <w:rPr>
                <w:rFonts w:ascii="Segoe UI Emoji" w:hAnsi="Segoe UI Emoji" w:cs="Segoe UI Emoji"/>
                <w:b/>
                <w:bCs/>
                <w:sz w:val="24"/>
                <w:szCs w:val="22"/>
              </w:rPr>
              <w:t>🏫</w:t>
            </w:r>
            <w:r w:rsidRPr="009C11DB">
              <w:rPr>
                <w:b/>
                <w:bCs/>
                <w:sz w:val="24"/>
                <w:szCs w:val="22"/>
              </w:rPr>
              <w:t xml:space="preserve"> </w:t>
            </w:r>
            <w:r w:rsidRPr="00D26077">
              <w:rPr>
                <w:rStyle w:val="subtitle2Char"/>
              </w:rPr>
              <w:t>Respect Our School</w:t>
            </w:r>
          </w:p>
          <w:p w14:paraId="4A97F03D" w14:textId="77777777" w:rsidR="0034153F" w:rsidRPr="009C11DB" w:rsidRDefault="0034153F" w:rsidP="006F4E08">
            <w:pPr>
              <w:pStyle w:val="Body"/>
              <w:numPr>
                <w:ilvl w:val="0"/>
                <w:numId w:val="111"/>
              </w:numPr>
            </w:pPr>
            <w:r w:rsidRPr="009C11DB">
              <w:t xml:space="preserve">Take care of classrooms, dorms, and shared spaces </w:t>
            </w:r>
          </w:p>
          <w:p w14:paraId="41E839B0" w14:textId="77777777" w:rsidR="0034153F" w:rsidRPr="009C11DB" w:rsidRDefault="0034153F" w:rsidP="006F4E08">
            <w:pPr>
              <w:pStyle w:val="Body"/>
              <w:numPr>
                <w:ilvl w:val="0"/>
                <w:numId w:val="111"/>
              </w:numPr>
            </w:pPr>
            <w:r w:rsidRPr="009C11DB">
              <w:t xml:space="preserve">Follow school and dorm expectations </w:t>
            </w:r>
          </w:p>
          <w:p w14:paraId="04F9F380" w14:textId="77777777" w:rsidR="0034153F" w:rsidRPr="007B15F2" w:rsidRDefault="0034153F" w:rsidP="006F4E08">
            <w:pPr>
              <w:pStyle w:val="Body"/>
              <w:numPr>
                <w:ilvl w:val="0"/>
                <w:numId w:val="111"/>
              </w:numPr>
            </w:pPr>
            <w:r w:rsidRPr="009C11DB">
              <w:t xml:space="preserve">Help keep our community safe and welcoming </w:t>
            </w:r>
          </w:p>
          <w:p w14:paraId="03FF31D2" w14:textId="77777777" w:rsidR="0034153F" w:rsidRPr="009C11DB" w:rsidRDefault="0034153F" w:rsidP="009C3A4B">
            <w:pPr>
              <w:ind w:left="720"/>
              <w:rPr>
                <w:sz w:val="24"/>
                <w:szCs w:val="22"/>
              </w:rPr>
            </w:pPr>
          </w:p>
          <w:p w14:paraId="7027013B" w14:textId="77777777" w:rsidR="0034153F" w:rsidRPr="009C11DB" w:rsidRDefault="0034153F" w:rsidP="009C3A4B">
            <w:pPr>
              <w:spacing w:after="240"/>
              <w:rPr>
                <w:b/>
                <w:bCs/>
                <w:sz w:val="24"/>
                <w:szCs w:val="22"/>
              </w:rPr>
            </w:pPr>
            <w:r w:rsidRPr="009C11DB">
              <w:rPr>
                <w:rFonts w:ascii="Segoe UI Emoji" w:hAnsi="Segoe UI Emoji" w:cs="Segoe UI Emoji"/>
                <w:b/>
                <w:bCs/>
                <w:sz w:val="24"/>
                <w:szCs w:val="22"/>
              </w:rPr>
              <w:t>📚</w:t>
            </w:r>
            <w:r w:rsidRPr="009C11DB">
              <w:rPr>
                <w:b/>
                <w:bCs/>
                <w:sz w:val="24"/>
                <w:szCs w:val="22"/>
              </w:rPr>
              <w:t xml:space="preserve"> </w:t>
            </w:r>
            <w:r w:rsidRPr="00D26077">
              <w:rPr>
                <w:rStyle w:val="subtitle2Char"/>
              </w:rPr>
              <w:t>Be Ready to Learn</w:t>
            </w:r>
          </w:p>
          <w:p w14:paraId="23671A43" w14:textId="77777777" w:rsidR="0034153F" w:rsidRPr="009C11DB" w:rsidRDefault="0034153F" w:rsidP="006F4E08">
            <w:pPr>
              <w:pStyle w:val="Body"/>
              <w:numPr>
                <w:ilvl w:val="0"/>
                <w:numId w:val="112"/>
              </w:numPr>
            </w:pPr>
            <w:r w:rsidRPr="009C11DB">
              <w:t xml:space="preserve">Come to class and activities on time </w:t>
            </w:r>
          </w:p>
          <w:p w14:paraId="4567507C" w14:textId="77777777" w:rsidR="0034153F" w:rsidRPr="009C11DB" w:rsidRDefault="0034153F" w:rsidP="006F4E08">
            <w:pPr>
              <w:pStyle w:val="Body"/>
              <w:numPr>
                <w:ilvl w:val="0"/>
                <w:numId w:val="112"/>
              </w:numPr>
            </w:pPr>
            <w:r w:rsidRPr="009C11DB">
              <w:t xml:space="preserve">Participate and do your best </w:t>
            </w:r>
          </w:p>
          <w:p w14:paraId="27877E37" w14:textId="77777777" w:rsidR="0034153F" w:rsidRPr="009C11DB" w:rsidRDefault="0034153F" w:rsidP="006F4E08">
            <w:pPr>
              <w:pStyle w:val="Body"/>
              <w:numPr>
                <w:ilvl w:val="0"/>
                <w:numId w:val="112"/>
              </w:numPr>
            </w:pPr>
            <w:r w:rsidRPr="009C11DB">
              <w:t>Stay engaged during both school and residential programs</w:t>
            </w:r>
          </w:p>
          <w:p w14:paraId="1401BD4E" w14:textId="77777777" w:rsidR="0034153F" w:rsidRPr="003A798E" w:rsidRDefault="0034153F" w:rsidP="009C3A4B"/>
        </w:tc>
        <w:tc>
          <w:tcPr>
            <w:tcW w:w="360" w:type="dxa"/>
          </w:tcPr>
          <w:p w14:paraId="21C80B17" w14:textId="77777777" w:rsidR="0034153F" w:rsidRPr="003A798E" w:rsidRDefault="0034153F" w:rsidP="009C3A4B"/>
        </w:tc>
      </w:tr>
    </w:tbl>
    <w:p w14:paraId="509A2D07" w14:textId="77777777" w:rsidR="0034153F" w:rsidRDefault="0034153F" w:rsidP="00094740"/>
    <w:tbl>
      <w:tblPr>
        <w:tblW w:w="4991" w:type="pct"/>
        <w:tblLayout w:type="fixed"/>
        <w:tblCellMar>
          <w:left w:w="0" w:type="dxa"/>
          <w:right w:w="0" w:type="dxa"/>
        </w:tblCellMar>
        <w:tblLook w:val="0600" w:firstRow="0" w:lastRow="0" w:firstColumn="0" w:lastColumn="0" w:noHBand="1" w:noVBand="1"/>
      </w:tblPr>
      <w:tblGrid>
        <w:gridCol w:w="20"/>
        <w:gridCol w:w="2949"/>
        <w:gridCol w:w="541"/>
        <w:gridCol w:w="7251"/>
        <w:gridCol w:w="20"/>
      </w:tblGrid>
      <w:tr w:rsidR="0034153F" w:rsidRPr="003A798E" w14:paraId="78167B7F" w14:textId="77777777" w:rsidTr="005E22AD">
        <w:trPr>
          <w:trHeight w:val="1890"/>
        </w:trPr>
        <w:tc>
          <w:tcPr>
            <w:tcW w:w="9" w:type="pct"/>
          </w:tcPr>
          <w:p w14:paraId="21A40040" w14:textId="77777777" w:rsidR="0034153F" w:rsidRPr="00AC3FD7" w:rsidRDefault="0034153F" w:rsidP="009C3A4B"/>
        </w:tc>
        <w:tc>
          <w:tcPr>
            <w:tcW w:w="4981" w:type="pct"/>
            <w:gridSpan w:val="3"/>
          </w:tcPr>
          <w:p w14:paraId="2BAA6ADF" w14:textId="77777777" w:rsidR="0034153F" w:rsidRPr="0034153F" w:rsidRDefault="0034153F" w:rsidP="00D26077">
            <w:pPr>
              <w:pStyle w:val="Subtitle1"/>
            </w:pPr>
            <w:r w:rsidRPr="0034153F">
              <w:t>Where and When This Applies</w:t>
            </w:r>
          </w:p>
          <w:p w14:paraId="43D2BBC3" w14:textId="77777777" w:rsidR="0034153F" w:rsidRPr="007B15F2" w:rsidRDefault="0034153F" w:rsidP="009C3A4B">
            <w:pPr>
              <w:rPr>
                <w:sz w:val="24"/>
                <w:szCs w:val="22"/>
              </w:rPr>
            </w:pPr>
          </w:p>
          <w:p w14:paraId="0679FE03" w14:textId="77777777" w:rsidR="0034153F" w:rsidRPr="007B15F2" w:rsidRDefault="0034153F" w:rsidP="00D26077">
            <w:pPr>
              <w:pStyle w:val="Body"/>
            </w:pPr>
            <w:r w:rsidRPr="007B15F2">
              <w:t>Because ENCSD is a residential school, these expectations apply:</w:t>
            </w:r>
          </w:p>
          <w:p w14:paraId="11126839" w14:textId="77777777" w:rsidR="0034153F" w:rsidRPr="007B15F2" w:rsidRDefault="0034153F" w:rsidP="006F4E08">
            <w:pPr>
              <w:pStyle w:val="Body"/>
              <w:numPr>
                <w:ilvl w:val="0"/>
                <w:numId w:val="113"/>
              </w:numPr>
            </w:pPr>
            <w:r w:rsidRPr="007B15F2">
              <w:t>During the school day</w:t>
            </w:r>
          </w:p>
          <w:p w14:paraId="0A350FDA" w14:textId="77777777" w:rsidR="0034153F" w:rsidRPr="007B15F2" w:rsidRDefault="0034153F" w:rsidP="006F4E08">
            <w:pPr>
              <w:pStyle w:val="Body"/>
              <w:numPr>
                <w:ilvl w:val="0"/>
                <w:numId w:val="113"/>
              </w:numPr>
            </w:pPr>
            <w:r w:rsidRPr="007B15F2">
              <w:t>In the dorms</w:t>
            </w:r>
          </w:p>
          <w:p w14:paraId="30ADDA10" w14:textId="77777777" w:rsidR="0034153F" w:rsidRPr="007B15F2" w:rsidRDefault="0034153F" w:rsidP="006F4E08">
            <w:pPr>
              <w:pStyle w:val="Body"/>
              <w:numPr>
                <w:ilvl w:val="0"/>
                <w:numId w:val="113"/>
              </w:numPr>
            </w:pPr>
            <w:r w:rsidRPr="007B15F2">
              <w:t>On school transportation</w:t>
            </w:r>
          </w:p>
          <w:p w14:paraId="189376AD" w14:textId="77777777" w:rsidR="0034153F" w:rsidRPr="007B15F2" w:rsidRDefault="0034153F" w:rsidP="006F4E08">
            <w:pPr>
              <w:pStyle w:val="Body"/>
              <w:numPr>
                <w:ilvl w:val="0"/>
                <w:numId w:val="113"/>
              </w:numPr>
            </w:pPr>
            <w:r w:rsidRPr="007B15F2">
              <w:t>At all school-sponsored events (on or off campus)</w:t>
            </w:r>
          </w:p>
          <w:p w14:paraId="6C3C7CAC" w14:textId="77777777" w:rsidR="0034153F" w:rsidRPr="007B15F2" w:rsidRDefault="0034153F" w:rsidP="009C3A4B">
            <w:pPr>
              <w:rPr>
                <w:sz w:val="24"/>
                <w:szCs w:val="22"/>
              </w:rPr>
            </w:pPr>
          </w:p>
          <w:p w14:paraId="6787CAAB" w14:textId="77777777" w:rsidR="0034153F" w:rsidRPr="0034153F" w:rsidRDefault="0034153F" w:rsidP="00D26077">
            <w:pPr>
              <w:pStyle w:val="Subtitle1"/>
            </w:pPr>
            <w:r w:rsidRPr="0034153F">
              <w:t>Your Rights</w:t>
            </w:r>
          </w:p>
          <w:p w14:paraId="5F76E972" w14:textId="77777777" w:rsidR="0034153F" w:rsidRPr="007B15F2" w:rsidRDefault="0034153F" w:rsidP="009C3A4B">
            <w:pPr>
              <w:rPr>
                <w:sz w:val="24"/>
                <w:szCs w:val="22"/>
              </w:rPr>
            </w:pPr>
          </w:p>
          <w:p w14:paraId="7E985357" w14:textId="785C8D66" w:rsidR="0034153F" w:rsidRPr="00D26077" w:rsidRDefault="0034153F" w:rsidP="00D26077">
            <w:pPr>
              <w:pStyle w:val="Body"/>
            </w:pPr>
            <w:r w:rsidRPr="007B15F2">
              <w:t>As a student at ENCSD, you have the right to:</w:t>
            </w:r>
          </w:p>
          <w:p w14:paraId="34C21BFB" w14:textId="77777777" w:rsidR="0034153F" w:rsidRPr="007B15F2" w:rsidRDefault="0034153F" w:rsidP="006F4E08">
            <w:pPr>
              <w:pStyle w:val="Body"/>
              <w:numPr>
                <w:ilvl w:val="0"/>
                <w:numId w:val="114"/>
              </w:numPr>
            </w:pPr>
            <w:r w:rsidRPr="007B15F2">
              <w:t>Feel safe and respected</w:t>
            </w:r>
          </w:p>
          <w:p w14:paraId="15B82AE7" w14:textId="77777777" w:rsidR="0034153F" w:rsidRPr="007B15F2" w:rsidRDefault="0034153F" w:rsidP="006F4E08">
            <w:pPr>
              <w:pStyle w:val="Body"/>
              <w:numPr>
                <w:ilvl w:val="0"/>
                <w:numId w:val="114"/>
              </w:numPr>
            </w:pPr>
            <w:r w:rsidRPr="007B15F2">
              <w:t>Learn in a supportive environment</w:t>
            </w:r>
          </w:p>
          <w:p w14:paraId="555294AB" w14:textId="77777777" w:rsidR="0034153F" w:rsidRPr="007B15F2" w:rsidRDefault="0034153F" w:rsidP="006F4E08">
            <w:pPr>
              <w:pStyle w:val="Body"/>
              <w:numPr>
                <w:ilvl w:val="0"/>
                <w:numId w:val="114"/>
              </w:numPr>
            </w:pPr>
            <w:r w:rsidRPr="007B15F2">
              <w:t>Communicate in ways that are accessible to you (including ASL)</w:t>
            </w:r>
          </w:p>
          <w:p w14:paraId="5C1E392A" w14:textId="77777777" w:rsidR="0034153F" w:rsidRPr="007B15F2" w:rsidRDefault="0034153F" w:rsidP="006F4E08">
            <w:pPr>
              <w:pStyle w:val="Body"/>
              <w:numPr>
                <w:ilvl w:val="0"/>
                <w:numId w:val="114"/>
              </w:numPr>
            </w:pPr>
            <w:r w:rsidRPr="007B15F2">
              <w:t>Be treated fairly if there is a concern about your behavior</w:t>
            </w:r>
          </w:p>
          <w:p w14:paraId="0E83E052" w14:textId="77777777" w:rsidR="0034153F" w:rsidRPr="007B15F2" w:rsidRDefault="0034153F" w:rsidP="006F4E08">
            <w:pPr>
              <w:pStyle w:val="Body"/>
              <w:numPr>
                <w:ilvl w:val="0"/>
                <w:numId w:val="114"/>
              </w:numPr>
            </w:pPr>
            <w:r w:rsidRPr="007B15F2">
              <w:t>Have your personal information kept private</w:t>
            </w:r>
          </w:p>
          <w:p w14:paraId="74415804" w14:textId="77777777" w:rsidR="0034153F" w:rsidRPr="007B15F2" w:rsidRDefault="0034153F" w:rsidP="009C3A4B">
            <w:pPr>
              <w:rPr>
                <w:sz w:val="24"/>
                <w:szCs w:val="22"/>
              </w:rPr>
            </w:pPr>
          </w:p>
          <w:p w14:paraId="09DA946E" w14:textId="14003AE1" w:rsidR="0034153F" w:rsidRPr="0034153F" w:rsidRDefault="0034153F" w:rsidP="00D26077">
            <w:pPr>
              <w:pStyle w:val="Subtitle1"/>
            </w:pPr>
            <w:r w:rsidRPr="0034153F">
              <w:t xml:space="preserve">If Things Do Not Go </w:t>
            </w:r>
            <w:r w:rsidR="009A4FD2" w:rsidRPr="0034153F">
              <w:t>as</w:t>
            </w:r>
            <w:r w:rsidRPr="0034153F">
              <w:t xml:space="preserve"> Expected</w:t>
            </w:r>
          </w:p>
          <w:p w14:paraId="217D06EC" w14:textId="77777777" w:rsidR="0034153F" w:rsidRPr="007B15F2" w:rsidRDefault="0034153F" w:rsidP="009C3A4B">
            <w:pPr>
              <w:rPr>
                <w:sz w:val="24"/>
                <w:szCs w:val="22"/>
              </w:rPr>
            </w:pPr>
          </w:p>
          <w:p w14:paraId="30BCEB63" w14:textId="74C3E7F7" w:rsidR="0034153F" w:rsidRPr="007B15F2" w:rsidRDefault="0034153F" w:rsidP="00D26077">
            <w:pPr>
              <w:pStyle w:val="subtitle2"/>
            </w:pPr>
            <w:r w:rsidRPr="007B15F2">
              <w:t>Level 1: Small Mistakes</w:t>
            </w:r>
          </w:p>
          <w:p w14:paraId="5A9EF181" w14:textId="77777777" w:rsidR="0034153F" w:rsidRPr="007B15F2" w:rsidRDefault="0034153F" w:rsidP="00D26077">
            <w:pPr>
              <w:pStyle w:val="Body"/>
            </w:pPr>
            <w:r w:rsidRPr="007B15F2">
              <w:t>Examples:</w:t>
            </w:r>
          </w:p>
          <w:p w14:paraId="1EA3D914" w14:textId="77777777" w:rsidR="0034153F" w:rsidRPr="007B15F2" w:rsidRDefault="0034153F" w:rsidP="006F4E08">
            <w:pPr>
              <w:pStyle w:val="Body"/>
              <w:numPr>
                <w:ilvl w:val="0"/>
                <w:numId w:val="115"/>
              </w:numPr>
            </w:pPr>
            <w:r w:rsidRPr="007B15F2">
              <w:t>Being off-</w:t>
            </w:r>
            <w:proofErr w:type="gramStart"/>
            <w:r w:rsidRPr="007B15F2">
              <w:t>task</w:t>
            </w:r>
            <w:proofErr w:type="gramEnd"/>
            <w:r w:rsidRPr="007B15F2">
              <w:t xml:space="preserve"> or disruptive</w:t>
            </w:r>
          </w:p>
          <w:p w14:paraId="0ECB875F" w14:textId="77777777" w:rsidR="0034153F" w:rsidRPr="007B15F2" w:rsidRDefault="0034153F" w:rsidP="006F4E08">
            <w:pPr>
              <w:pStyle w:val="Body"/>
              <w:numPr>
                <w:ilvl w:val="0"/>
                <w:numId w:val="115"/>
              </w:numPr>
            </w:pPr>
            <w:r w:rsidRPr="007B15F2">
              <w:t>Not following directions right away</w:t>
            </w:r>
          </w:p>
          <w:p w14:paraId="3114F658" w14:textId="77777777" w:rsidR="0034153F" w:rsidRPr="007B15F2" w:rsidRDefault="0034153F" w:rsidP="006F4E08">
            <w:pPr>
              <w:pStyle w:val="Body"/>
              <w:numPr>
                <w:ilvl w:val="0"/>
                <w:numId w:val="115"/>
              </w:numPr>
            </w:pPr>
            <w:r w:rsidRPr="007B15F2">
              <w:t>Minor dress code issues</w:t>
            </w:r>
          </w:p>
          <w:p w14:paraId="0C3B559B" w14:textId="77777777" w:rsidR="0034153F" w:rsidRPr="007B15F2" w:rsidRDefault="0034153F" w:rsidP="009C3A4B">
            <w:pPr>
              <w:pStyle w:val="ListParagraph"/>
              <w:rPr>
                <w:sz w:val="24"/>
                <w:szCs w:val="22"/>
              </w:rPr>
            </w:pPr>
          </w:p>
          <w:p w14:paraId="5B4FC14C" w14:textId="77777777" w:rsidR="0034153F" w:rsidRPr="007B15F2" w:rsidRDefault="0034153F" w:rsidP="00D26077">
            <w:pPr>
              <w:pStyle w:val="Body"/>
            </w:pPr>
            <w:r w:rsidRPr="007B15F2">
              <w:t>What might happen:</w:t>
            </w:r>
          </w:p>
          <w:p w14:paraId="1DB75DF9" w14:textId="77777777" w:rsidR="0034153F" w:rsidRPr="007B15F2" w:rsidRDefault="0034153F" w:rsidP="006F4E08">
            <w:pPr>
              <w:pStyle w:val="Body"/>
              <w:numPr>
                <w:ilvl w:val="0"/>
                <w:numId w:val="116"/>
              </w:numPr>
            </w:pPr>
            <w:r w:rsidRPr="007B15F2">
              <w:t>A reminder or redirection</w:t>
            </w:r>
          </w:p>
          <w:p w14:paraId="1E9CD960" w14:textId="77777777" w:rsidR="0034153F" w:rsidRPr="007B15F2" w:rsidRDefault="0034153F" w:rsidP="006F4E08">
            <w:pPr>
              <w:pStyle w:val="Body"/>
              <w:numPr>
                <w:ilvl w:val="0"/>
                <w:numId w:val="116"/>
              </w:numPr>
            </w:pPr>
            <w:r w:rsidRPr="007B15F2">
              <w:t>A conversation with staff</w:t>
            </w:r>
          </w:p>
          <w:p w14:paraId="024BE908" w14:textId="77777777" w:rsidR="0034153F" w:rsidRPr="007B15F2" w:rsidRDefault="0034153F" w:rsidP="006F4E08">
            <w:pPr>
              <w:pStyle w:val="Body"/>
              <w:numPr>
                <w:ilvl w:val="0"/>
                <w:numId w:val="116"/>
              </w:numPr>
            </w:pPr>
            <w:r w:rsidRPr="007B15F2">
              <w:t>A chance to fix the behavior</w:t>
            </w:r>
          </w:p>
          <w:p w14:paraId="35379161" w14:textId="77777777" w:rsidR="0034153F" w:rsidRPr="007B15F2" w:rsidRDefault="0034153F" w:rsidP="009C3A4B">
            <w:pPr>
              <w:rPr>
                <w:sz w:val="24"/>
                <w:szCs w:val="22"/>
              </w:rPr>
            </w:pPr>
          </w:p>
          <w:p w14:paraId="7E778512" w14:textId="5916A912" w:rsidR="0034153F" w:rsidRPr="007B15F2" w:rsidRDefault="0034153F" w:rsidP="00D26077">
            <w:pPr>
              <w:pStyle w:val="subtitle2"/>
            </w:pPr>
            <w:r w:rsidRPr="007B15F2">
              <w:t>Level 2: Repeated or More Serious Concerns</w:t>
            </w:r>
          </w:p>
          <w:p w14:paraId="4A390D08" w14:textId="77777777" w:rsidR="0034153F" w:rsidRPr="007B15F2" w:rsidRDefault="0034153F" w:rsidP="00D26077">
            <w:pPr>
              <w:pStyle w:val="Body"/>
            </w:pPr>
            <w:r w:rsidRPr="007B15F2">
              <w:t>Examples:</w:t>
            </w:r>
          </w:p>
          <w:p w14:paraId="09B5D1BD" w14:textId="77777777" w:rsidR="0034153F" w:rsidRPr="007B15F2" w:rsidRDefault="0034153F" w:rsidP="006F4E08">
            <w:pPr>
              <w:pStyle w:val="Body"/>
              <w:numPr>
                <w:ilvl w:val="0"/>
                <w:numId w:val="117"/>
              </w:numPr>
            </w:pPr>
            <w:r w:rsidRPr="007B15F2">
              <w:t>Repeated Level 1 behaviors</w:t>
            </w:r>
          </w:p>
          <w:p w14:paraId="1F3BED5E" w14:textId="77777777" w:rsidR="0034153F" w:rsidRPr="007B15F2" w:rsidRDefault="0034153F" w:rsidP="006F4E08">
            <w:pPr>
              <w:pStyle w:val="Body"/>
              <w:numPr>
                <w:ilvl w:val="0"/>
                <w:numId w:val="117"/>
              </w:numPr>
            </w:pPr>
            <w:r w:rsidRPr="007B15F2">
              <w:lastRenderedPageBreak/>
              <w:t>Unkind behavior toward others (including bullying)</w:t>
            </w:r>
          </w:p>
          <w:p w14:paraId="590E0158" w14:textId="77777777" w:rsidR="0034153F" w:rsidRPr="007B15F2" w:rsidRDefault="0034153F" w:rsidP="006F4E08">
            <w:pPr>
              <w:pStyle w:val="Body"/>
              <w:numPr>
                <w:ilvl w:val="0"/>
                <w:numId w:val="117"/>
              </w:numPr>
            </w:pPr>
            <w:r w:rsidRPr="007B15F2">
              <w:t>Skipping class or leaving your assigned area</w:t>
            </w:r>
          </w:p>
          <w:p w14:paraId="095670C7" w14:textId="77777777" w:rsidR="0034153F" w:rsidRPr="007B15F2" w:rsidRDefault="0034153F" w:rsidP="009C3A4B">
            <w:pPr>
              <w:pStyle w:val="ListParagraph"/>
              <w:rPr>
                <w:sz w:val="24"/>
                <w:szCs w:val="22"/>
              </w:rPr>
            </w:pPr>
          </w:p>
          <w:p w14:paraId="543133AB" w14:textId="77777777" w:rsidR="0034153F" w:rsidRPr="007B15F2" w:rsidRDefault="0034153F" w:rsidP="00D26077">
            <w:pPr>
              <w:pStyle w:val="Body"/>
            </w:pPr>
            <w:r w:rsidRPr="007B15F2">
              <w:t>What might happen:</w:t>
            </w:r>
          </w:p>
          <w:p w14:paraId="7E981BDB" w14:textId="77777777" w:rsidR="0034153F" w:rsidRPr="007B15F2" w:rsidRDefault="0034153F" w:rsidP="00D26077">
            <w:pPr>
              <w:pStyle w:val="Body"/>
            </w:pPr>
            <w:r w:rsidRPr="007B15F2">
              <w:t>Parent/guardian contact</w:t>
            </w:r>
          </w:p>
          <w:p w14:paraId="2C71A09D" w14:textId="77777777" w:rsidR="0034153F" w:rsidRPr="007B15F2" w:rsidRDefault="0034153F" w:rsidP="00D26077">
            <w:pPr>
              <w:pStyle w:val="Body"/>
            </w:pPr>
            <w:r w:rsidRPr="007B15F2">
              <w:t>Loss of privileges</w:t>
            </w:r>
          </w:p>
          <w:p w14:paraId="1E2B6AD9" w14:textId="77777777" w:rsidR="0034153F" w:rsidRPr="007B15F2" w:rsidRDefault="0034153F" w:rsidP="00D26077">
            <w:pPr>
              <w:pStyle w:val="Body"/>
            </w:pPr>
            <w:r w:rsidRPr="007B15F2">
              <w:t>Time to reflect and reset (like detention or in-school support)</w:t>
            </w:r>
          </w:p>
          <w:p w14:paraId="02AEC913" w14:textId="77777777" w:rsidR="0034153F" w:rsidRPr="007B15F2" w:rsidRDefault="0034153F" w:rsidP="00D26077">
            <w:pPr>
              <w:pStyle w:val="Body"/>
            </w:pPr>
            <w:r w:rsidRPr="007B15F2">
              <w:t>Support from counseling or staff</w:t>
            </w:r>
          </w:p>
          <w:p w14:paraId="066480E6" w14:textId="77777777" w:rsidR="0034153F" w:rsidRPr="007B15F2" w:rsidRDefault="0034153F" w:rsidP="009C3A4B">
            <w:pPr>
              <w:rPr>
                <w:sz w:val="24"/>
                <w:szCs w:val="22"/>
              </w:rPr>
            </w:pPr>
          </w:p>
          <w:p w14:paraId="31FB6615" w14:textId="356A3B29" w:rsidR="0034153F" w:rsidRPr="007B15F2" w:rsidRDefault="0034153F" w:rsidP="00D26077">
            <w:pPr>
              <w:pStyle w:val="subtitle2"/>
            </w:pPr>
            <w:r w:rsidRPr="007B15F2">
              <w:t>Level 3: Serious Behavior</w:t>
            </w:r>
          </w:p>
          <w:p w14:paraId="14880A2D" w14:textId="77777777" w:rsidR="0034153F" w:rsidRPr="007B15F2" w:rsidRDefault="0034153F" w:rsidP="00D26077">
            <w:pPr>
              <w:pStyle w:val="Body"/>
            </w:pPr>
            <w:r w:rsidRPr="007B15F2">
              <w:t>Examples:</w:t>
            </w:r>
          </w:p>
          <w:p w14:paraId="41FB0BF5" w14:textId="77777777" w:rsidR="0034153F" w:rsidRPr="007B15F2" w:rsidRDefault="0034153F" w:rsidP="006F4E08">
            <w:pPr>
              <w:pStyle w:val="Body"/>
              <w:numPr>
                <w:ilvl w:val="0"/>
                <w:numId w:val="118"/>
              </w:numPr>
            </w:pPr>
            <w:r w:rsidRPr="007B15F2">
              <w:t>Fighting or threats</w:t>
            </w:r>
          </w:p>
          <w:p w14:paraId="570684E7" w14:textId="77777777" w:rsidR="0034153F" w:rsidRPr="007B15F2" w:rsidRDefault="0034153F" w:rsidP="006F4E08">
            <w:pPr>
              <w:pStyle w:val="Body"/>
              <w:numPr>
                <w:ilvl w:val="0"/>
                <w:numId w:val="118"/>
              </w:numPr>
            </w:pPr>
            <w:r w:rsidRPr="007B15F2">
              <w:t>Stealing or damaging property</w:t>
            </w:r>
          </w:p>
          <w:p w14:paraId="30257606" w14:textId="77777777" w:rsidR="0034153F" w:rsidRPr="007B15F2" w:rsidRDefault="0034153F" w:rsidP="006F4E08">
            <w:pPr>
              <w:pStyle w:val="Body"/>
              <w:numPr>
                <w:ilvl w:val="0"/>
                <w:numId w:val="118"/>
              </w:numPr>
            </w:pPr>
            <w:r w:rsidRPr="007B15F2">
              <w:t>Possessing prohibited items (like tobacco products)</w:t>
            </w:r>
          </w:p>
          <w:p w14:paraId="282D916F" w14:textId="77777777" w:rsidR="0034153F" w:rsidRPr="007B15F2" w:rsidRDefault="0034153F" w:rsidP="009C3A4B">
            <w:pPr>
              <w:rPr>
                <w:sz w:val="24"/>
                <w:szCs w:val="22"/>
              </w:rPr>
            </w:pPr>
          </w:p>
          <w:p w14:paraId="77310D36" w14:textId="77777777" w:rsidR="0034153F" w:rsidRPr="007B15F2" w:rsidRDefault="0034153F" w:rsidP="00D26077">
            <w:pPr>
              <w:pStyle w:val="Body"/>
            </w:pPr>
            <w:r w:rsidRPr="007B15F2">
              <w:t>What might happen:</w:t>
            </w:r>
          </w:p>
          <w:p w14:paraId="2FD4D22B" w14:textId="77777777" w:rsidR="0034153F" w:rsidRPr="007B15F2" w:rsidRDefault="0034153F" w:rsidP="006F4E08">
            <w:pPr>
              <w:pStyle w:val="Body"/>
              <w:numPr>
                <w:ilvl w:val="0"/>
                <w:numId w:val="119"/>
              </w:numPr>
            </w:pPr>
            <w:r w:rsidRPr="007B15F2">
              <w:t>Removal from activities or class</w:t>
            </w:r>
          </w:p>
          <w:p w14:paraId="128F97B6" w14:textId="77777777" w:rsidR="0034153F" w:rsidRPr="007B15F2" w:rsidRDefault="0034153F" w:rsidP="006F4E08">
            <w:pPr>
              <w:pStyle w:val="Body"/>
              <w:numPr>
                <w:ilvl w:val="0"/>
                <w:numId w:val="119"/>
              </w:numPr>
            </w:pPr>
            <w:r w:rsidRPr="007B15F2">
              <w:t>Suspension</w:t>
            </w:r>
          </w:p>
          <w:p w14:paraId="29BBDDA9" w14:textId="77777777" w:rsidR="0034153F" w:rsidRPr="007B15F2" w:rsidRDefault="0034153F" w:rsidP="006F4E08">
            <w:pPr>
              <w:pStyle w:val="Body"/>
              <w:numPr>
                <w:ilvl w:val="0"/>
                <w:numId w:val="119"/>
              </w:numPr>
            </w:pPr>
            <w:r w:rsidRPr="007B15F2">
              <w:t>A plan to support better choices moving forward</w:t>
            </w:r>
          </w:p>
          <w:p w14:paraId="27336D3E" w14:textId="77777777" w:rsidR="0034153F" w:rsidRPr="007B15F2" w:rsidRDefault="0034153F" w:rsidP="009C3A4B">
            <w:pPr>
              <w:rPr>
                <w:sz w:val="24"/>
                <w:szCs w:val="22"/>
              </w:rPr>
            </w:pPr>
          </w:p>
          <w:p w14:paraId="4D490B1A" w14:textId="71EDB918" w:rsidR="0034153F" w:rsidRPr="007B15F2" w:rsidRDefault="0034153F" w:rsidP="00D26077">
            <w:pPr>
              <w:pStyle w:val="subtitle2"/>
            </w:pPr>
            <w:r w:rsidRPr="007B15F2">
              <w:t>Level 4: Very Serious Behavior</w:t>
            </w:r>
          </w:p>
          <w:p w14:paraId="063BD285" w14:textId="77777777" w:rsidR="0034153F" w:rsidRPr="007B15F2" w:rsidRDefault="0034153F" w:rsidP="00D26077">
            <w:pPr>
              <w:pStyle w:val="Body"/>
            </w:pPr>
            <w:r w:rsidRPr="007B15F2">
              <w:t>Examples:</w:t>
            </w:r>
          </w:p>
          <w:p w14:paraId="4007E546" w14:textId="77777777" w:rsidR="0034153F" w:rsidRPr="007B15F2" w:rsidRDefault="0034153F" w:rsidP="006F4E08">
            <w:pPr>
              <w:pStyle w:val="Body"/>
              <w:numPr>
                <w:ilvl w:val="0"/>
                <w:numId w:val="120"/>
              </w:numPr>
            </w:pPr>
            <w:r w:rsidRPr="007B15F2">
              <w:t>Bringing weapons to school</w:t>
            </w:r>
          </w:p>
          <w:p w14:paraId="09F387AC" w14:textId="77777777" w:rsidR="0034153F" w:rsidRPr="007B15F2" w:rsidRDefault="0034153F" w:rsidP="006F4E08">
            <w:pPr>
              <w:pStyle w:val="Body"/>
              <w:numPr>
                <w:ilvl w:val="0"/>
                <w:numId w:val="120"/>
              </w:numPr>
            </w:pPr>
            <w:r w:rsidRPr="007B15F2">
              <w:t>Distributing drugs or alcohol</w:t>
            </w:r>
          </w:p>
          <w:p w14:paraId="5EA891C5" w14:textId="77777777" w:rsidR="0034153F" w:rsidRPr="007B15F2" w:rsidRDefault="0034153F" w:rsidP="006F4E08">
            <w:pPr>
              <w:pStyle w:val="Body"/>
              <w:numPr>
                <w:ilvl w:val="0"/>
                <w:numId w:val="120"/>
              </w:numPr>
            </w:pPr>
            <w:r w:rsidRPr="007B15F2">
              <w:t>Actions that put others at risk</w:t>
            </w:r>
          </w:p>
          <w:p w14:paraId="03ED2CEE" w14:textId="77777777" w:rsidR="0034153F" w:rsidRPr="007B15F2" w:rsidRDefault="0034153F" w:rsidP="009C3A4B">
            <w:pPr>
              <w:rPr>
                <w:sz w:val="24"/>
                <w:szCs w:val="22"/>
              </w:rPr>
            </w:pPr>
          </w:p>
          <w:p w14:paraId="3CE14B54" w14:textId="77777777" w:rsidR="0034153F" w:rsidRPr="007B15F2" w:rsidRDefault="0034153F" w:rsidP="00D26077">
            <w:pPr>
              <w:pStyle w:val="Body"/>
            </w:pPr>
            <w:r w:rsidRPr="007B15F2">
              <w:t>What might happen:</w:t>
            </w:r>
          </w:p>
          <w:p w14:paraId="2A139714" w14:textId="77777777" w:rsidR="0034153F" w:rsidRPr="007B15F2" w:rsidRDefault="0034153F" w:rsidP="006F4E08">
            <w:pPr>
              <w:pStyle w:val="Body"/>
              <w:numPr>
                <w:ilvl w:val="0"/>
                <w:numId w:val="121"/>
              </w:numPr>
            </w:pPr>
            <w:r w:rsidRPr="007B15F2">
              <w:t>Long-term suspension or removal from campus</w:t>
            </w:r>
          </w:p>
          <w:p w14:paraId="28FA3EAF" w14:textId="67B851E5" w:rsidR="0034153F" w:rsidRDefault="0034153F" w:rsidP="006F4E08">
            <w:pPr>
              <w:pStyle w:val="Body"/>
              <w:numPr>
                <w:ilvl w:val="0"/>
                <w:numId w:val="121"/>
              </w:numPr>
            </w:pPr>
            <w:r w:rsidRPr="007B15F2">
              <w:t>Involvement of outside agencies if required</w:t>
            </w:r>
          </w:p>
          <w:p w14:paraId="7394DD56" w14:textId="77777777" w:rsidR="0034153F" w:rsidRPr="0034153F" w:rsidRDefault="0034153F" w:rsidP="0034153F">
            <w:pPr>
              <w:rPr>
                <w:sz w:val="24"/>
                <w:szCs w:val="22"/>
              </w:rPr>
            </w:pPr>
          </w:p>
          <w:p w14:paraId="47120990" w14:textId="77777777" w:rsidR="00EE5D0D" w:rsidRDefault="00EE5D0D" w:rsidP="00D26077">
            <w:pPr>
              <w:pStyle w:val="Subtitle1"/>
            </w:pPr>
            <w:r>
              <w:t>Restorative Approach</w:t>
            </w:r>
          </w:p>
          <w:p w14:paraId="69E7379E" w14:textId="77777777" w:rsidR="00EE5D0D" w:rsidRDefault="00EE5D0D" w:rsidP="00EE5D0D"/>
          <w:p w14:paraId="4C864AE7" w14:textId="506537F2" w:rsidR="00EE5D0D" w:rsidRPr="0005509F" w:rsidRDefault="00EE5D0D" w:rsidP="00D26077">
            <w:pPr>
              <w:pStyle w:val="Body"/>
            </w:pPr>
            <w:r w:rsidRPr="0005509F">
              <w:t>When mistakes happen, students may:</w:t>
            </w:r>
          </w:p>
          <w:p w14:paraId="2979493E" w14:textId="50B28A07" w:rsidR="00EE5D0D" w:rsidRPr="0005509F" w:rsidRDefault="00EE5D0D" w:rsidP="006F4E08">
            <w:pPr>
              <w:pStyle w:val="Body"/>
              <w:numPr>
                <w:ilvl w:val="0"/>
                <w:numId w:val="122"/>
              </w:numPr>
            </w:pPr>
            <w:r w:rsidRPr="0005509F">
              <w:t>Reflect</w:t>
            </w:r>
          </w:p>
          <w:p w14:paraId="238CF00F" w14:textId="4CB015E9" w:rsidR="00EE5D0D" w:rsidRPr="0005509F" w:rsidRDefault="00EE5D0D" w:rsidP="006F4E08">
            <w:pPr>
              <w:pStyle w:val="Body"/>
              <w:numPr>
                <w:ilvl w:val="0"/>
                <w:numId w:val="122"/>
              </w:numPr>
            </w:pPr>
            <w:r w:rsidRPr="0005509F">
              <w:lastRenderedPageBreak/>
              <w:t>Repair harm</w:t>
            </w:r>
          </w:p>
          <w:p w14:paraId="75CB7B44" w14:textId="7A9D46C2" w:rsidR="00EE5D0D" w:rsidRPr="0005509F" w:rsidRDefault="00EE5D0D" w:rsidP="006F4E08">
            <w:pPr>
              <w:pStyle w:val="Body"/>
              <w:numPr>
                <w:ilvl w:val="0"/>
                <w:numId w:val="122"/>
              </w:numPr>
            </w:pPr>
            <w:r w:rsidRPr="0005509F">
              <w:t>Rebuild relationships</w:t>
            </w:r>
          </w:p>
          <w:p w14:paraId="0E76AF80" w14:textId="49907CD6" w:rsidR="0060493A" w:rsidRDefault="0060493A" w:rsidP="00D26077">
            <w:pPr>
              <w:pStyle w:val="Subtitle1"/>
            </w:pPr>
            <w:r>
              <w:t>Due Process</w:t>
            </w:r>
          </w:p>
          <w:p w14:paraId="3DCE7E23" w14:textId="77777777" w:rsidR="0060493A" w:rsidRDefault="0060493A" w:rsidP="0060493A"/>
          <w:p w14:paraId="1CCD7ADD" w14:textId="31C5F789" w:rsidR="0060493A" w:rsidRPr="0005509F" w:rsidRDefault="0060493A" w:rsidP="00D26077">
            <w:pPr>
              <w:pStyle w:val="Body"/>
            </w:pPr>
            <w:r w:rsidRPr="0005509F">
              <w:t>Students have the right to fair treatment in disciplinary matters.</w:t>
            </w:r>
          </w:p>
          <w:p w14:paraId="6E046EE5" w14:textId="7E2BD854" w:rsidR="0060493A" w:rsidRPr="0005509F" w:rsidRDefault="0060493A" w:rsidP="006F4E08">
            <w:pPr>
              <w:pStyle w:val="Body"/>
              <w:numPr>
                <w:ilvl w:val="0"/>
                <w:numId w:val="123"/>
              </w:numPr>
            </w:pPr>
            <w:r w:rsidRPr="0005509F">
              <w:t>Students will be informed of the behavior concern</w:t>
            </w:r>
          </w:p>
          <w:p w14:paraId="56C4B8C7" w14:textId="134B4864" w:rsidR="0060493A" w:rsidRPr="0005509F" w:rsidRDefault="0060493A" w:rsidP="006F4E08">
            <w:pPr>
              <w:pStyle w:val="Body"/>
              <w:numPr>
                <w:ilvl w:val="0"/>
                <w:numId w:val="123"/>
              </w:numPr>
            </w:pPr>
            <w:r w:rsidRPr="0005509F">
              <w:t>Students will have an opportunity to respond</w:t>
            </w:r>
          </w:p>
          <w:p w14:paraId="01BFD3CA" w14:textId="7CCB2AF2" w:rsidR="0060493A" w:rsidRPr="0005509F" w:rsidRDefault="0060493A" w:rsidP="006F4E08">
            <w:pPr>
              <w:pStyle w:val="Body"/>
              <w:numPr>
                <w:ilvl w:val="0"/>
                <w:numId w:val="123"/>
              </w:numPr>
            </w:pPr>
            <w:r w:rsidRPr="0005509F">
              <w:t>Families will be notified of significant disciplinary actions</w:t>
            </w:r>
          </w:p>
          <w:p w14:paraId="1D60E9F5" w14:textId="40331196" w:rsidR="0060493A" w:rsidRPr="0005509F" w:rsidRDefault="0060493A" w:rsidP="006F4E08">
            <w:pPr>
              <w:pStyle w:val="Body"/>
              <w:numPr>
                <w:ilvl w:val="0"/>
                <w:numId w:val="123"/>
              </w:numPr>
            </w:pPr>
            <w:r w:rsidRPr="0005509F">
              <w:t xml:space="preserve">Students and families may appeal decisions in accordance with established </w:t>
            </w:r>
            <w:r w:rsidR="00665596" w:rsidRPr="0005509F">
              <w:t>procedures</w:t>
            </w:r>
          </w:p>
          <w:p w14:paraId="23438170" w14:textId="4A6E8F27" w:rsidR="0034153F" w:rsidRPr="0034153F" w:rsidRDefault="0034153F" w:rsidP="00D26077">
            <w:pPr>
              <w:pStyle w:val="Subtitle1"/>
            </w:pPr>
            <w:r w:rsidRPr="0034153F">
              <w:t>Residential Life Expectations</w:t>
            </w:r>
          </w:p>
          <w:p w14:paraId="6FC97290" w14:textId="77777777" w:rsidR="0034153F" w:rsidRPr="007B15F2" w:rsidRDefault="0034153F" w:rsidP="009C3A4B">
            <w:pPr>
              <w:rPr>
                <w:sz w:val="24"/>
                <w:szCs w:val="22"/>
              </w:rPr>
            </w:pPr>
          </w:p>
          <w:p w14:paraId="2153C9DD" w14:textId="15B9C401" w:rsidR="0034153F" w:rsidRPr="00D26077" w:rsidRDefault="0034153F" w:rsidP="00D26077">
            <w:pPr>
              <w:pStyle w:val="Body"/>
            </w:pPr>
            <w:r>
              <w:t>Living on campus is a big part of the ENCSD experience!  To make dorm life positive for everyone:</w:t>
            </w:r>
          </w:p>
          <w:p w14:paraId="2673DE08" w14:textId="77777777" w:rsidR="0034153F" w:rsidRDefault="0034153F" w:rsidP="006F4E08">
            <w:pPr>
              <w:pStyle w:val="Body"/>
              <w:numPr>
                <w:ilvl w:val="0"/>
                <w:numId w:val="124"/>
              </w:numPr>
            </w:pPr>
            <w:r>
              <w:t>Follow dorm schedules and routines</w:t>
            </w:r>
          </w:p>
          <w:p w14:paraId="46199BF8" w14:textId="77777777" w:rsidR="0034153F" w:rsidRDefault="0034153F" w:rsidP="006F4E08">
            <w:pPr>
              <w:pStyle w:val="Body"/>
              <w:numPr>
                <w:ilvl w:val="0"/>
                <w:numId w:val="124"/>
              </w:numPr>
            </w:pPr>
            <w:r>
              <w:t xml:space="preserve">Stay in assigned areas </w:t>
            </w:r>
          </w:p>
          <w:p w14:paraId="5F81425F" w14:textId="77777777" w:rsidR="0034153F" w:rsidRDefault="0034153F" w:rsidP="006F4E08">
            <w:pPr>
              <w:pStyle w:val="Body"/>
              <w:numPr>
                <w:ilvl w:val="0"/>
                <w:numId w:val="124"/>
              </w:numPr>
            </w:pPr>
            <w:r>
              <w:t>Respect your roommates and shared spaces</w:t>
            </w:r>
          </w:p>
          <w:p w14:paraId="2520B3B1" w14:textId="7BB50EAC" w:rsidR="0034153F" w:rsidRPr="0034153F" w:rsidRDefault="0034153F" w:rsidP="006F4E08">
            <w:pPr>
              <w:pStyle w:val="Body"/>
              <w:numPr>
                <w:ilvl w:val="0"/>
                <w:numId w:val="124"/>
              </w:numPr>
            </w:pPr>
            <w:proofErr w:type="gramStart"/>
            <w:r>
              <w:t>Follow staff directions at all times</w:t>
            </w:r>
            <w:proofErr w:type="gramEnd"/>
          </w:p>
          <w:p w14:paraId="729A5574" w14:textId="77777777" w:rsidR="0034153F" w:rsidRDefault="0034153F" w:rsidP="009C3A4B">
            <w:pPr>
              <w:rPr>
                <w:sz w:val="24"/>
                <w:szCs w:val="22"/>
              </w:rPr>
            </w:pPr>
          </w:p>
          <w:p w14:paraId="25CD4046" w14:textId="77777777" w:rsidR="0034153F" w:rsidRPr="0034153F" w:rsidRDefault="0034153F" w:rsidP="00D26077">
            <w:pPr>
              <w:pStyle w:val="Subtitle1"/>
            </w:pPr>
            <w:r w:rsidRPr="0034153F">
              <w:t>A Healthy, Substance-Free Campus</w:t>
            </w:r>
          </w:p>
          <w:p w14:paraId="4E277E18" w14:textId="77777777" w:rsidR="0034153F" w:rsidRPr="007B15F2" w:rsidRDefault="0034153F" w:rsidP="009C3A4B">
            <w:pPr>
              <w:rPr>
                <w:sz w:val="24"/>
                <w:szCs w:val="22"/>
              </w:rPr>
            </w:pPr>
          </w:p>
          <w:p w14:paraId="66A847C9" w14:textId="22985C55" w:rsidR="0034153F" w:rsidRPr="007B15F2" w:rsidRDefault="0034153F" w:rsidP="00D26077">
            <w:pPr>
              <w:pStyle w:val="Body"/>
            </w:pPr>
            <w:r>
              <w:t>To keep everyone safe and healthy:</w:t>
            </w:r>
          </w:p>
          <w:p w14:paraId="60D6D3D1" w14:textId="77777777" w:rsidR="0034153F" w:rsidRDefault="0034153F" w:rsidP="006F4E08">
            <w:pPr>
              <w:pStyle w:val="Body"/>
              <w:numPr>
                <w:ilvl w:val="0"/>
                <w:numId w:val="125"/>
              </w:numPr>
            </w:pPr>
            <w:r>
              <w:t>No tobacco or vaping products</w:t>
            </w:r>
          </w:p>
          <w:p w14:paraId="1AC7DB52" w14:textId="2328D086" w:rsidR="0034153F" w:rsidRPr="00D26077" w:rsidRDefault="0034153F" w:rsidP="006F4E08">
            <w:pPr>
              <w:pStyle w:val="Body"/>
              <w:numPr>
                <w:ilvl w:val="0"/>
                <w:numId w:val="125"/>
              </w:numPr>
            </w:pPr>
            <w:r>
              <w:t>No drugs or alcohol</w:t>
            </w:r>
          </w:p>
          <w:p w14:paraId="005A0810" w14:textId="77777777" w:rsidR="0034153F" w:rsidRDefault="0034153F" w:rsidP="00D26077">
            <w:pPr>
              <w:pStyle w:val="Body"/>
            </w:pPr>
            <w:r>
              <w:t>If a student is struggling, we focus on support</w:t>
            </w:r>
          </w:p>
          <w:p w14:paraId="606610BA" w14:textId="77777777" w:rsidR="00665596" w:rsidRDefault="00665596" w:rsidP="009C3A4B">
            <w:pPr>
              <w:rPr>
                <w:sz w:val="24"/>
                <w:szCs w:val="22"/>
              </w:rPr>
            </w:pPr>
          </w:p>
          <w:p w14:paraId="469CA5E2" w14:textId="0B9B8B06" w:rsidR="00665596" w:rsidRDefault="00665596" w:rsidP="00D26077">
            <w:pPr>
              <w:pStyle w:val="Subtitle1"/>
            </w:pPr>
            <w:r>
              <w:t>Positive Behavior Supports</w:t>
            </w:r>
          </w:p>
          <w:p w14:paraId="1D6EA0FB" w14:textId="77777777" w:rsidR="00665596" w:rsidRDefault="00665596" w:rsidP="00665596"/>
          <w:p w14:paraId="1BF298F3" w14:textId="763D5BDF" w:rsidR="00665596" w:rsidRDefault="00665596" w:rsidP="00D26077">
            <w:pPr>
              <w:pStyle w:val="Body"/>
            </w:pPr>
            <w:r>
              <w:t>ENCSD is committed to promoting positive behavior and preventing misconduct.</w:t>
            </w:r>
          </w:p>
          <w:p w14:paraId="64CAF1C3" w14:textId="6F3EA53D" w:rsidR="00665596" w:rsidRDefault="00665596" w:rsidP="006F4E08">
            <w:pPr>
              <w:pStyle w:val="Body"/>
              <w:numPr>
                <w:ilvl w:val="0"/>
                <w:numId w:val="126"/>
              </w:numPr>
            </w:pPr>
            <w:r>
              <w:t>Clear expectations are taught and reinforced</w:t>
            </w:r>
          </w:p>
          <w:p w14:paraId="6C61FAD8" w14:textId="54F0F802" w:rsidR="00665596" w:rsidRDefault="00665596" w:rsidP="006F4E08">
            <w:pPr>
              <w:pStyle w:val="Body"/>
              <w:numPr>
                <w:ilvl w:val="0"/>
                <w:numId w:val="126"/>
              </w:numPr>
            </w:pPr>
            <w:r>
              <w:t>Positive behaviors are reco</w:t>
            </w:r>
            <w:r w:rsidR="00236150">
              <w:t>gnized and encouraged</w:t>
            </w:r>
          </w:p>
          <w:p w14:paraId="03F7856B" w14:textId="3FBEEC8D" w:rsidR="00236150" w:rsidRDefault="00236150" w:rsidP="006F4E08">
            <w:pPr>
              <w:pStyle w:val="Body"/>
              <w:numPr>
                <w:ilvl w:val="0"/>
                <w:numId w:val="126"/>
              </w:numPr>
            </w:pPr>
            <w:r>
              <w:t>Interventions are provided to support student success</w:t>
            </w:r>
          </w:p>
          <w:p w14:paraId="16C13301" w14:textId="54A27BCF" w:rsidR="00236150" w:rsidRDefault="00236150" w:rsidP="006F4E08">
            <w:pPr>
              <w:pStyle w:val="Body"/>
              <w:numPr>
                <w:ilvl w:val="0"/>
                <w:numId w:val="126"/>
              </w:numPr>
            </w:pPr>
            <w:r>
              <w:t>Staff work collaboratively to address student needs</w:t>
            </w:r>
          </w:p>
          <w:p w14:paraId="2E56BAD1" w14:textId="77777777" w:rsidR="00236150" w:rsidRDefault="00236150" w:rsidP="00236150"/>
          <w:p w14:paraId="06295DC2" w14:textId="77777777" w:rsidR="009A4FD2" w:rsidRDefault="009A4FD2" w:rsidP="00236150"/>
          <w:p w14:paraId="6DB3CFD9" w14:textId="77777777" w:rsidR="009A4FD2" w:rsidRDefault="009A4FD2" w:rsidP="00236150"/>
          <w:p w14:paraId="2266205A" w14:textId="098D01C7" w:rsidR="00236150" w:rsidRDefault="003576D3" w:rsidP="00D26077">
            <w:pPr>
              <w:pStyle w:val="Subtitle1"/>
            </w:pPr>
            <w:r w:rsidRPr="003576D3">
              <w:lastRenderedPageBreak/>
              <w:t>Applicability</w:t>
            </w:r>
          </w:p>
          <w:p w14:paraId="53BE0D83" w14:textId="2A403368" w:rsidR="00236150" w:rsidRDefault="00236150" w:rsidP="00236150"/>
          <w:p w14:paraId="481110D4" w14:textId="2D2BD0DB" w:rsidR="003576D3" w:rsidRPr="0005509F" w:rsidRDefault="003576D3" w:rsidP="00D26077">
            <w:pPr>
              <w:pStyle w:val="Body"/>
            </w:pPr>
            <w:r w:rsidRPr="0005509F">
              <w:t>The Student Code of Conduct applies to:</w:t>
            </w:r>
          </w:p>
          <w:p w14:paraId="42B52219" w14:textId="78335B6E" w:rsidR="003576D3" w:rsidRPr="0005509F" w:rsidRDefault="003576D3" w:rsidP="006F4E08">
            <w:pPr>
              <w:pStyle w:val="Body"/>
              <w:numPr>
                <w:ilvl w:val="0"/>
                <w:numId w:val="127"/>
              </w:numPr>
            </w:pPr>
            <w:r w:rsidRPr="0005509F">
              <w:t>School grounds and buildings</w:t>
            </w:r>
          </w:p>
          <w:p w14:paraId="019EFF72" w14:textId="759ECD11" w:rsidR="003576D3" w:rsidRPr="0005509F" w:rsidRDefault="003576D3" w:rsidP="006F4E08">
            <w:pPr>
              <w:pStyle w:val="Body"/>
              <w:numPr>
                <w:ilvl w:val="0"/>
                <w:numId w:val="127"/>
              </w:numPr>
            </w:pPr>
            <w:r w:rsidRPr="0005509F">
              <w:t>Residential settings</w:t>
            </w:r>
          </w:p>
          <w:p w14:paraId="48494F4B" w14:textId="0477B78A" w:rsidR="003576D3" w:rsidRPr="0005509F" w:rsidRDefault="003576D3" w:rsidP="006F4E08">
            <w:pPr>
              <w:pStyle w:val="Body"/>
              <w:numPr>
                <w:ilvl w:val="0"/>
                <w:numId w:val="127"/>
              </w:numPr>
            </w:pPr>
            <w:r w:rsidRPr="0005509F">
              <w:t>School transportation</w:t>
            </w:r>
          </w:p>
          <w:p w14:paraId="581A5A76" w14:textId="2BB8614A" w:rsidR="003576D3" w:rsidRPr="0005509F" w:rsidRDefault="003576D3" w:rsidP="006F4E08">
            <w:pPr>
              <w:pStyle w:val="Body"/>
              <w:numPr>
                <w:ilvl w:val="0"/>
                <w:numId w:val="127"/>
              </w:numPr>
            </w:pPr>
            <w:r w:rsidRPr="0005509F">
              <w:t>School-sponsored events and activities</w:t>
            </w:r>
          </w:p>
          <w:p w14:paraId="4ED9B20C" w14:textId="328D0D16" w:rsidR="003576D3" w:rsidRPr="0005509F" w:rsidRDefault="003576D3" w:rsidP="006F4E08">
            <w:pPr>
              <w:pStyle w:val="Body"/>
              <w:numPr>
                <w:ilvl w:val="0"/>
                <w:numId w:val="127"/>
              </w:numPr>
            </w:pPr>
            <w:r w:rsidRPr="0005509F">
              <w:t>Use of school-issued technology and networks</w:t>
            </w:r>
          </w:p>
          <w:p w14:paraId="7177F46B" w14:textId="6986C908" w:rsidR="003576D3" w:rsidRPr="00D26077" w:rsidRDefault="003576D3" w:rsidP="00D26077">
            <w:pPr>
              <w:pStyle w:val="Body"/>
            </w:pPr>
            <w:r w:rsidRPr="0005509F">
              <w:t>Off-campus behavior that significantly impacts the school environment may also be addressed.</w:t>
            </w:r>
          </w:p>
          <w:p w14:paraId="7264B312" w14:textId="127D48A2" w:rsidR="00665596" w:rsidRPr="005E22AD" w:rsidRDefault="003576D3" w:rsidP="00D26077">
            <w:pPr>
              <w:pStyle w:val="Body"/>
            </w:pPr>
            <w:r w:rsidRPr="0005509F">
              <w:t xml:space="preserve">By following the Student Code of Conduct, students contribute to a safe, respectful, and positive school community where everyone </w:t>
            </w:r>
            <w:proofErr w:type="gramStart"/>
            <w:r w:rsidRPr="0005509F">
              <w:t>has the opportunity to</w:t>
            </w:r>
            <w:proofErr w:type="gramEnd"/>
            <w:r w:rsidRPr="0005509F">
              <w:t xml:space="preserve"> succeed.</w:t>
            </w:r>
          </w:p>
        </w:tc>
        <w:tc>
          <w:tcPr>
            <w:tcW w:w="9" w:type="pct"/>
          </w:tcPr>
          <w:p w14:paraId="1C36A9A2" w14:textId="77777777" w:rsidR="0034153F" w:rsidRPr="003A798E" w:rsidRDefault="0034153F" w:rsidP="009C3A4B"/>
        </w:tc>
      </w:tr>
      <w:tr w:rsidR="00A97AEE" w:rsidRPr="0048744A" w14:paraId="008B7B45" w14:textId="77777777" w:rsidTr="005E22AD">
        <w:trPr>
          <w:trHeight w:val="100"/>
        </w:trPr>
        <w:tc>
          <w:tcPr>
            <w:tcW w:w="9" w:type="pct"/>
          </w:tcPr>
          <w:p w14:paraId="22907A21" w14:textId="77777777" w:rsidR="00A97AEE" w:rsidRPr="00AC3FD7" w:rsidRDefault="00A97AEE" w:rsidP="009C3A4B"/>
        </w:tc>
        <w:tc>
          <w:tcPr>
            <w:tcW w:w="4981" w:type="pct"/>
            <w:gridSpan w:val="3"/>
          </w:tcPr>
          <w:p w14:paraId="383D92A6" w14:textId="201874AA" w:rsidR="0048744A" w:rsidRDefault="00A97AEE" w:rsidP="00D26077">
            <w:pPr>
              <w:pStyle w:val="Subtitle1"/>
            </w:pPr>
            <w:r w:rsidRPr="00111B1E">
              <w:t>Dress Code</w:t>
            </w:r>
          </w:p>
          <w:p w14:paraId="70C0EDB9" w14:textId="77777777" w:rsidR="00504365" w:rsidRPr="00504365" w:rsidRDefault="00504365" w:rsidP="00504365"/>
          <w:p w14:paraId="1BA9FF09" w14:textId="783EECEA" w:rsidR="00504365" w:rsidRPr="0005509F" w:rsidRDefault="0048744A" w:rsidP="00D26077">
            <w:pPr>
              <w:pStyle w:val="Body"/>
            </w:pPr>
            <w:r w:rsidRPr="0005509F">
              <w:t>ENCSD’s dress code is designed to promote a safe, respectful, and distraction-free learning environment while allowing students to express themselves in appropriate ways.  Student attire should support partici</w:t>
            </w:r>
            <w:r w:rsidR="00111B1E" w:rsidRPr="0005509F">
              <w:t xml:space="preserve">pation in </w:t>
            </w:r>
            <w:r w:rsidR="00C22614">
              <w:t>academic, residential, extracurricular, vocational, and recreational activities and reflect respect for the school community.</w:t>
            </w:r>
          </w:p>
        </w:tc>
        <w:tc>
          <w:tcPr>
            <w:tcW w:w="9" w:type="pct"/>
          </w:tcPr>
          <w:p w14:paraId="63A9B4D7" w14:textId="77777777" w:rsidR="00A97AEE" w:rsidRPr="0048744A" w:rsidRDefault="00A97AEE" w:rsidP="009C3A4B"/>
        </w:tc>
      </w:tr>
      <w:tr w:rsidR="00EF2C34" w:rsidRPr="0048744A" w14:paraId="669CEB20" w14:textId="77777777" w:rsidTr="005E22AD">
        <w:trPr>
          <w:trHeight w:val="2673"/>
        </w:trPr>
        <w:tc>
          <w:tcPr>
            <w:tcW w:w="9" w:type="pct"/>
          </w:tcPr>
          <w:p w14:paraId="2AA95E01" w14:textId="77777777" w:rsidR="00EF2C34" w:rsidRPr="00AC3FD7" w:rsidRDefault="00EF2C34" w:rsidP="009C3A4B"/>
        </w:tc>
        <w:tc>
          <w:tcPr>
            <w:tcW w:w="4981" w:type="pct"/>
            <w:gridSpan w:val="3"/>
          </w:tcPr>
          <w:p w14:paraId="7F1B791B" w14:textId="77777777" w:rsidR="00EF2C34" w:rsidRDefault="00EF2C34" w:rsidP="00D26077">
            <w:pPr>
              <w:pStyle w:val="Subtitle1"/>
            </w:pPr>
            <w:r>
              <w:t>General Expectations</w:t>
            </w:r>
          </w:p>
          <w:p w14:paraId="5C02098D" w14:textId="77777777" w:rsidR="00EF2C34" w:rsidRDefault="00EF2C34" w:rsidP="00EF2C34"/>
          <w:p w14:paraId="55355318" w14:textId="77777777" w:rsidR="00EF2C34" w:rsidRPr="0005509F" w:rsidRDefault="00EF2C34" w:rsidP="00D26077">
            <w:pPr>
              <w:pStyle w:val="Body"/>
            </w:pPr>
            <w:r w:rsidRPr="0005509F">
              <w:t>Students are expected to:</w:t>
            </w:r>
          </w:p>
          <w:p w14:paraId="79C196A2" w14:textId="77777777" w:rsidR="00EF2C34" w:rsidRPr="0005509F" w:rsidRDefault="00EF2C34" w:rsidP="006F4E08">
            <w:pPr>
              <w:pStyle w:val="Body"/>
              <w:numPr>
                <w:ilvl w:val="0"/>
                <w:numId w:val="128"/>
              </w:numPr>
            </w:pPr>
            <w:r w:rsidRPr="0005509F">
              <w:t>Wear clothing that is appropriate for a school setting</w:t>
            </w:r>
          </w:p>
          <w:p w14:paraId="12BCB9AB" w14:textId="77777777" w:rsidR="00EF2C34" w:rsidRPr="0005509F" w:rsidRDefault="00EF2C34" w:rsidP="006F4E08">
            <w:pPr>
              <w:pStyle w:val="Body"/>
              <w:numPr>
                <w:ilvl w:val="0"/>
                <w:numId w:val="128"/>
              </w:numPr>
            </w:pPr>
            <w:r w:rsidRPr="0005509F">
              <w:t>Maintain personal hygiene and cleanliness</w:t>
            </w:r>
          </w:p>
          <w:p w14:paraId="6D2B8F7D" w14:textId="77777777" w:rsidR="00EF2C34" w:rsidRPr="0005509F" w:rsidRDefault="00EF2C34" w:rsidP="006F4E08">
            <w:pPr>
              <w:pStyle w:val="Body"/>
              <w:numPr>
                <w:ilvl w:val="0"/>
                <w:numId w:val="128"/>
              </w:numPr>
            </w:pPr>
            <w:r w:rsidRPr="0005509F">
              <w:t>Choose attire that allows for safe movement and participation in activities</w:t>
            </w:r>
          </w:p>
          <w:p w14:paraId="0B636612" w14:textId="77777777" w:rsidR="00EF2C34" w:rsidRDefault="00EF2C34" w:rsidP="006F4E08">
            <w:pPr>
              <w:pStyle w:val="Body"/>
              <w:numPr>
                <w:ilvl w:val="0"/>
                <w:numId w:val="128"/>
              </w:numPr>
            </w:pPr>
            <w:r w:rsidRPr="0005509F">
              <w:t>Ensure clothing fits properly and does not present a safety concern</w:t>
            </w:r>
            <w:r w:rsidR="002E56FC">
              <w:t xml:space="preserve"> for themselves or others</w:t>
            </w:r>
          </w:p>
          <w:p w14:paraId="02F8D93F" w14:textId="77777777" w:rsidR="002E56FC" w:rsidRDefault="002E56FC" w:rsidP="006F4E08">
            <w:pPr>
              <w:pStyle w:val="Body"/>
              <w:numPr>
                <w:ilvl w:val="0"/>
                <w:numId w:val="128"/>
              </w:numPr>
            </w:pPr>
            <w:r>
              <w:t>Wear clothing suitable for weather conditions and the school environment</w:t>
            </w:r>
          </w:p>
          <w:p w14:paraId="3E880DED" w14:textId="77D75FBC" w:rsidR="002E56FC" w:rsidRPr="00EF2C34" w:rsidRDefault="002E56FC" w:rsidP="006F4E08">
            <w:pPr>
              <w:pStyle w:val="Body"/>
              <w:numPr>
                <w:ilvl w:val="0"/>
                <w:numId w:val="128"/>
              </w:numPr>
            </w:pPr>
            <w:r>
              <w:t>Follow any additional dress or safety requirements established for specific classes, programs, or activities</w:t>
            </w:r>
          </w:p>
        </w:tc>
        <w:tc>
          <w:tcPr>
            <w:tcW w:w="9" w:type="pct"/>
          </w:tcPr>
          <w:p w14:paraId="048B1478" w14:textId="77777777" w:rsidR="00EF2C34" w:rsidRPr="0048744A" w:rsidRDefault="00EF2C34" w:rsidP="009C3A4B"/>
        </w:tc>
      </w:tr>
      <w:tr w:rsidR="008A782B" w:rsidRPr="0048744A" w14:paraId="156ECA6A" w14:textId="77777777" w:rsidTr="005E22AD">
        <w:trPr>
          <w:trHeight w:val="2673"/>
        </w:trPr>
        <w:tc>
          <w:tcPr>
            <w:tcW w:w="9" w:type="pct"/>
          </w:tcPr>
          <w:p w14:paraId="4717FAD1" w14:textId="77777777" w:rsidR="008A782B" w:rsidRPr="00AC3FD7" w:rsidRDefault="008A782B" w:rsidP="009C3A4B"/>
        </w:tc>
        <w:tc>
          <w:tcPr>
            <w:tcW w:w="4981" w:type="pct"/>
            <w:gridSpan w:val="3"/>
          </w:tcPr>
          <w:p w14:paraId="0B4C0451" w14:textId="77777777" w:rsidR="008A782B" w:rsidRDefault="008A782B" w:rsidP="00D26077">
            <w:pPr>
              <w:pStyle w:val="Subtitle1"/>
            </w:pPr>
            <w:r>
              <w:t>Appropriate Attire</w:t>
            </w:r>
          </w:p>
          <w:p w14:paraId="1AE1A582" w14:textId="77777777" w:rsidR="008A782B" w:rsidRDefault="008A782B" w:rsidP="008A782B"/>
          <w:p w14:paraId="386A4124" w14:textId="77777777" w:rsidR="008A782B" w:rsidRPr="0005509F" w:rsidRDefault="008A782B" w:rsidP="00D26077">
            <w:pPr>
              <w:pStyle w:val="Body"/>
            </w:pPr>
            <w:r w:rsidRPr="0005509F">
              <w:t>Clothing should:</w:t>
            </w:r>
          </w:p>
          <w:p w14:paraId="388D9E11" w14:textId="076F81EE" w:rsidR="008A782B" w:rsidRPr="0005509F" w:rsidRDefault="008A782B" w:rsidP="006F4E08">
            <w:pPr>
              <w:pStyle w:val="Body"/>
              <w:numPr>
                <w:ilvl w:val="0"/>
                <w:numId w:val="129"/>
              </w:numPr>
            </w:pPr>
            <w:r w:rsidRPr="0005509F">
              <w:t>Provide appropriate coverage</w:t>
            </w:r>
            <w:r w:rsidR="00F411E7">
              <w:t xml:space="preserve"> of the body</w:t>
            </w:r>
          </w:p>
          <w:p w14:paraId="3E80EC68" w14:textId="3078C26B" w:rsidR="008A782B" w:rsidRDefault="008A782B" w:rsidP="006F4E08">
            <w:pPr>
              <w:pStyle w:val="Body"/>
              <w:numPr>
                <w:ilvl w:val="0"/>
                <w:numId w:val="129"/>
              </w:numPr>
            </w:pPr>
            <w:r w:rsidRPr="0005509F">
              <w:t xml:space="preserve">Be suitable for classroom </w:t>
            </w:r>
            <w:r w:rsidR="00F411E7">
              <w:t>instruction, physical activity, and school-sponsored events</w:t>
            </w:r>
          </w:p>
          <w:p w14:paraId="3328392F" w14:textId="40385FAD" w:rsidR="00F411E7" w:rsidRPr="0005509F" w:rsidRDefault="00F411E7" w:rsidP="006F4E08">
            <w:pPr>
              <w:pStyle w:val="Body"/>
              <w:numPr>
                <w:ilvl w:val="0"/>
                <w:numId w:val="129"/>
              </w:numPr>
            </w:pPr>
            <w:r>
              <w:t>Allow students to participate safely in learning activities and movement throughout campus</w:t>
            </w:r>
          </w:p>
          <w:p w14:paraId="7DFDF691" w14:textId="1163CDD0" w:rsidR="008A782B" w:rsidRPr="008A782B" w:rsidRDefault="008A782B" w:rsidP="006F4E08">
            <w:pPr>
              <w:pStyle w:val="Body"/>
              <w:numPr>
                <w:ilvl w:val="0"/>
                <w:numId w:val="129"/>
              </w:numPr>
            </w:pPr>
            <w:r w:rsidRPr="0005509F">
              <w:t>Be free of language</w:t>
            </w:r>
            <w:r w:rsidR="00F411E7">
              <w:t>, symbols, images, or messages that are inappropriate, offensive, threatening, or disruptive</w:t>
            </w:r>
          </w:p>
        </w:tc>
        <w:tc>
          <w:tcPr>
            <w:tcW w:w="9" w:type="pct"/>
          </w:tcPr>
          <w:p w14:paraId="12E9264B" w14:textId="77777777" w:rsidR="008A782B" w:rsidRPr="0048744A" w:rsidRDefault="008A782B" w:rsidP="009C3A4B"/>
        </w:tc>
      </w:tr>
      <w:tr w:rsidR="00560501" w:rsidRPr="0048744A" w14:paraId="24F9885D" w14:textId="77777777" w:rsidTr="00D26077">
        <w:trPr>
          <w:trHeight w:val="900"/>
        </w:trPr>
        <w:tc>
          <w:tcPr>
            <w:tcW w:w="9" w:type="pct"/>
          </w:tcPr>
          <w:p w14:paraId="19B17937" w14:textId="77777777" w:rsidR="00560501" w:rsidRPr="00AC3FD7" w:rsidRDefault="00560501" w:rsidP="009C3A4B"/>
        </w:tc>
        <w:tc>
          <w:tcPr>
            <w:tcW w:w="4981" w:type="pct"/>
            <w:gridSpan w:val="3"/>
          </w:tcPr>
          <w:p w14:paraId="58CABD5D" w14:textId="77777777" w:rsidR="00560501" w:rsidRDefault="00560501" w:rsidP="00D26077">
            <w:pPr>
              <w:pStyle w:val="Subtitle1"/>
            </w:pPr>
            <w:r>
              <w:t>Prohibited Attire</w:t>
            </w:r>
          </w:p>
          <w:p w14:paraId="56086ED0" w14:textId="77777777" w:rsidR="00560501" w:rsidRDefault="00560501" w:rsidP="00560501"/>
          <w:p w14:paraId="55ED4682" w14:textId="77777777" w:rsidR="00560501" w:rsidRPr="0005509F" w:rsidRDefault="00560501" w:rsidP="00D26077">
            <w:pPr>
              <w:pStyle w:val="Body"/>
            </w:pPr>
            <w:r w:rsidRPr="0005509F">
              <w:t>The following are not permitted:</w:t>
            </w:r>
          </w:p>
          <w:p w14:paraId="0B485A51" w14:textId="3CDA64AC" w:rsidR="00560501" w:rsidRPr="0005509F" w:rsidRDefault="00560501" w:rsidP="006F4E08">
            <w:pPr>
              <w:pStyle w:val="Body"/>
              <w:numPr>
                <w:ilvl w:val="0"/>
                <w:numId w:val="130"/>
              </w:numPr>
            </w:pPr>
            <w:r w:rsidRPr="0005509F">
              <w:t xml:space="preserve">Clothing </w:t>
            </w:r>
            <w:r w:rsidR="00F411E7">
              <w:t>displaying profanity, vulgarity, obscenity, hate speech, discriminatory language, or sexually explicit content</w:t>
            </w:r>
          </w:p>
          <w:p w14:paraId="3349C2AC" w14:textId="2614C494" w:rsidR="00560501" w:rsidRPr="0005509F" w:rsidRDefault="00560501" w:rsidP="006F4E08">
            <w:pPr>
              <w:pStyle w:val="Body"/>
              <w:numPr>
                <w:ilvl w:val="0"/>
                <w:numId w:val="130"/>
              </w:numPr>
            </w:pPr>
            <w:r w:rsidRPr="0005509F">
              <w:t>Clothing</w:t>
            </w:r>
            <w:r w:rsidR="00F411E7">
              <w:t>, accessories, or symbols that promote violence, gangs, weapons, drugs, alcohol, tobacco, vaping products, or illegal activities</w:t>
            </w:r>
          </w:p>
          <w:p w14:paraId="51A1631A" w14:textId="6C085DA4" w:rsidR="00560501" w:rsidRPr="0005509F" w:rsidRDefault="00F411E7" w:rsidP="006F4E08">
            <w:pPr>
              <w:pStyle w:val="Body"/>
              <w:numPr>
                <w:ilvl w:val="0"/>
                <w:numId w:val="130"/>
              </w:numPr>
            </w:pPr>
            <w:r>
              <w:t>Clothing that exposes undergarments or is excessively revealing</w:t>
            </w:r>
          </w:p>
          <w:p w14:paraId="18904AA4" w14:textId="0CF25FE0" w:rsidR="00560501" w:rsidRPr="0005509F" w:rsidRDefault="00F411E7" w:rsidP="006F4E08">
            <w:pPr>
              <w:pStyle w:val="Body"/>
              <w:numPr>
                <w:ilvl w:val="0"/>
                <w:numId w:val="130"/>
              </w:numPr>
            </w:pPr>
            <w:r>
              <w:t>Clothing or accessories that substantially disrupt the educational environment</w:t>
            </w:r>
          </w:p>
          <w:p w14:paraId="1A2D2A0D" w14:textId="77777777" w:rsidR="005450EA" w:rsidRDefault="00F411E7" w:rsidP="006F4E08">
            <w:pPr>
              <w:pStyle w:val="Body"/>
              <w:numPr>
                <w:ilvl w:val="0"/>
                <w:numId w:val="130"/>
              </w:numPr>
            </w:pPr>
            <w:r>
              <w:t>Chains, spikes, sharp objects, or accessories that may pose a safety risk</w:t>
            </w:r>
          </w:p>
          <w:p w14:paraId="78D43159" w14:textId="6E6CBC7C" w:rsidR="00F411E7" w:rsidRDefault="00F411E7" w:rsidP="006F4E08">
            <w:pPr>
              <w:pStyle w:val="Body"/>
              <w:numPr>
                <w:ilvl w:val="0"/>
                <w:numId w:val="130"/>
              </w:numPr>
            </w:pPr>
            <w:r>
              <w:t>Blankets, bedding, or sleepwear, except during approved school activities</w:t>
            </w:r>
          </w:p>
          <w:p w14:paraId="4884058D" w14:textId="0EC273A0" w:rsidR="00F411E7" w:rsidRPr="00560501" w:rsidRDefault="003F5FA5" w:rsidP="006F4E08">
            <w:pPr>
              <w:pStyle w:val="Body"/>
              <w:numPr>
                <w:ilvl w:val="0"/>
                <w:numId w:val="130"/>
              </w:numPr>
            </w:pPr>
            <w:r>
              <w:t>Face coverings that obscure a student’s identity unless required for health, safety, religious, cultural, educational, or approved school purposes</w:t>
            </w:r>
          </w:p>
        </w:tc>
        <w:tc>
          <w:tcPr>
            <w:tcW w:w="9" w:type="pct"/>
          </w:tcPr>
          <w:p w14:paraId="0BD5D282" w14:textId="77777777" w:rsidR="00560501" w:rsidRPr="0048744A" w:rsidRDefault="00560501" w:rsidP="009C3A4B"/>
        </w:tc>
      </w:tr>
      <w:tr w:rsidR="005450EA" w:rsidRPr="0048744A" w14:paraId="6DF712F5" w14:textId="77777777" w:rsidTr="005E22AD">
        <w:trPr>
          <w:trHeight w:val="1782"/>
        </w:trPr>
        <w:tc>
          <w:tcPr>
            <w:tcW w:w="9" w:type="pct"/>
          </w:tcPr>
          <w:p w14:paraId="54DC002D" w14:textId="77777777" w:rsidR="005450EA" w:rsidRPr="00AC3FD7" w:rsidRDefault="005450EA" w:rsidP="009C3A4B"/>
        </w:tc>
        <w:tc>
          <w:tcPr>
            <w:tcW w:w="4981" w:type="pct"/>
            <w:gridSpan w:val="3"/>
          </w:tcPr>
          <w:p w14:paraId="13DFCF8D" w14:textId="77777777" w:rsidR="005450EA" w:rsidRDefault="005450EA" w:rsidP="00D26077">
            <w:pPr>
              <w:pStyle w:val="Subtitle1"/>
            </w:pPr>
            <w:r>
              <w:t>Footwear</w:t>
            </w:r>
          </w:p>
          <w:p w14:paraId="3D3F459A" w14:textId="77777777" w:rsidR="001661C1" w:rsidRDefault="001661C1" w:rsidP="00954524">
            <w:pPr>
              <w:pStyle w:val="Body"/>
            </w:pPr>
          </w:p>
          <w:p w14:paraId="57852232" w14:textId="4CFE30A9" w:rsidR="00954524" w:rsidRDefault="00954524" w:rsidP="00954524">
            <w:pPr>
              <w:pStyle w:val="Body"/>
            </w:pPr>
            <w:r>
              <w:t xml:space="preserve">Students must wear safe, secure footwear </w:t>
            </w:r>
            <w:proofErr w:type="gramStart"/>
            <w:r>
              <w:t>at all times</w:t>
            </w:r>
            <w:proofErr w:type="gramEnd"/>
            <w:r>
              <w:t xml:space="preserve"> during the school day and while participating in school activities.</w:t>
            </w:r>
          </w:p>
          <w:p w14:paraId="2A69892F" w14:textId="77777777" w:rsidR="00954524" w:rsidRDefault="00954524" w:rsidP="00954524">
            <w:pPr>
              <w:pStyle w:val="Body"/>
            </w:pPr>
            <w:r>
              <w:t>For safety reasons, the following footwear is not permitted:</w:t>
            </w:r>
          </w:p>
          <w:p w14:paraId="056C623D" w14:textId="77777777" w:rsidR="00954524" w:rsidRDefault="005F3EF2" w:rsidP="006F4E08">
            <w:pPr>
              <w:pStyle w:val="Body"/>
              <w:numPr>
                <w:ilvl w:val="0"/>
                <w:numId w:val="185"/>
              </w:numPr>
            </w:pPr>
            <w:r>
              <w:t>Flip-flops</w:t>
            </w:r>
          </w:p>
          <w:p w14:paraId="1874AC57" w14:textId="77777777" w:rsidR="005F3EF2" w:rsidRDefault="005F3EF2" w:rsidP="006F4E08">
            <w:pPr>
              <w:pStyle w:val="Body"/>
              <w:numPr>
                <w:ilvl w:val="0"/>
                <w:numId w:val="185"/>
              </w:numPr>
            </w:pPr>
            <w:r>
              <w:t>House slippers</w:t>
            </w:r>
          </w:p>
          <w:p w14:paraId="23307F8A" w14:textId="77777777" w:rsidR="005F3EF2" w:rsidRDefault="005F3EF2" w:rsidP="006F4E08">
            <w:pPr>
              <w:pStyle w:val="Body"/>
              <w:numPr>
                <w:ilvl w:val="0"/>
                <w:numId w:val="185"/>
              </w:numPr>
            </w:pPr>
            <w:r>
              <w:t>Slides or shower shoes</w:t>
            </w:r>
          </w:p>
          <w:p w14:paraId="4186DBF7" w14:textId="77777777" w:rsidR="005F3EF2" w:rsidRDefault="005F3EF2" w:rsidP="006F4E08">
            <w:pPr>
              <w:pStyle w:val="Body"/>
              <w:numPr>
                <w:ilvl w:val="0"/>
                <w:numId w:val="185"/>
              </w:numPr>
            </w:pPr>
            <w:r>
              <w:t>Foam clog-style shoes (including Crocs ® and similar footwear), whether worn with the heel strap forward or secured behind the heel</w:t>
            </w:r>
          </w:p>
          <w:p w14:paraId="3440AFD5" w14:textId="77777777" w:rsidR="005F3EF2" w:rsidRDefault="005F3EF2" w:rsidP="006F4E08">
            <w:pPr>
              <w:pStyle w:val="Body"/>
              <w:numPr>
                <w:ilvl w:val="0"/>
                <w:numId w:val="185"/>
              </w:numPr>
            </w:pPr>
            <w:r>
              <w:t>Any shoe that does not provide adequate support, stability, and protection for walking, physical activity, emergency procedures, and campus mobility</w:t>
            </w:r>
          </w:p>
          <w:p w14:paraId="474529B8" w14:textId="77777777" w:rsidR="005F3EF2" w:rsidRDefault="005F3EF2" w:rsidP="005F3EF2">
            <w:pPr>
              <w:pStyle w:val="Body"/>
            </w:pPr>
            <w:r>
              <w:t xml:space="preserve">All </w:t>
            </w:r>
            <w:proofErr w:type="gramStart"/>
            <w:r>
              <w:t>footwear</w:t>
            </w:r>
            <w:proofErr w:type="gramEnd"/>
            <w:r>
              <w:t xml:space="preserve"> must</w:t>
            </w:r>
            <w:r w:rsidR="00091C99">
              <w:t xml:space="preserve"> securely </w:t>
            </w:r>
            <w:proofErr w:type="gramStart"/>
            <w:r w:rsidR="00091C99">
              <w:t>fit to</w:t>
            </w:r>
            <w:proofErr w:type="gramEnd"/>
            <w:r w:rsidR="00091C99">
              <w:t xml:space="preserve"> the foot.  Athletic shoes, sneakers, and other sturdy shoes are strongly encouraged.</w:t>
            </w:r>
          </w:p>
          <w:p w14:paraId="16FFA441" w14:textId="6041D837" w:rsidR="00091C99" w:rsidRPr="005450EA" w:rsidRDefault="00091C99" w:rsidP="005F3EF2">
            <w:pPr>
              <w:pStyle w:val="Body"/>
            </w:pPr>
            <w:r>
              <w:t xml:space="preserve">ENCSD </w:t>
            </w:r>
            <w:r w:rsidR="004F1A0B">
              <w:t>maintains this requirement to promote student safety and reduce the risk of slips, trips, falls, and foot injuries on campus, in residential settings, and during school activities.</w:t>
            </w:r>
          </w:p>
        </w:tc>
        <w:tc>
          <w:tcPr>
            <w:tcW w:w="9" w:type="pct"/>
          </w:tcPr>
          <w:p w14:paraId="684D0649" w14:textId="77777777" w:rsidR="005450EA" w:rsidRPr="0048744A" w:rsidRDefault="005450EA" w:rsidP="009C3A4B"/>
        </w:tc>
      </w:tr>
      <w:tr w:rsidR="007217E9" w:rsidRPr="0048744A" w14:paraId="5818D382" w14:textId="77777777" w:rsidTr="00AD2ED9">
        <w:trPr>
          <w:trHeight w:val="1530"/>
        </w:trPr>
        <w:tc>
          <w:tcPr>
            <w:tcW w:w="9" w:type="pct"/>
          </w:tcPr>
          <w:p w14:paraId="75284B78" w14:textId="77777777" w:rsidR="007217E9" w:rsidRPr="00AC3FD7" w:rsidRDefault="007217E9" w:rsidP="009C3A4B"/>
        </w:tc>
        <w:tc>
          <w:tcPr>
            <w:tcW w:w="4981" w:type="pct"/>
            <w:gridSpan w:val="3"/>
          </w:tcPr>
          <w:p w14:paraId="7CFFBC1C" w14:textId="77777777" w:rsidR="007217E9" w:rsidRDefault="00B72E00" w:rsidP="00D26077">
            <w:pPr>
              <w:pStyle w:val="Subtitle1"/>
            </w:pPr>
            <w:r>
              <w:t>Specialized Dress Requirements</w:t>
            </w:r>
          </w:p>
          <w:p w14:paraId="32129501" w14:textId="77777777" w:rsidR="00B72E00" w:rsidRPr="00292082" w:rsidRDefault="00B72E00" w:rsidP="00B72E00">
            <w:pPr>
              <w:rPr>
                <w:sz w:val="20"/>
                <w:szCs w:val="20"/>
              </w:rPr>
            </w:pPr>
          </w:p>
          <w:p w14:paraId="5C1C4B18" w14:textId="31C3B4F4" w:rsidR="00292082" w:rsidRDefault="00292082" w:rsidP="00B72E00">
            <w:r>
              <w:t>Certain classes, programs, and activities may require additional attire for health and safety reasons.</w:t>
            </w:r>
          </w:p>
          <w:p w14:paraId="2C2D186D" w14:textId="62F014F4" w:rsidR="00292082" w:rsidRDefault="00292082" w:rsidP="00B72E00">
            <w:r>
              <w:t>Examples include:</w:t>
            </w:r>
          </w:p>
          <w:p w14:paraId="536CF3DA" w14:textId="77777777" w:rsidR="00B72E00" w:rsidRDefault="00292082" w:rsidP="006F4E08">
            <w:pPr>
              <w:pStyle w:val="Body"/>
              <w:numPr>
                <w:ilvl w:val="0"/>
                <w:numId w:val="131"/>
              </w:numPr>
            </w:pPr>
            <w:r>
              <w:t>Physical Education class</w:t>
            </w:r>
          </w:p>
          <w:p w14:paraId="5EDFB078" w14:textId="77777777" w:rsidR="00292082" w:rsidRDefault="00292082" w:rsidP="006F4E08">
            <w:pPr>
              <w:pStyle w:val="Body"/>
              <w:numPr>
                <w:ilvl w:val="0"/>
                <w:numId w:val="131"/>
              </w:numPr>
            </w:pPr>
            <w:r>
              <w:t>Career and Technical Education (CTE) courses</w:t>
            </w:r>
          </w:p>
          <w:p w14:paraId="471F4F5E" w14:textId="77777777" w:rsidR="00292082" w:rsidRDefault="00292082" w:rsidP="006F4E08">
            <w:pPr>
              <w:pStyle w:val="Body"/>
              <w:numPr>
                <w:ilvl w:val="0"/>
                <w:numId w:val="131"/>
              </w:numPr>
            </w:pPr>
            <w:r>
              <w:t>Science laboratories</w:t>
            </w:r>
          </w:p>
          <w:p w14:paraId="2C78D031" w14:textId="77777777" w:rsidR="00292082" w:rsidRDefault="00292082" w:rsidP="006F4E08">
            <w:pPr>
              <w:pStyle w:val="Body"/>
              <w:numPr>
                <w:ilvl w:val="0"/>
                <w:numId w:val="131"/>
              </w:numPr>
            </w:pPr>
            <w:r>
              <w:lastRenderedPageBreak/>
              <w:t>Work-based learning experiences</w:t>
            </w:r>
          </w:p>
          <w:p w14:paraId="3C811033" w14:textId="77777777" w:rsidR="00292082" w:rsidRDefault="00292082" w:rsidP="006F4E08">
            <w:pPr>
              <w:pStyle w:val="Body"/>
              <w:numPr>
                <w:ilvl w:val="0"/>
                <w:numId w:val="131"/>
              </w:numPr>
            </w:pPr>
            <w:r>
              <w:t>Athletics and extra-curricular activities</w:t>
            </w:r>
          </w:p>
          <w:p w14:paraId="25E437A7" w14:textId="66A2D528" w:rsidR="00292082" w:rsidRPr="00B72E00" w:rsidRDefault="00292082" w:rsidP="00292082">
            <w:pPr>
              <w:pStyle w:val="Body"/>
            </w:pPr>
            <w:r>
              <w:t>Students are expected to comply with all instructor or coach requirements regarding protective equipment, uniforms, and safety attire.</w:t>
            </w:r>
          </w:p>
        </w:tc>
        <w:tc>
          <w:tcPr>
            <w:tcW w:w="9" w:type="pct"/>
          </w:tcPr>
          <w:p w14:paraId="3F37BB4A" w14:textId="77777777" w:rsidR="007217E9" w:rsidRPr="0048744A" w:rsidRDefault="007217E9" w:rsidP="009C3A4B"/>
        </w:tc>
      </w:tr>
      <w:tr w:rsidR="00B72E00" w:rsidRPr="0048744A" w14:paraId="478B16EB" w14:textId="77777777" w:rsidTr="005E22AD">
        <w:trPr>
          <w:trHeight w:val="1782"/>
        </w:trPr>
        <w:tc>
          <w:tcPr>
            <w:tcW w:w="9" w:type="pct"/>
          </w:tcPr>
          <w:p w14:paraId="696E0683" w14:textId="77777777" w:rsidR="00B72E00" w:rsidRPr="00AC3FD7" w:rsidRDefault="00B72E00" w:rsidP="009C3A4B"/>
        </w:tc>
        <w:tc>
          <w:tcPr>
            <w:tcW w:w="4981" w:type="pct"/>
            <w:gridSpan w:val="3"/>
          </w:tcPr>
          <w:p w14:paraId="77B39417" w14:textId="49BF64B0" w:rsidR="00B72E00" w:rsidRDefault="00B72E00" w:rsidP="00D26077">
            <w:pPr>
              <w:pStyle w:val="Subtitle1"/>
            </w:pPr>
            <w:r>
              <w:t xml:space="preserve">Cultural and </w:t>
            </w:r>
            <w:r w:rsidR="00AD2ED9">
              <w:t>Religious</w:t>
            </w:r>
            <w:r>
              <w:t xml:space="preserve"> Considerations</w:t>
            </w:r>
          </w:p>
          <w:p w14:paraId="5B007814" w14:textId="77777777" w:rsidR="00B72E00" w:rsidRDefault="00B72E00" w:rsidP="00D26077">
            <w:pPr>
              <w:pStyle w:val="Body"/>
            </w:pPr>
          </w:p>
          <w:p w14:paraId="3CFCCF58" w14:textId="7A319A05" w:rsidR="00B72E00" w:rsidRPr="00AD2ED9" w:rsidRDefault="00AD2ED9" w:rsidP="00D26077">
            <w:pPr>
              <w:pStyle w:val="Body"/>
              <w:rPr>
                <w:szCs w:val="22"/>
              </w:rPr>
            </w:pPr>
            <w:r>
              <w:rPr>
                <w:szCs w:val="22"/>
              </w:rPr>
              <w:t>ENCSD respects and values cultural, religious, and individual expression.  Students may wear attire, head coverings, jewelry, or other items that reflect their cultural heritage or religious beliefs, provided the items do not create a safety concern or substantially interfere with school operations.</w:t>
            </w:r>
          </w:p>
        </w:tc>
        <w:tc>
          <w:tcPr>
            <w:tcW w:w="9" w:type="pct"/>
          </w:tcPr>
          <w:p w14:paraId="49AB3132" w14:textId="77777777" w:rsidR="00B72E00" w:rsidRPr="0048744A" w:rsidRDefault="00B72E00" w:rsidP="009C3A4B"/>
        </w:tc>
      </w:tr>
      <w:tr w:rsidR="00B72E00" w:rsidRPr="0048744A" w14:paraId="071A75FC" w14:textId="77777777" w:rsidTr="005E22AD">
        <w:trPr>
          <w:trHeight w:val="1782"/>
        </w:trPr>
        <w:tc>
          <w:tcPr>
            <w:tcW w:w="9" w:type="pct"/>
          </w:tcPr>
          <w:p w14:paraId="20407394" w14:textId="77777777" w:rsidR="00B72E00" w:rsidRPr="00AC3FD7" w:rsidRDefault="00B72E00" w:rsidP="009C3A4B"/>
        </w:tc>
        <w:tc>
          <w:tcPr>
            <w:tcW w:w="4981" w:type="pct"/>
            <w:gridSpan w:val="3"/>
          </w:tcPr>
          <w:p w14:paraId="54A2BE31" w14:textId="77777777" w:rsidR="00B72E00" w:rsidRDefault="00B72E00" w:rsidP="00D26077">
            <w:pPr>
              <w:pStyle w:val="Subtitle1"/>
            </w:pPr>
            <w:r>
              <w:t>Dress Code Enforcement</w:t>
            </w:r>
          </w:p>
          <w:p w14:paraId="4F46C3CC" w14:textId="77777777" w:rsidR="00B72E00" w:rsidRDefault="00B72E00" w:rsidP="00D26077">
            <w:pPr>
              <w:pStyle w:val="Body"/>
            </w:pPr>
          </w:p>
          <w:p w14:paraId="6DB145B5" w14:textId="71D09773" w:rsidR="00B72E00" w:rsidRPr="007061A3" w:rsidRDefault="00AD2ED9" w:rsidP="00D26077">
            <w:pPr>
              <w:pStyle w:val="Body"/>
              <w:rPr>
                <w:szCs w:val="22"/>
              </w:rPr>
            </w:pPr>
            <w:r w:rsidRPr="007061A3">
              <w:rPr>
                <w:szCs w:val="22"/>
              </w:rPr>
              <w:t>School staff will address dress code concerns in a respectful and supportive manner.</w:t>
            </w:r>
          </w:p>
          <w:p w14:paraId="733ABAA8" w14:textId="53FDE1C0" w:rsidR="00AD2ED9" w:rsidRPr="007061A3" w:rsidRDefault="00AD2ED9" w:rsidP="00D26077">
            <w:pPr>
              <w:pStyle w:val="Body"/>
              <w:rPr>
                <w:szCs w:val="22"/>
              </w:rPr>
            </w:pPr>
            <w:r w:rsidRPr="007061A3">
              <w:rPr>
                <w:szCs w:val="22"/>
              </w:rPr>
              <w:t>If a student’s attire does not meet dress code expectations:</w:t>
            </w:r>
          </w:p>
          <w:p w14:paraId="164667A5" w14:textId="2C75B83A" w:rsidR="00B72E00" w:rsidRPr="007061A3" w:rsidRDefault="00B72E00" w:rsidP="006F4E08">
            <w:pPr>
              <w:pStyle w:val="Body"/>
              <w:numPr>
                <w:ilvl w:val="0"/>
                <w:numId w:val="132"/>
              </w:numPr>
              <w:rPr>
                <w:szCs w:val="22"/>
              </w:rPr>
            </w:pPr>
            <w:r w:rsidRPr="007061A3">
              <w:rPr>
                <w:szCs w:val="22"/>
              </w:rPr>
              <w:t xml:space="preserve">The student may be asked to </w:t>
            </w:r>
            <w:r w:rsidR="00AD2ED9" w:rsidRPr="007061A3">
              <w:rPr>
                <w:szCs w:val="22"/>
              </w:rPr>
              <w:t>adjust, remove, or replace the item</w:t>
            </w:r>
          </w:p>
          <w:p w14:paraId="64E44C8C" w14:textId="465FA24B" w:rsidR="00152836" w:rsidRPr="007061A3" w:rsidRDefault="00152836" w:rsidP="006F4E08">
            <w:pPr>
              <w:pStyle w:val="Body"/>
              <w:numPr>
                <w:ilvl w:val="0"/>
                <w:numId w:val="132"/>
              </w:numPr>
              <w:rPr>
                <w:szCs w:val="22"/>
              </w:rPr>
            </w:pPr>
            <w:r w:rsidRPr="007061A3">
              <w:rPr>
                <w:szCs w:val="22"/>
              </w:rPr>
              <w:t>Alternative clothing may be provided when available</w:t>
            </w:r>
          </w:p>
          <w:p w14:paraId="7EBC131E" w14:textId="77777777" w:rsidR="00B72E00" w:rsidRPr="007061A3" w:rsidRDefault="00B72E00" w:rsidP="006F4E08">
            <w:pPr>
              <w:pStyle w:val="Body"/>
              <w:numPr>
                <w:ilvl w:val="0"/>
                <w:numId w:val="132"/>
              </w:numPr>
              <w:rPr>
                <w:szCs w:val="22"/>
              </w:rPr>
            </w:pPr>
            <w:r w:rsidRPr="007061A3">
              <w:rPr>
                <w:szCs w:val="22"/>
              </w:rPr>
              <w:t>Families may be contacted if necessary</w:t>
            </w:r>
          </w:p>
          <w:p w14:paraId="495400C0" w14:textId="18235769" w:rsidR="00B72E00" w:rsidRPr="007061A3" w:rsidRDefault="00B72E00" w:rsidP="006F4E08">
            <w:pPr>
              <w:pStyle w:val="Body"/>
              <w:numPr>
                <w:ilvl w:val="0"/>
                <w:numId w:val="132"/>
              </w:numPr>
              <w:rPr>
                <w:szCs w:val="22"/>
              </w:rPr>
            </w:pPr>
            <w:r w:rsidRPr="007061A3">
              <w:rPr>
                <w:szCs w:val="22"/>
              </w:rPr>
              <w:t>Repeated</w:t>
            </w:r>
            <w:r w:rsidR="00152836" w:rsidRPr="007061A3">
              <w:rPr>
                <w:szCs w:val="22"/>
              </w:rPr>
              <w:t xml:space="preserve"> or serious</w:t>
            </w:r>
            <w:r w:rsidRPr="007061A3">
              <w:rPr>
                <w:szCs w:val="22"/>
              </w:rPr>
              <w:t xml:space="preserve"> violations may result in disciplinary action</w:t>
            </w:r>
            <w:r w:rsidR="00152836" w:rsidRPr="007061A3">
              <w:rPr>
                <w:szCs w:val="22"/>
              </w:rPr>
              <w:t xml:space="preserve"> in accordance with the Student Code of Conduct</w:t>
            </w:r>
          </w:p>
          <w:p w14:paraId="639EB5A7" w14:textId="6738055C" w:rsidR="00B72E00" w:rsidRPr="00B72E00" w:rsidRDefault="00B72E00" w:rsidP="00D26077">
            <w:pPr>
              <w:pStyle w:val="Body"/>
            </w:pPr>
            <w:r w:rsidRPr="007061A3">
              <w:rPr>
                <w:szCs w:val="22"/>
              </w:rPr>
              <w:t>The goal of the dress code is to maintain a safe</w:t>
            </w:r>
            <w:r w:rsidR="007061A3" w:rsidRPr="007061A3">
              <w:rPr>
                <w:szCs w:val="22"/>
              </w:rPr>
              <w:t>, inclusive, and respectful</w:t>
            </w:r>
            <w:r w:rsidRPr="007061A3">
              <w:rPr>
                <w:szCs w:val="22"/>
              </w:rPr>
              <w:t xml:space="preserve"> </w:t>
            </w:r>
            <w:r w:rsidR="007061A3" w:rsidRPr="007061A3">
              <w:rPr>
                <w:szCs w:val="22"/>
              </w:rPr>
              <w:t>learning</w:t>
            </w:r>
            <w:r w:rsidRPr="007061A3">
              <w:rPr>
                <w:szCs w:val="22"/>
              </w:rPr>
              <w:t xml:space="preserve"> environment while supporting student comfort</w:t>
            </w:r>
            <w:r w:rsidR="007061A3" w:rsidRPr="007061A3">
              <w:rPr>
                <w:szCs w:val="22"/>
              </w:rPr>
              <w:t>, dignity,</w:t>
            </w:r>
            <w:r w:rsidRPr="007061A3">
              <w:rPr>
                <w:szCs w:val="22"/>
              </w:rPr>
              <w:t xml:space="preserve"> and self-expression.</w:t>
            </w:r>
          </w:p>
        </w:tc>
        <w:tc>
          <w:tcPr>
            <w:tcW w:w="9" w:type="pct"/>
          </w:tcPr>
          <w:p w14:paraId="5AABAD0B" w14:textId="77777777" w:rsidR="00B72E00" w:rsidRPr="0048744A" w:rsidRDefault="00B72E00" w:rsidP="009C3A4B"/>
        </w:tc>
      </w:tr>
      <w:tr w:rsidR="00997AC0" w:rsidRPr="0052480D" w14:paraId="2452D666" w14:textId="77777777" w:rsidTr="005E22AD">
        <w:trPr>
          <w:trHeight w:val="1782"/>
        </w:trPr>
        <w:tc>
          <w:tcPr>
            <w:tcW w:w="9" w:type="pct"/>
          </w:tcPr>
          <w:p w14:paraId="0A7C8DE6" w14:textId="77777777" w:rsidR="00997AC0" w:rsidRPr="00AC3FD7" w:rsidRDefault="00997AC0" w:rsidP="009C3A4B"/>
        </w:tc>
        <w:tc>
          <w:tcPr>
            <w:tcW w:w="4981" w:type="pct"/>
            <w:gridSpan w:val="3"/>
          </w:tcPr>
          <w:p w14:paraId="3EA225D6" w14:textId="77777777" w:rsidR="00997AC0" w:rsidRDefault="00997AC0" w:rsidP="00D26077">
            <w:pPr>
              <w:pStyle w:val="Heading"/>
            </w:pPr>
            <w:bookmarkStart w:id="7" w:name="_Toc230189249"/>
            <w:r w:rsidRPr="0052480D">
              <w:t>Transportation</w:t>
            </w:r>
            <w:bookmarkEnd w:id="7"/>
          </w:p>
          <w:p w14:paraId="248BDF91" w14:textId="77777777" w:rsidR="0052480D" w:rsidRDefault="0052480D" w:rsidP="0052480D"/>
          <w:p w14:paraId="675C6E25" w14:textId="46FE6CB9" w:rsidR="0052480D" w:rsidRPr="0005509F" w:rsidRDefault="0052480D" w:rsidP="00D26077">
            <w:pPr>
              <w:pStyle w:val="Body"/>
            </w:pPr>
            <w:r w:rsidRPr="0005509F">
              <w:t>ENCSD provides transportation services to support student access to school and related programs. Safety, respect, and responsibility are essential expectations for all students who use school transportation.</w:t>
            </w:r>
          </w:p>
        </w:tc>
        <w:tc>
          <w:tcPr>
            <w:tcW w:w="9" w:type="pct"/>
          </w:tcPr>
          <w:p w14:paraId="5FFA671E" w14:textId="77777777" w:rsidR="00997AC0" w:rsidRPr="0052480D" w:rsidRDefault="00997AC0" w:rsidP="009C3A4B"/>
        </w:tc>
      </w:tr>
      <w:tr w:rsidR="0052480D" w:rsidRPr="0052480D" w14:paraId="3C0147B3" w14:textId="77777777" w:rsidTr="005E22AD">
        <w:trPr>
          <w:trHeight w:val="1782"/>
        </w:trPr>
        <w:tc>
          <w:tcPr>
            <w:tcW w:w="9" w:type="pct"/>
          </w:tcPr>
          <w:p w14:paraId="66D20A80" w14:textId="77777777" w:rsidR="0052480D" w:rsidRPr="00AC3FD7" w:rsidRDefault="0052480D" w:rsidP="009C3A4B"/>
        </w:tc>
        <w:tc>
          <w:tcPr>
            <w:tcW w:w="4981" w:type="pct"/>
            <w:gridSpan w:val="3"/>
          </w:tcPr>
          <w:p w14:paraId="3E14D031" w14:textId="77777777" w:rsidR="0052480D" w:rsidRDefault="0052480D" w:rsidP="00D26077">
            <w:pPr>
              <w:pStyle w:val="Subtitle1"/>
            </w:pPr>
            <w:r w:rsidRPr="0052480D">
              <w:t>Transportation Services</w:t>
            </w:r>
          </w:p>
          <w:p w14:paraId="3CF33EE3" w14:textId="77777777" w:rsidR="0052480D" w:rsidRDefault="0052480D" w:rsidP="0052480D"/>
          <w:p w14:paraId="38F327BE" w14:textId="77777777" w:rsidR="0052480D" w:rsidRPr="0005509F" w:rsidRDefault="0052480D" w:rsidP="00D26077">
            <w:pPr>
              <w:pStyle w:val="Body"/>
            </w:pPr>
            <w:r w:rsidRPr="0005509F">
              <w:t>Transportation may include:</w:t>
            </w:r>
          </w:p>
          <w:p w14:paraId="18E177B4" w14:textId="77777777" w:rsidR="0052480D" w:rsidRPr="0005509F" w:rsidRDefault="0052480D" w:rsidP="006F4E08">
            <w:pPr>
              <w:pStyle w:val="Body"/>
              <w:numPr>
                <w:ilvl w:val="0"/>
                <w:numId w:val="133"/>
              </w:numPr>
            </w:pPr>
            <w:r w:rsidRPr="0005509F">
              <w:t>Daily bus routes</w:t>
            </w:r>
          </w:p>
          <w:p w14:paraId="0E1B8B79" w14:textId="77777777" w:rsidR="0052480D" w:rsidRPr="0005509F" w:rsidRDefault="0052480D" w:rsidP="006F4E08">
            <w:pPr>
              <w:pStyle w:val="Body"/>
              <w:numPr>
                <w:ilvl w:val="0"/>
                <w:numId w:val="133"/>
              </w:numPr>
            </w:pPr>
            <w:r w:rsidRPr="0005509F">
              <w:t>Regional transportation services</w:t>
            </w:r>
          </w:p>
          <w:p w14:paraId="1809680E" w14:textId="18FFCF13" w:rsidR="0052480D" w:rsidRPr="0005509F" w:rsidRDefault="0052480D" w:rsidP="006F4E08">
            <w:pPr>
              <w:pStyle w:val="Body"/>
              <w:numPr>
                <w:ilvl w:val="0"/>
                <w:numId w:val="133"/>
              </w:numPr>
            </w:pPr>
            <w:r w:rsidRPr="0005509F">
              <w:t>Transportation for extracurricular activities or school-sponsored events</w:t>
            </w:r>
          </w:p>
          <w:p w14:paraId="22E9C64B" w14:textId="504141EC" w:rsidR="0052480D" w:rsidRPr="0052480D" w:rsidRDefault="0052480D" w:rsidP="00D26077">
            <w:pPr>
              <w:pStyle w:val="Body"/>
            </w:pPr>
            <w:r w:rsidRPr="0005509F">
              <w:t>Transportation services are provided in accordance with state guidelines and school procedures</w:t>
            </w:r>
            <w:r>
              <w:t>.</w:t>
            </w:r>
          </w:p>
        </w:tc>
        <w:tc>
          <w:tcPr>
            <w:tcW w:w="9" w:type="pct"/>
          </w:tcPr>
          <w:p w14:paraId="7D68E40A" w14:textId="77777777" w:rsidR="0052480D" w:rsidRPr="0052480D" w:rsidRDefault="0052480D" w:rsidP="009C3A4B"/>
        </w:tc>
      </w:tr>
      <w:tr w:rsidR="0052480D" w:rsidRPr="0052480D" w14:paraId="1D680168" w14:textId="77777777" w:rsidTr="005E22AD">
        <w:trPr>
          <w:trHeight w:val="1782"/>
        </w:trPr>
        <w:tc>
          <w:tcPr>
            <w:tcW w:w="9" w:type="pct"/>
          </w:tcPr>
          <w:p w14:paraId="32A1BAE9" w14:textId="77777777" w:rsidR="0052480D" w:rsidRPr="00AC3FD7" w:rsidRDefault="0052480D" w:rsidP="009C3A4B"/>
        </w:tc>
        <w:tc>
          <w:tcPr>
            <w:tcW w:w="4981" w:type="pct"/>
            <w:gridSpan w:val="3"/>
          </w:tcPr>
          <w:p w14:paraId="29F607C0" w14:textId="77777777" w:rsidR="0052480D" w:rsidRDefault="0052480D" w:rsidP="00D26077">
            <w:pPr>
              <w:pStyle w:val="Subtitle1"/>
            </w:pPr>
            <w:r>
              <w:t>Student Expectations on Transportation</w:t>
            </w:r>
          </w:p>
          <w:p w14:paraId="73725FB4" w14:textId="77777777" w:rsidR="0052480D" w:rsidRDefault="0052480D" w:rsidP="00D26077">
            <w:pPr>
              <w:pStyle w:val="Body"/>
            </w:pPr>
          </w:p>
          <w:p w14:paraId="65A799D8" w14:textId="77777777" w:rsidR="005D63BE" w:rsidRPr="00D26077" w:rsidRDefault="005D63BE" w:rsidP="00D26077">
            <w:pPr>
              <w:pStyle w:val="Body"/>
            </w:pPr>
            <w:r w:rsidRPr="00D26077">
              <w:t>Student safety is the top priority during transportation.</w:t>
            </w:r>
          </w:p>
          <w:p w14:paraId="69C5D1F3" w14:textId="77777777" w:rsidR="005D63BE" w:rsidRPr="0005509F" w:rsidRDefault="005D63BE" w:rsidP="006F4E08">
            <w:pPr>
              <w:pStyle w:val="Body"/>
              <w:numPr>
                <w:ilvl w:val="0"/>
                <w:numId w:val="134"/>
              </w:numPr>
            </w:pPr>
            <w:r w:rsidRPr="0005509F">
              <w:t>Students must board and exit the bus in an orderly manner</w:t>
            </w:r>
          </w:p>
          <w:p w14:paraId="6514595A" w14:textId="77777777" w:rsidR="005D63BE" w:rsidRPr="0005509F" w:rsidRDefault="005D63BE" w:rsidP="006F4E08">
            <w:pPr>
              <w:pStyle w:val="Body"/>
              <w:numPr>
                <w:ilvl w:val="0"/>
                <w:numId w:val="134"/>
              </w:numPr>
            </w:pPr>
            <w:r w:rsidRPr="0005509F">
              <w:t>Students should wait in designated areas and follow staff directions</w:t>
            </w:r>
          </w:p>
          <w:p w14:paraId="58B4B81F" w14:textId="77777777" w:rsidR="005D63BE" w:rsidRPr="0005509F" w:rsidRDefault="005D63BE" w:rsidP="006F4E08">
            <w:pPr>
              <w:pStyle w:val="Body"/>
              <w:numPr>
                <w:ilvl w:val="0"/>
                <w:numId w:val="134"/>
              </w:numPr>
            </w:pPr>
            <w:r w:rsidRPr="0005509F">
              <w:t>Emergency procedures are reviewed and practiced as appropriate</w:t>
            </w:r>
          </w:p>
          <w:p w14:paraId="3C439674" w14:textId="77777777" w:rsidR="005D63BE" w:rsidRDefault="005D63BE" w:rsidP="00D26077">
            <w:pPr>
              <w:pStyle w:val="Body"/>
            </w:pPr>
            <w:r w:rsidRPr="0005509F">
              <w:t>Students should report any safety concerns to the driver or staff immediately</w:t>
            </w:r>
          </w:p>
          <w:p w14:paraId="1D36AC3A" w14:textId="77777777" w:rsidR="00B25C77" w:rsidRPr="00151893" w:rsidRDefault="00B25C77" w:rsidP="005D63BE">
            <w:pPr>
              <w:rPr>
                <w:sz w:val="16"/>
                <w:szCs w:val="16"/>
              </w:rPr>
            </w:pPr>
          </w:p>
          <w:p w14:paraId="1EC23102" w14:textId="118E5A9B" w:rsidR="0052480D" w:rsidRPr="0005509F" w:rsidRDefault="0052480D" w:rsidP="00D26077">
            <w:pPr>
              <w:pStyle w:val="Body"/>
            </w:pPr>
            <w:r w:rsidRPr="0005509F">
              <w:t>Students are expected to:</w:t>
            </w:r>
          </w:p>
          <w:p w14:paraId="54CFFA3F" w14:textId="77777777" w:rsidR="0052480D" w:rsidRPr="0005509F" w:rsidRDefault="0052480D" w:rsidP="006F4E08">
            <w:pPr>
              <w:pStyle w:val="Body"/>
              <w:numPr>
                <w:ilvl w:val="0"/>
                <w:numId w:val="135"/>
              </w:numPr>
            </w:pPr>
            <w:r w:rsidRPr="0005509F">
              <w:t>Follow all directions from bus drivers and staff</w:t>
            </w:r>
          </w:p>
          <w:p w14:paraId="4511DB2B" w14:textId="77777777" w:rsidR="0052480D" w:rsidRPr="0005509F" w:rsidRDefault="0052480D" w:rsidP="006F4E08">
            <w:pPr>
              <w:pStyle w:val="Body"/>
              <w:numPr>
                <w:ilvl w:val="0"/>
                <w:numId w:val="135"/>
              </w:numPr>
            </w:pPr>
            <w:r w:rsidRPr="0005509F">
              <w:t>Remain seated and use seat belts if available</w:t>
            </w:r>
          </w:p>
          <w:p w14:paraId="5A3A81A8" w14:textId="77777777" w:rsidR="0052480D" w:rsidRPr="0005509F" w:rsidRDefault="0052480D" w:rsidP="006F4E08">
            <w:pPr>
              <w:pStyle w:val="Body"/>
              <w:numPr>
                <w:ilvl w:val="0"/>
                <w:numId w:val="135"/>
              </w:numPr>
            </w:pPr>
            <w:r w:rsidRPr="0005509F">
              <w:t>Keep aisles clear and maintain a safe environment</w:t>
            </w:r>
          </w:p>
          <w:p w14:paraId="3BFB19CE" w14:textId="77777777" w:rsidR="0052480D" w:rsidRPr="0005509F" w:rsidRDefault="0052480D" w:rsidP="006F4E08">
            <w:pPr>
              <w:pStyle w:val="Body"/>
              <w:numPr>
                <w:ilvl w:val="0"/>
                <w:numId w:val="135"/>
              </w:numPr>
            </w:pPr>
            <w:r w:rsidRPr="0005509F">
              <w:t>Use appropriate language and behavior</w:t>
            </w:r>
          </w:p>
          <w:p w14:paraId="2EE371DD" w14:textId="77777777" w:rsidR="0052480D" w:rsidRPr="0005509F" w:rsidRDefault="0052480D" w:rsidP="006F4E08">
            <w:pPr>
              <w:pStyle w:val="Body"/>
              <w:numPr>
                <w:ilvl w:val="0"/>
                <w:numId w:val="135"/>
              </w:numPr>
            </w:pPr>
            <w:proofErr w:type="gramStart"/>
            <w:r w:rsidRPr="0005509F">
              <w:t>Respect</w:t>
            </w:r>
            <w:proofErr w:type="gramEnd"/>
            <w:r w:rsidRPr="0005509F">
              <w:t xml:space="preserve"> other students and personal space</w:t>
            </w:r>
          </w:p>
          <w:p w14:paraId="4EE35323" w14:textId="77777777" w:rsidR="0052480D" w:rsidRDefault="0052480D" w:rsidP="006F4E08">
            <w:pPr>
              <w:pStyle w:val="Body"/>
              <w:numPr>
                <w:ilvl w:val="0"/>
                <w:numId w:val="135"/>
              </w:numPr>
            </w:pPr>
            <w:r w:rsidRPr="0005509F">
              <w:t>Follow all school rules while on transportation</w:t>
            </w:r>
          </w:p>
          <w:p w14:paraId="0FE9334B" w14:textId="77777777" w:rsidR="009110A0" w:rsidRPr="00151893" w:rsidRDefault="009110A0" w:rsidP="009110A0">
            <w:pPr>
              <w:rPr>
                <w:sz w:val="16"/>
                <w:szCs w:val="16"/>
              </w:rPr>
            </w:pPr>
          </w:p>
          <w:p w14:paraId="0061904D" w14:textId="77777777" w:rsidR="009110A0" w:rsidRPr="0005509F" w:rsidRDefault="009110A0" w:rsidP="00D26077">
            <w:pPr>
              <w:pStyle w:val="Body"/>
            </w:pPr>
            <w:r w:rsidRPr="0005509F">
              <w:t>The following behaviors are not allowed:</w:t>
            </w:r>
          </w:p>
          <w:p w14:paraId="39E99B76" w14:textId="77777777" w:rsidR="009110A0" w:rsidRPr="0005509F" w:rsidRDefault="009110A0" w:rsidP="006F4E08">
            <w:pPr>
              <w:pStyle w:val="Body"/>
              <w:numPr>
                <w:ilvl w:val="0"/>
                <w:numId w:val="136"/>
              </w:numPr>
            </w:pPr>
            <w:r w:rsidRPr="0005509F">
              <w:t>Fighting, bullying, or harassment</w:t>
            </w:r>
          </w:p>
          <w:p w14:paraId="51FDCE44" w14:textId="77777777" w:rsidR="009110A0" w:rsidRPr="0005509F" w:rsidRDefault="009110A0" w:rsidP="006F4E08">
            <w:pPr>
              <w:pStyle w:val="Body"/>
              <w:numPr>
                <w:ilvl w:val="0"/>
                <w:numId w:val="136"/>
              </w:numPr>
            </w:pPr>
            <w:r w:rsidRPr="0005509F">
              <w:t>Throwing objects or creating unsafe conditions</w:t>
            </w:r>
          </w:p>
          <w:p w14:paraId="10DEEB1C" w14:textId="77777777" w:rsidR="009110A0" w:rsidRPr="0005509F" w:rsidRDefault="009110A0" w:rsidP="006F4E08">
            <w:pPr>
              <w:pStyle w:val="Body"/>
              <w:numPr>
                <w:ilvl w:val="0"/>
                <w:numId w:val="136"/>
              </w:numPr>
            </w:pPr>
            <w:r w:rsidRPr="0005509F">
              <w:t>Standing or moving around while the vehicle is in motion</w:t>
            </w:r>
          </w:p>
          <w:p w14:paraId="52EE53EF" w14:textId="77777777" w:rsidR="009110A0" w:rsidRPr="0005509F" w:rsidRDefault="009110A0" w:rsidP="006F4E08">
            <w:pPr>
              <w:pStyle w:val="Body"/>
              <w:numPr>
                <w:ilvl w:val="0"/>
                <w:numId w:val="136"/>
              </w:numPr>
            </w:pPr>
            <w:r w:rsidRPr="0005509F">
              <w:t>Use of prohibited items</w:t>
            </w:r>
          </w:p>
          <w:p w14:paraId="47A4903F" w14:textId="1C16CB99" w:rsidR="009110A0" w:rsidRPr="00FD7623" w:rsidRDefault="009110A0" w:rsidP="006F4E08">
            <w:pPr>
              <w:pStyle w:val="Body"/>
              <w:numPr>
                <w:ilvl w:val="0"/>
                <w:numId w:val="136"/>
              </w:numPr>
            </w:pPr>
            <w:r w:rsidRPr="00FD7623">
              <w:t>Disrupting the driver or interfering with safe operations of the vehicle</w:t>
            </w:r>
          </w:p>
          <w:p w14:paraId="018C74F6" w14:textId="77777777" w:rsidR="00FD7623" w:rsidRPr="00151893" w:rsidRDefault="00FD7623" w:rsidP="009110A0">
            <w:pPr>
              <w:rPr>
                <w:sz w:val="16"/>
                <w:szCs w:val="16"/>
              </w:rPr>
            </w:pPr>
          </w:p>
          <w:p w14:paraId="44456E99" w14:textId="77777777" w:rsidR="00FD7623" w:rsidRPr="0005509F" w:rsidRDefault="00FD7623" w:rsidP="00D26077">
            <w:pPr>
              <w:pStyle w:val="Body"/>
            </w:pPr>
            <w:r w:rsidRPr="0005509F">
              <w:t>Failure to follow transportation expectations may result in:</w:t>
            </w:r>
          </w:p>
          <w:p w14:paraId="36B0B807" w14:textId="77777777" w:rsidR="00FD7623" w:rsidRPr="0005509F" w:rsidRDefault="00FD7623" w:rsidP="006F4E08">
            <w:pPr>
              <w:pStyle w:val="Body"/>
              <w:numPr>
                <w:ilvl w:val="0"/>
                <w:numId w:val="137"/>
              </w:numPr>
            </w:pPr>
            <w:r w:rsidRPr="0005509F">
              <w:t>Verbal warnings or assigned seating</w:t>
            </w:r>
          </w:p>
          <w:p w14:paraId="3490B338" w14:textId="77777777" w:rsidR="00FD7623" w:rsidRPr="0005509F" w:rsidRDefault="00FD7623" w:rsidP="006F4E08">
            <w:pPr>
              <w:pStyle w:val="Body"/>
              <w:numPr>
                <w:ilvl w:val="0"/>
                <w:numId w:val="137"/>
              </w:numPr>
            </w:pPr>
            <w:r w:rsidRPr="0005509F">
              <w:t>Parent/guardian notification</w:t>
            </w:r>
          </w:p>
          <w:p w14:paraId="2E383A8B" w14:textId="77777777" w:rsidR="00FD7623" w:rsidRPr="0005509F" w:rsidRDefault="00FD7623" w:rsidP="006F4E08">
            <w:pPr>
              <w:pStyle w:val="Body"/>
              <w:numPr>
                <w:ilvl w:val="0"/>
                <w:numId w:val="137"/>
              </w:numPr>
            </w:pPr>
            <w:r w:rsidRPr="0005509F">
              <w:t>Temporary or permanent suspension of transportation privileges</w:t>
            </w:r>
          </w:p>
          <w:p w14:paraId="4A268EE9" w14:textId="3E8AD8C8" w:rsidR="00FD7623" w:rsidRDefault="00FD7623" w:rsidP="006F4E08">
            <w:pPr>
              <w:pStyle w:val="Body"/>
              <w:numPr>
                <w:ilvl w:val="0"/>
                <w:numId w:val="137"/>
              </w:numPr>
            </w:pPr>
            <w:r w:rsidRPr="00DD5F63">
              <w:t>Disciplinary action in accordance with the Student Code of Conduc</w:t>
            </w:r>
            <w:r w:rsidR="0065592E">
              <w:t>t</w:t>
            </w:r>
          </w:p>
          <w:p w14:paraId="18A663B3" w14:textId="77777777" w:rsidR="0065592E" w:rsidRPr="00151893" w:rsidRDefault="0065592E" w:rsidP="00D26077">
            <w:pPr>
              <w:pStyle w:val="Body"/>
              <w:rPr>
                <w:sz w:val="16"/>
                <w:szCs w:val="16"/>
              </w:rPr>
            </w:pPr>
          </w:p>
          <w:p w14:paraId="454B89C2" w14:textId="5D54E2A5" w:rsidR="0065592E" w:rsidRDefault="0065592E" w:rsidP="00D26077">
            <w:pPr>
              <w:pStyle w:val="Body"/>
            </w:pPr>
            <w:r w:rsidRPr="0065592E">
              <w:t>Responsibility for Personal Items</w:t>
            </w:r>
          </w:p>
          <w:p w14:paraId="20C5CDEB" w14:textId="77777777" w:rsidR="0065592E" w:rsidRPr="0065592E" w:rsidRDefault="0065592E" w:rsidP="0065592E">
            <w:pPr>
              <w:rPr>
                <w:sz w:val="4"/>
                <w:szCs w:val="4"/>
              </w:rPr>
            </w:pPr>
          </w:p>
          <w:p w14:paraId="5E3B81F3" w14:textId="77777777" w:rsidR="0065592E" w:rsidRPr="0065592E" w:rsidRDefault="0065592E" w:rsidP="006F4E08">
            <w:pPr>
              <w:pStyle w:val="Body"/>
              <w:numPr>
                <w:ilvl w:val="0"/>
                <w:numId w:val="138"/>
              </w:numPr>
            </w:pPr>
            <w:r w:rsidRPr="0065592E">
              <w:t>Students are responsible for their personal belongings</w:t>
            </w:r>
          </w:p>
          <w:p w14:paraId="2BF53CD7" w14:textId="77777777" w:rsidR="0065592E" w:rsidRPr="0065592E" w:rsidRDefault="0065592E" w:rsidP="006F4E08">
            <w:pPr>
              <w:pStyle w:val="Body"/>
              <w:numPr>
                <w:ilvl w:val="0"/>
                <w:numId w:val="138"/>
              </w:numPr>
            </w:pPr>
            <w:r w:rsidRPr="0065592E">
              <w:t>ENCSD is not responsible for lost, stolen, or damaged items on transportation</w:t>
            </w:r>
          </w:p>
          <w:p w14:paraId="018C5451" w14:textId="734A578B" w:rsidR="00151893" w:rsidRPr="00151893" w:rsidRDefault="0065592E" w:rsidP="00151893">
            <w:pPr>
              <w:pStyle w:val="Body"/>
            </w:pPr>
            <w:r w:rsidRPr="0005509F">
              <w:t>Safe and respectful behavior on school transportation ensures that all students arrive at school and home safely and ready to learn.</w:t>
            </w:r>
            <w:r w:rsidR="005D63BE">
              <w:t xml:space="preserve">  </w:t>
            </w:r>
            <w:r w:rsidR="0052480D" w:rsidRPr="0005509F">
              <w:t>Behavior on school transportation is an extension of the school day and is subject to the Student Code of Conduct</w:t>
            </w:r>
            <w:r w:rsidR="00151893">
              <w:t>.</w:t>
            </w:r>
          </w:p>
        </w:tc>
        <w:tc>
          <w:tcPr>
            <w:tcW w:w="9" w:type="pct"/>
          </w:tcPr>
          <w:p w14:paraId="7F8B4877" w14:textId="77777777" w:rsidR="0052480D" w:rsidRPr="0052480D" w:rsidRDefault="0052480D" w:rsidP="009C3A4B"/>
        </w:tc>
      </w:tr>
      <w:tr w:rsidR="00A464EE" w:rsidRPr="0052480D" w14:paraId="28F2FEDE" w14:textId="77777777" w:rsidTr="00892356">
        <w:trPr>
          <w:trHeight w:val="1251"/>
        </w:trPr>
        <w:tc>
          <w:tcPr>
            <w:tcW w:w="9" w:type="pct"/>
          </w:tcPr>
          <w:p w14:paraId="7991F384" w14:textId="77777777" w:rsidR="00A464EE" w:rsidRPr="00AC3FD7" w:rsidRDefault="00A464EE" w:rsidP="009C3A4B"/>
        </w:tc>
        <w:tc>
          <w:tcPr>
            <w:tcW w:w="4981" w:type="pct"/>
            <w:gridSpan w:val="3"/>
          </w:tcPr>
          <w:p w14:paraId="3131C941" w14:textId="2AE691FB" w:rsidR="00A464EE" w:rsidRDefault="007C0B06" w:rsidP="00D26077">
            <w:pPr>
              <w:pStyle w:val="Subtitle1"/>
            </w:pPr>
            <w:r>
              <w:t>Student Drop-Off and Pick</w:t>
            </w:r>
            <w:r w:rsidR="00A607AF">
              <w:t>-Up Procedures</w:t>
            </w:r>
          </w:p>
          <w:p w14:paraId="7C08D714" w14:textId="77777777" w:rsidR="00A607AF" w:rsidRDefault="00A607AF" w:rsidP="00A607AF"/>
          <w:p w14:paraId="21466CFF" w14:textId="2AE3AB50" w:rsidR="00A607AF" w:rsidRPr="00892356" w:rsidRDefault="00A607AF" w:rsidP="00D26077">
            <w:pPr>
              <w:pStyle w:val="Body"/>
            </w:pPr>
            <w:r w:rsidRPr="00892356">
              <w:t>The safety and security of our students is a top priority at ENCSD.  To help ensure safe arrival and dismissal procedures, families are asked to follow the guidelines below.</w:t>
            </w:r>
          </w:p>
          <w:p w14:paraId="79F3B0D8" w14:textId="77777777" w:rsidR="00A607AF" w:rsidRPr="00151893" w:rsidRDefault="00A607AF" w:rsidP="00A607AF">
            <w:pPr>
              <w:rPr>
                <w:sz w:val="16"/>
                <w:szCs w:val="16"/>
              </w:rPr>
            </w:pPr>
          </w:p>
          <w:p w14:paraId="3105E0C8" w14:textId="59D884AE" w:rsidR="00A607AF" w:rsidRPr="00892356" w:rsidRDefault="00A607AF" w:rsidP="00D26077">
            <w:pPr>
              <w:pStyle w:val="subtitle2"/>
            </w:pPr>
            <w:r w:rsidRPr="00892356">
              <w:t>Arrival and Late Sign-In</w:t>
            </w:r>
          </w:p>
          <w:p w14:paraId="65586BAC" w14:textId="7DDDB44F" w:rsidR="00A607AF" w:rsidRPr="00892356" w:rsidRDefault="00A607AF" w:rsidP="00D26077">
            <w:pPr>
              <w:pStyle w:val="Body"/>
            </w:pPr>
            <w:proofErr w:type="gramStart"/>
            <w:r w:rsidRPr="00892356">
              <w:t>Student</w:t>
            </w:r>
            <w:proofErr w:type="gramEnd"/>
            <w:r w:rsidRPr="00892356">
              <w:t xml:space="preserve"> arriving after 8:00 AM must be signed in at the front desk in Woodard Hall by a parent, guardian, or authorized adult.</w:t>
            </w:r>
          </w:p>
          <w:p w14:paraId="71DDEB6B" w14:textId="1ECA7A76" w:rsidR="00A607AF" w:rsidRPr="00892356" w:rsidRDefault="00A607AF" w:rsidP="00D26077">
            <w:pPr>
              <w:pStyle w:val="Body"/>
            </w:pPr>
            <w:r w:rsidRPr="00892356">
              <w:t>This procedure helps us:</w:t>
            </w:r>
          </w:p>
          <w:p w14:paraId="78A56293" w14:textId="30F68C44" w:rsidR="00A607AF" w:rsidRPr="00892356" w:rsidRDefault="00A607AF" w:rsidP="006F4E08">
            <w:pPr>
              <w:pStyle w:val="Body"/>
              <w:numPr>
                <w:ilvl w:val="0"/>
                <w:numId w:val="139"/>
              </w:numPr>
            </w:pPr>
            <w:r w:rsidRPr="00892356">
              <w:t>Maintain accurate attendance records</w:t>
            </w:r>
          </w:p>
          <w:p w14:paraId="44548910" w14:textId="066DBBAE" w:rsidR="00A607AF" w:rsidRPr="00892356" w:rsidRDefault="00A607AF" w:rsidP="006F4E08">
            <w:pPr>
              <w:pStyle w:val="Body"/>
              <w:numPr>
                <w:ilvl w:val="0"/>
                <w:numId w:val="139"/>
              </w:numPr>
            </w:pPr>
            <w:r w:rsidRPr="00892356">
              <w:t>Ensure student safety and accountability</w:t>
            </w:r>
          </w:p>
          <w:p w14:paraId="4CE95D58" w14:textId="7E8962C7" w:rsidR="00A607AF" w:rsidRPr="00892356" w:rsidRDefault="00A607AF" w:rsidP="006F4E08">
            <w:pPr>
              <w:pStyle w:val="Body"/>
              <w:numPr>
                <w:ilvl w:val="0"/>
                <w:numId w:val="139"/>
              </w:numPr>
            </w:pPr>
            <w:r w:rsidRPr="00892356">
              <w:t>Support secure campus operations</w:t>
            </w:r>
          </w:p>
          <w:p w14:paraId="7529A69B" w14:textId="77777777" w:rsidR="003203B5" w:rsidRPr="00151893" w:rsidRDefault="003203B5" w:rsidP="003203B5">
            <w:pPr>
              <w:rPr>
                <w:sz w:val="16"/>
                <w:szCs w:val="16"/>
              </w:rPr>
            </w:pPr>
          </w:p>
          <w:p w14:paraId="4813EA59" w14:textId="19485279" w:rsidR="003203B5" w:rsidRPr="00892356" w:rsidRDefault="003203B5" w:rsidP="00D26077">
            <w:pPr>
              <w:pStyle w:val="subtitle2"/>
            </w:pPr>
            <w:r w:rsidRPr="00892356">
              <w:t>Early Pick-Up Procedures</w:t>
            </w:r>
          </w:p>
          <w:p w14:paraId="7707628F" w14:textId="7B0B8929" w:rsidR="003203B5" w:rsidRPr="00892356" w:rsidRDefault="008E3808" w:rsidP="00D26077">
            <w:pPr>
              <w:pStyle w:val="Body"/>
            </w:pPr>
            <w:r w:rsidRPr="00892356">
              <w:t>Students leaving campus before the end of the school day must be signed out at the front desk in Woodard Hall by a parent, guardian, or authorized adult.</w:t>
            </w:r>
          </w:p>
          <w:p w14:paraId="212DB1EB" w14:textId="38E3E7B9" w:rsidR="008E3808" w:rsidRPr="00892356" w:rsidRDefault="008E3808" w:rsidP="00D26077">
            <w:pPr>
              <w:pStyle w:val="Body"/>
            </w:pPr>
            <w:r w:rsidRPr="00892356">
              <w:t>To minimize disruption to instruction and end-of-day transportation routines:</w:t>
            </w:r>
          </w:p>
          <w:p w14:paraId="40D4E9AA" w14:textId="340BE1DA" w:rsidR="008E3808" w:rsidRPr="00892356" w:rsidRDefault="006A4A74" w:rsidP="006F4E08">
            <w:pPr>
              <w:pStyle w:val="Body"/>
              <w:numPr>
                <w:ilvl w:val="0"/>
                <w:numId w:val="140"/>
              </w:numPr>
            </w:pPr>
            <w:r w:rsidRPr="00892356">
              <w:t xml:space="preserve">Monday-Thursday: Early dismissals must occur before </w:t>
            </w:r>
            <w:r w:rsidR="00C4729C" w:rsidRPr="00892356">
              <w:t>3:30</w:t>
            </w:r>
            <w:r w:rsidRPr="00892356">
              <w:t xml:space="preserve"> PM</w:t>
            </w:r>
          </w:p>
          <w:p w14:paraId="3AA42906" w14:textId="516F6A6F" w:rsidR="00C4729C" w:rsidRPr="00892356" w:rsidRDefault="00C4729C" w:rsidP="006F4E08">
            <w:pPr>
              <w:pStyle w:val="Body"/>
              <w:numPr>
                <w:ilvl w:val="0"/>
                <w:numId w:val="140"/>
              </w:numPr>
            </w:pPr>
            <w:r w:rsidRPr="00892356">
              <w:t>Friday (or the final student day of the week): Early dismissals must occur before 12:30 PM</w:t>
            </w:r>
          </w:p>
          <w:p w14:paraId="3A3B2250" w14:textId="6923273C" w:rsidR="006673BB" w:rsidRDefault="006673BB" w:rsidP="00D26077">
            <w:pPr>
              <w:pStyle w:val="Body"/>
            </w:pPr>
            <w:r w:rsidRPr="00892356">
              <w:t>Families are encouraged to schedule appointments and pick-ups, when possible, outside of these restricted times.</w:t>
            </w:r>
          </w:p>
          <w:p w14:paraId="639E940B" w14:textId="77777777" w:rsidR="000B6DF6" w:rsidRDefault="000B6DF6" w:rsidP="00D26077">
            <w:pPr>
              <w:pStyle w:val="Body"/>
              <w:jc w:val="center"/>
            </w:pPr>
          </w:p>
          <w:p w14:paraId="4E4A8C51" w14:textId="544A7562" w:rsidR="000B6DF6" w:rsidRPr="000B6DF6" w:rsidRDefault="000B6DF6" w:rsidP="00D26077">
            <w:pPr>
              <w:pStyle w:val="Body"/>
              <w:jc w:val="center"/>
              <w:rPr>
                <w:b/>
                <w:bCs/>
                <w:i/>
                <w:iCs/>
              </w:rPr>
            </w:pPr>
            <w:r w:rsidRPr="000B6DF6">
              <w:rPr>
                <w:b/>
                <w:bCs/>
                <w:i/>
                <w:iCs/>
              </w:rPr>
              <w:t>Always bring identification when signing out a student.</w:t>
            </w:r>
          </w:p>
          <w:p w14:paraId="760056F5" w14:textId="558D48A9" w:rsidR="000B6DF6" w:rsidRPr="000B6DF6" w:rsidRDefault="000B6DF6" w:rsidP="00D26077">
            <w:pPr>
              <w:pStyle w:val="Body"/>
              <w:jc w:val="center"/>
              <w:rPr>
                <w:b/>
                <w:bCs/>
                <w:i/>
                <w:iCs/>
              </w:rPr>
            </w:pPr>
            <w:r w:rsidRPr="000B6DF6">
              <w:rPr>
                <w:b/>
                <w:bCs/>
                <w:i/>
                <w:iCs/>
              </w:rPr>
              <w:t>Only approved individuals listed in school records may pick up students.</w:t>
            </w:r>
          </w:p>
          <w:p w14:paraId="567917DE" w14:textId="77777777" w:rsidR="00242387" w:rsidRPr="00892356" w:rsidRDefault="00242387" w:rsidP="006673BB">
            <w:pPr>
              <w:rPr>
                <w:sz w:val="24"/>
                <w:szCs w:val="24"/>
              </w:rPr>
            </w:pPr>
          </w:p>
          <w:p w14:paraId="4AA9DC52" w14:textId="3AF15FB4" w:rsidR="00242387" w:rsidRPr="00892356" w:rsidRDefault="00242387" w:rsidP="00D26077">
            <w:pPr>
              <w:pStyle w:val="subtitle2"/>
            </w:pPr>
            <w:r w:rsidRPr="00892356">
              <w:t>End-of-Day Parent Pick</w:t>
            </w:r>
            <w:r w:rsidR="0065452C" w:rsidRPr="00892356">
              <w:t>-Up</w:t>
            </w:r>
          </w:p>
          <w:p w14:paraId="3ABA274F" w14:textId="3F9BED4C" w:rsidR="0065452C" w:rsidRPr="00892356" w:rsidRDefault="0065452C" w:rsidP="00D26077">
            <w:pPr>
              <w:pStyle w:val="Body"/>
            </w:pPr>
            <w:r w:rsidRPr="00892356">
              <w:t>If a parent or guardian plans to pick up a student instead of the student riding school transportation, the following steps should be followed:</w:t>
            </w:r>
          </w:p>
          <w:p w14:paraId="6CD0BD6C" w14:textId="7085B225" w:rsidR="0065452C" w:rsidRPr="00892356" w:rsidRDefault="0011014C" w:rsidP="006F4E08">
            <w:pPr>
              <w:pStyle w:val="Body"/>
              <w:numPr>
                <w:ilvl w:val="0"/>
                <w:numId w:val="141"/>
              </w:numPr>
            </w:pPr>
            <w:r w:rsidRPr="00892356">
              <w:t>Notify ENCSD’s Transportation Coordinator in advance with:</w:t>
            </w:r>
          </w:p>
          <w:p w14:paraId="67A2E3AD" w14:textId="77777777" w:rsidR="00A464EE" w:rsidRPr="00892356" w:rsidRDefault="0011014C" w:rsidP="006F4E08">
            <w:pPr>
              <w:pStyle w:val="Body"/>
              <w:numPr>
                <w:ilvl w:val="1"/>
                <w:numId w:val="141"/>
              </w:numPr>
            </w:pPr>
            <w:r w:rsidRPr="00892356">
              <w:t>Student name</w:t>
            </w:r>
          </w:p>
          <w:p w14:paraId="6554E953" w14:textId="77777777" w:rsidR="0011014C" w:rsidRPr="00892356" w:rsidRDefault="0011014C" w:rsidP="006F4E08">
            <w:pPr>
              <w:pStyle w:val="Body"/>
              <w:numPr>
                <w:ilvl w:val="1"/>
                <w:numId w:val="141"/>
              </w:numPr>
            </w:pPr>
            <w:r w:rsidRPr="00892356">
              <w:t>Date of pick-up</w:t>
            </w:r>
          </w:p>
          <w:p w14:paraId="043EF173" w14:textId="77777777" w:rsidR="0011014C" w:rsidRPr="00892356" w:rsidRDefault="0011014C" w:rsidP="006F4E08">
            <w:pPr>
              <w:pStyle w:val="Body"/>
              <w:numPr>
                <w:ilvl w:val="1"/>
                <w:numId w:val="141"/>
              </w:numPr>
            </w:pPr>
            <w:r w:rsidRPr="00892356">
              <w:t>Approximate pick-up time</w:t>
            </w:r>
          </w:p>
          <w:p w14:paraId="0730D36D" w14:textId="77777777" w:rsidR="0011014C" w:rsidRPr="00892356" w:rsidRDefault="002B3CF7" w:rsidP="006F4E08">
            <w:pPr>
              <w:pStyle w:val="Body"/>
              <w:numPr>
                <w:ilvl w:val="0"/>
                <w:numId w:val="141"/>
              </w:numPr>
            </w:pPr>
            <w:r w:rsidRPr="00892356">
              <w:t>Upon arrival, enter the designated car rider line in the back parking lot of Woodard Hall</w:t>
            </w:r>
          </w:p>
          <w:p w14:paraId="5246C74F" w14:textId="77777777" w:rsidR="002B3CF7" w:rsidRPr="00892356" w:rsidRDefault="002B3CF7" w:rsidP="006F4E08">
            <w:pPr>
              <w:pStyle w:val="Body"/>
              <w:numPr>
                <w:ilvl w:val="0"/>
                <w:numId w:val="141"/>
              </w:numPr>
            </w:pPr>
            <w:r w:rsidRPr="00892356">
              <w:t>Staff will escort the student to the authorized vehicle for dismissal</w:t>
            </w:r>
          </w:p>
          <w:p w14:paraId="7297917D" w14:textId="77777777" w:rsidR="001E4FAE" w:rsidRPr="00151893" w:rsidRDefault="001E4FAE" w:rsidP="001E4FAE">
            <w:pPr>
              <w:rPr>
                <w:sz w:val="18"/>
                <w:szCs w:val="18"/>
              </w:rPr>
            </w:pPr>
          </w:p>
          <w:p w14:paraId="16C057EE" w14:textId="77777777" w:rsidR="001E4FAE" w:rsidRPr="00892356" w:rsidRDefault="001E4FAE" w:rsidP="00D26077">
            <w:pPr>
              <w:pStyle w:val="subtitle2"/>
            </w:pPr>
            <w:r w:rsidRPr="00892356">
              <w:t>Transportation Changes</w:t>
            </w:r>
          </w:p>
          <w:p w14:paraId="4C618BBD" w14:textId="491516BB" w:rsidR="00D24448" w:rsidRPr="00151893" w:rsidRDefault="001E4FAE" w:rsidP="00151893">
            <w:pPr>
              <w:pStyle w:val="Body"/>
            </w:pPr>
            <w:r w:rsidRPr="00892356">
              <w:t>For student safety, transportation changes should be communicated as early as possible.  Last-minute changes may not always be accommodated.</w:t>
            </w:r>
          </w:p>
          <w:p w14:paraId="04A23480" w14:textId="77777777" w:rsidR="00D24448" w:rsidRPr="00892356" w:rsidRDefault="00D24448" w:rsidP="00D26077">
            <w:pPr>
              <w:pStyle w:val="subtitle2"/>
            </w:pPr>
            <w:r w:rsidRPr="00892356">
              <w:lastRenderedPageBreak/>
              <w:t>Questions or Assistance</w:t>
            </w:r>
          </w:p>
          <w:p w14:paraId="0B608DF3" w14:textId="77777777" w:rsidR="00D24448" w:rsidRPr="00892356" w:rsidRDefault="00D24448" w:rsidP="00D26077">
            <w:pPr>
              <w:pStyle w:val="Body"/>
            </w:pPr>
            <w:r w:rsidRPr="00892356">
              <w:t>For questions regarding transportation, drop-off, or pick-up procedures, families may contact ENCSD’s Transportation Coordinator</w:t>
            </w:r>
            <w:r w:rsidR="00892356" w:rsidRPr="00892356">
              <w:t>:</w:t>
            </w:r>
          </w:p>
          <w:p w14:paraId="7737B612" w14:textId="77777777" w:rsidR="00892356" w:rsidRPr="00892356" w:rsidRDefault="00892356" w:rsidP="00D26077">
            <w:pPr>
              <w:pStyle w:val="Body"/>
            </w:pPr>
            <w:r w:rsidRPr="00892356">
              <w:t>William Moody</w:t>
            </w:r>
          </w:p>
          <w:p w14:paraId="645140EC" w14:textId="77777777" w:rsidR="00892356" w:rsidRPr="00892356" w:rsidRDefault="00892356" w:rsidP="00D26077">
            <w:pPr>
              <w:pStyle w:val="Body"/>
            </w:pPr>
            <w:r w:rsidRPr="00892356">
              <w:t>252-640-1064</w:t>
            </w:r>
          </w:p>
          <w:p w14:paraId="6F3808A2" w14:textId="0B0497F0" w:rsidR="00892356" w:rsidRPr="00892356" w:rsidRDefault="00892356" w:rsidP="00D26077">
            <w:pPr>
              <w:pStyle w:val="Body"/>
              <w:rPr>
                <w:color w:val="FEE084" w:themeColor="hyperlink"/>
                <w:u w:val="single"/>
              </w:rPr>
            </w:pPr>
            <w:hyperlink r:id="rId19" w:history="1">
              <w:r w:rsidRPr="00151893">
                <w:rPr>
                  <w:rStyle w:val="Hyperlink"/>
                  <w:color w:val="auto"/>
                  <w:sz w:val="24"/>
                  <w:szCs w:val="24"/>
                </w:rPr>
                <w:t>William.moody@encsd.k12.nc.us</w:t>
              </w:r>
            </w:hyperlink>
          </w:p>
        </w:tc>
        <w:tc>
          <w:tcPr>
            <w:tcW w:w="9" w:type="pct"/>
          </w:tcPr>
          <w:p w14:paraId="53B02E74" w14:textId="77777777" w:rsidR="00A464EE" w:rsidRPr="0052480D" w:rsidRDefault="00A464EE" w:rsidP="009C3A4B"/>
        </w:tc>
      </w:tr>
      <w:tr w:rsidR="00C4159B" w:rsidRPr="0052480D" w14:paraId="540E767B" w14:textId="77777777" w:rsidTr="005E22AD">
        <w:trPr>
          <w:trHeight w:val="1782"/>
        </w:trPr>
        <w:tc>
          <w:tcPr>
            <w:tcW w:w="9" w:type="pct"/>
          </w:tcPr>
          <w:p w14:paraId="561C9353" w14:textId="77777777" w:rsidR="00C4159B" w:rsidRPr="00AC3FD7" w:rsidRDefault="00C4159B" w:rsidP="009C3A4B"/>
        </w:tc>
        <w:tc>
          <w:tcPr>
            <w:tcW w:w="4981" w:type="pct"/>
            <w:gridSpan w:val="3"/>
          </w:tcPr>
          <w:p w14:paraId="3492E4CC" w14:textId="77777777" w:rsidR="00C4159B" w:rsidRPr="00B668B3" w:rsidRDefault="00C4159B" w:rsidP="00D26077">
            <w:pPr>
              <w:pStyle w:val="Heading"/>
            </w:pPr>
            <w:bookmarkStart w:id="8" w:name="_Toc230189250"/>
            <w:r w:rsidRPr="00B668B3">
              <w:t>Extracurricular Activities</w:t>
            </w:r>
            <w:bookmarkEnd w:id="8"/>
          </w:p>
          <w:p w14:paraId="41C43BFA" w14:textId="77777777" w:rsidR="00C4159B" w:rsidRDefault="00C4159B" w:rsidP="00C4159B"/>
          <w:p w14:paraId="214CBD35" w14:textId="23B992AC" w:rsidR="00C4159B" w:rsidRPr="00C4159B" w:rsidRDefault="00C4159B" w:rsidP="00D26077">
            <w:pPr>
              <w:pStyle w:val="Body"/>
            </w:pPr>
            <w:r w:rsidRPr="0005509F">
              <w:t>Extracurricular activities are an important part of the ENCSD experience.  These opportunities allow students to explore interests, build skills, develop friendships, and demonstrate leadership beyond the classroom.  Participation in activities supports a well-rounded educational experience and strengthens school community</w:t>
            </w:r>
            <w:r>
              <w:t>.</w:t>
            </w:r>
          </w:p>
        </w:tc>
        <w:tc>
          <w:tcPr>
            <w:tcW w:w="9" w:type="pct"/>
          </w:tcPr>
          <w:p w14:paraId="18035CDE" w14:textId="77777777" w:rsidR="00C4159B" w:rsidRPr="0052480D" w:rsidRDefault="00C4159B" w:rsidP="009C3A4B"/>
        </w:tc>
      </w:tr>
      <w:tr w:rsidR="00C4159B" w:rsidRPr="0052480D" w14:paraId="414AEAEE" w14:textId="77777777" w:rsidTr="00150D15">
        <w:trPr>
          <w:trHeight w:val="720"/>
        </w:trPr>
        <w:tc>
          <w:tcPr>
            <w:tcW w:w="9" w:type="pct"/>
          </w:tcPr>
          <w:p w14:paraId="3005E8C5" w14:textId="77777777" w:rsidR="00C4159B" w:rsidRPr="00AC3FD7" w:rsidRDefault="00C4159B" w:rsidP="009C3A4B"/>
        </w:tc>
        <w:tc>
          <w:tcPr>
            <w:tcW w:w="4981" w:type="pct"/>
            <w:gridSpan w:val="3"/>
          </w:tcPr>
          <w:p w14:paraId="0DC19C98" w14:textId="77777777" w:rsidR="00C4159B" w:rsidRDefault="00C4159B" w:rsidP="00D26077">
            <w:pPr>
              <w:pStyle w:val="Subtitle1"/>
            </w:pPr>
            <w:r>
              <w:t>Purpose of Extracurricular Activities</w:t>
            </w:r>
          </w:p>
          <w:p w14:paraId="5FD723FC" w14:textId="77777777" w:rsidR="00B668B3" w:rsidRDefault="00B668B3" w:rsidP="00B668B3"/>
          <w:p w14:paraId="0164D98C" w14:textId="77777777" w:rsidR="00B668B3" w:rsidRPr="0005509F" w:rsidRDefault="00B668B3" w:rsidP="00D26077">
            <w:pPr>
              <w:pStyle w:val="Body"/>
            </w:pPr>
            <w:r w:rsidRPr="0005509F">
              <w:t>Extracurricular programs are designed to:</w:t>
            </w:r>
          </w:p>
          <w:p w14:paraId="647D2AEE" w14:textId="77777777" w:rsidR="00B668B3" w:rsidRPr="0005509F" w:rsidRDefault="00B668B3" w:rsidP="006F4E08">
            <w:pPr>
              <w:pStyle w:val="Body"/>
              <w:numPr>
                <w:ilvl w:val="0"/>
                <w:numId w:val="142"/>
              </w:numPr>
            </w:pPr>
            <w:r w:rsidRPr="0005509F">
              <w:t>Promote student engagement and school connection</w:t>
            </w:r>
          </w:p>
          <w:p w14:paraId="6A1F3AF0" w14:textId="77777777" w:rsidR="00B668B3" w:rsidRPr="0005509F" w:rsidRDefault="00B668B3" w:rsidP="006F4E08">
            <w:pPr>
              <w:pStyle w:val="Body"/>
              <w:numPr>
                <w:ilvl w:val="0"/>
                <w:numId w:val="142"/>
              </w:numPr>
            </w:pPr>
            <w:r w:rsidRPr="0005509F">
              <w:t>Develop teamwork, leadership, and communication skills</w:t>
            </w:r>
          </w:p>
          <w:p w14:paraId="285C4F8A" w14:textId="77777777" w:rsidR="00B668B3" w:rsidRPr="0005509F" w:rsidRDefault="00B668B3" w:rsidP="006F4E08">
            <w:pPr>
              <w:pStyle w:val="Body"/>
              <w:numPr>
                <w:ilvl w:val="0"/>
                <w:numId w:val="142"/>
              </w:numPr>
            </w:pPr>
            <w:r w:rsidRPr="0005509F">
              <w:t>Encourage physical, social, and creative growth</w:t>
            </w:r>
          </w:p>
          <w:p w14:paraId="6DBFA3CE" w14:textId="1FDC829B" w:rsidR="00B668B3" w:rsidRPr="00B668B3" w:rsidRDefault="00B668B3" w:rsidP="006F4E08">
            <w:pPr>
              <w:pStyle w:val="Body"/>
              <w:numPr>
                <w:ilvl w:val="0"/>
                <w:numId w:val="142"/>
              </w:numPr>
            </w:pPr>
            <w:r w:rsidRPr="0005509F">
              <w:t>Provide opportunities for competition, performance, and service</w:t>
            </w:r>
          </w:p>
        </w:tc>
        <w:tc>
          <w:tcPr>
            <w:tcW w:w="9" w:type="pct"/>
          </w:tcPr>
          <w:p w14:paraId="6BFC18A9" w14:textId="77777777" w:rsidR="00C4159B" w:rsidRPr="0052480D" w:rsidRDefault="00C4159B" w:rsidP="009C3A4B"/>
        </w:tc>
      </w:tr>
      <w:tr w:rsidR="00B668B3" w:rsidRPr="0052480D" w14:paraId="58F8D347" w14:textId="77777777" w:rsidTr="005E22AD">
        <w:trPr>
          <w:trHeight w:val="1782"/>
        </w:trPr>
        <w:tc>
          <w:tcPr>
            <w:tcW w:w="9" w:type="pct"/>
          </w:tcPr>
          <w:p w14:paraId="5CBE8A90" w14:textId="77777777" w:rsidR="00B668B3" w:rsidRPr="00AC3FD7" w:rsidRDefault="00B668B3" w:rsidP="009C3A4B"/>
        </w:tc>
        <w:tc>
          <w:tcPr>
            <w:tcW w:w="4981" w:type="pct"/>
            <w:gridSpan w:val="3"/>
          </w:tcPr>
          <w:p w14:paraId="0D3057B2" w14:textId="77777777" w:rsidR="00B668B3" w:rsidRDefault="00B668B3" w:rsidP="00D26077">
            <w:pPr>
              <w:pStyle w:val="Subtitle1"/>
            </w:pPr>
            <w:r>
              <w:t>Eligibility Requirements</w:t>
            </w:r>
          </w:p>
          <w:p w14:paraId="44C3E644" w14:textId="77777777" w:rsidR="00B668B3" w:rsidRDefault="00B668B3" w:rsidP="00D26077">
            <w:pPr>
              <w:pStyle w:val="Body"/>
            </w:pPr>
          </w:p>
          <w:p w14:paraId="2257AC4C" w14:textId="77777777" w:rsidR="00B668B3" w:rsidRPr="0005509F" w:rsidRDefault="00B668B3" w:rsidP="00D26077">
            <w:pPr>
              <w:pStyle w:val="Body"/>
              <w:rPr>
                <w:sz w:val="24"/>
                <w:szCs w:val="24"/>
              </w:rPr>
            </w:pPr>
            <w:r w:rsidRPr="0005509F">
              <w:rPr>
                <w:sz w:val="24"/>
                <w:szCs w:val="24"/>
              </w:rPr>
              <w:t>Students must meet eligibility criteria to participate in extracurricular activities.</w:t>
            </w:r>
          </w:p>
          <w:p w14:paraId="64A73FE5" w14:textId="77777777" w:rsidR="00AE2ED6" w:rsidRPr="0005509F" w:rsidRDefault="00AE2ED6" w:rsidP="006F4E08">
            <w:pPr>
              <w:pStyle w:val="Body"/>
              <w:numPr>
                <w:ilvl w:val="0"/>
                <w:numId w:val="143"/>
              </w:numPr>
            </w:pPr>
            <w:r w:rsidRPr="0005509F">
              <w:t>Maintain satisfactory academic progress</w:t>
            </w:r>
          </w:p>
          <w:p w14:paraId="4DFB9B04" w14:textId="77777777" w:rsidR="00AE2ED6" w:rsidRPr="0005509F" w:rsidRDefault="00AE2ED6" w:rsidP="006F4E08">
            <w:pPr>
              <w:pStyle w:val="Body"/>
              <w:numPr>
                <w:ilvl w:val="0"/>
                <w:numId w:val="143"/>
              </w:numPr>
            </w:pPr>
            <w:r w:rsidRPr="0005509F">
              <w:t>Demonstrate appropriate behavior and adherence to the Student Code of Conduct</w:t>
            </w:r>
          </w:p>
          <w:p w14:paraId="319EE6F5" w14:textId="77777777" w:rsidR="00AE2ED6" w:rsidRPr="0005509F" w:rsidRDefault="00AE2ED6" w:rsidP="006F4E08">
            <w:pPr>
              <w:pStyle w:val="Body"/>
              <w:numPr>
                <w:ilvl w:val="0"/>
                <w:numId w:val="143"/>
              </w:numPr>
            </w:pPr>
            <w:r w:rsidRPr="0005509F">
              <w:t>Meet attendance expectations</w:t>
            </w:r>
          </w:p>
          <w:p w14:paraId="584C8FAE" w14:textId="77777777" w:rsidR="00AE2ED6" w:rsidRPr="0005509F" w:rsidRDefault="00AE2ED6" w:rsidP="006F4E08">
            <w:pPr>
              <w:pStyle w:val="Body"/>
              <w:numPr>
                <w:ilvl w:val="0"/>
                <w:numId w:val="143"/>
              </w:numPr>
            </w:pPr>
            <w:r w:rsidRPr="0005509F">
              <w:t>Comply with any additional requirements specific to the activity</w:t>
            </w:r>
          </w:p>
          <w:p w14:paraId="14D6951A" w14:textId="3CA38F35" w:rsidR="00AE2ED6" w:rsidRPr="00B668B3" w:rsidRDefault="00AE2ED6" w:rsidP="00D26077">
            <w:pPr>
              <w:pStyle w:val="Body"/>
            </w:pPr>
            <w:r w:rsidRPr="0005509F">
              <w:t>Eligibility may be reviewed regularly to ensure students remain in good standing.</w:t>
            </w:r>
          </w:p>
        </w:tc>
        <w:tc>
          <w:tcPr>
            <w:tcW w:w="9" w:type="pct"/>
          </w:tcPr>
          <w:p w14:paraId="0722B14F" w14:textId="77777777" w:rsidR="00B668B3" w:rsidRPr="0052480D" w:rsidRDefault="00B668B3" w:rsidP="009C3A4B"/>
        </w:tc>
      </w:tr>
      <w:tr w:rsidR="00AE2ED6" w:rsidRPr="0052480D" w14:paraId="1112227A" w14:textId="77777777" w:rsidTr="005E22AD">
        <w:trPr>
          <w:trHeight w:val="1782"/>
        </w:trPr>
        <w:tc>
          <w:tcPr>
            <w:tcW w:w="9" w:type="pct"/>
          </w:tcPr>
          <w:p w14:paraId="242CBF0C" w14:textId="77777777" w:rsidR="00AE2ED6" w:rsidRPr="00AC3FD7" w:rsidRDefault="00AE2ED6" w:rsidP="009C3A4B"/>
        </w:tc>
        <w:tc>
          <w:tcPr>
            <w:tcW w:w="4981" w:type="pct"/>
            <w:gridSpan w:val="3"/>
          </w:tcPr>
          <w:p w14:paraId="4E7222D4" w14:textId="77777777" w:rsidR="00AE2ED6" w:rsidRDefault="00AE2ED6" w:rsidP="00D26077">
            <w:pPr>
              <w:pStyle w:val="Subtitle1"/>
            </w:pPr>
            <w:r>
              <w:t>Participation Expectations</w:t>
            </w:r>
          </w:p>
          <w:p w14:paraId="548A8457" w14:textId="77777777" w:rsidR="00AE2ED6" w:rsidRPr="00151893" w:rsidRDefault="00AE2ED6" w:rsidP="00AE2ED6">
            <w:pPr>
              <w:rPr>
                <w:sz w:val="16"/>
                <w:szCs w:val="16"/>
              </w:rPr>
            </w:pPr>
          </w:p>
          <w:p w14:paraId="698EFF40" w14:textId="77777777" w:rsidR="00AE2ED6" w:rsidRPr="0005509F" w:rsidRDefault="00AE2ED6" w:rsidP="00D26077">
            <w:pPr>
              <w:pStyle w:val="Body"/>
            </w:pPr>
            <w:r w:rsidRPr="0005509F">
              <w:t>Students who participate in extracurricular activities are expected to:</w:t>
            </w:r>
          </w:p>
          <w:p w14:paraId="31D9A33F" w14:textId="77777777" w:rsidR="00AE2ED6" w:rsidRPr="0005509F" w:rsidRDefault="006E6AB1" w:rsidP="006F4E08">
            <w:pPr>
              <w:pStyle w:val="Body"/>
              <w:numPr>
                <w:ilvl w:val="0"/>
                <w:numId w:val="144"/>
              </w:numPr>
            </w:pPr>
            <w:r w:rsidRPr="0005509F">
              <w:t>Attend all scheduled practices, meetings, and events</w:t>
            </w:r>
          </w:p>
          <w:p w14:paraId="4BF808E9" w14:textId="77777777" w:rsidR="00FA783A" w:rsidRPr="0005509F" w:rsidRDefault="00FA783A" w:rsidP="006F4E08">
            <w:pPr>
              <w:pStyle w:val="Body"/>
              <w:numPr>
                <w:ilvl w:val="0"/>
                <w:numId w:val="144"/>
              </w:numPr>
            </w:pPr>
            <w:r w:rsidRPr="0005509F">
              <w:t>Demonstrate commitment, responsibility, and teamwork</w:t>
            </w:r>
          </w:p>
          <w:p w14:paraId="21896780" w14:textId="77777777" w:rsidR="00FA783A" w:rsidRPr="0005509F" w:rsidRDefault="00FA783A" w:rsidP="006F4E08">
            <w:pPr>
              <w:pStyle w:val="Body"/>
              <w:numPr>
                <w:ilvl w:val="0"/>
                <w:numId w:val="144"/>
              </w:numPr>
            </w:pPr>
            <w:r w:rsidRPr="0005509F">
              <w:t>Follow directions from coaches, advisors, and staff</w:t>
            </w:r>
          </w:p>
          <w:p w14:paraId="751A64FD" w14:textId="77777777" w:rsidR="00FA783A" w:rsidRPr="0005509F" w:rsidRDefault="00FA783A" w:rsidP="006F4E08">
            <w:pPr>
              <w:pStyle w:val="Body"/>
              <w:numPr>
                <w:ilvl w:val="0"/>
                <w:numId w:val="144"/>
              </w:numPr>
            </w:pPr>
            <w:proofErr w:type="gramStart"/>
            <w:r w:rsidRPr="0005509F">
              <w:t>Represent ENCSD positively at all times</w:t>
            </w:r>
            <w:proofErr w:type="gramEnd"/>
          </w:p>
          <w:p w14:paraId="63A9FFE8" w14:textId="2AF3AAC6" w:rsidR="00FA783A" w:rsidRPr="00AE2ED6" w:rsidRDefault="00FA783A" w:rsidP="00D26077">
            <w:pPr>
              <w:pStyle w:val="Body"/>
            </w:pPr>
            <w:r w:rsidRPr="0005509F">
              <w:t>Participation is a privilege and may be limited if expectations are not met.</w:t>
            </w:r>
          </w:p>
        </w:tc>
        <w:tc>
          <w:tcPr>
            <w:tcW w:w="9" w:type="pct"/>
          </w:tcPr>
          <w:p w14:paraId="0BCB4B3D" w14:textId="77777777" w:rsidR="00AE2ED6" w:rsidRPr="0052480D" w:rsidRDefault="00AE2ED6" w:rsidP="009C3A4B"/>
        </w:tc>
      </w:tr>
      <w:tr w:rsidR="00FA783A" w:rsidRPr="0052480D" w14:paraId="3DFABCFC" w14:textId="77777777" w:rsidTr="005E22AD">
        <w:trPr>
          <w:trHeight w:val="1782"/>
        </w:trPr>
        <w:tc>
          <w:tcPr>
            <w:tcW w:w="9" w:type="pct"/>
          </w:tcPr>
          <w:p w14:paraId="7846B3B7" w14:textId="77777777" w:rsidR="00FA783A" w:rsidRPr="00AC3FD7" w:rsidRDefault="00FA783A" w:rsidP="009C3A4B"/>
        </w:tc>
        <w:tc>
          <w:tcPr>
            <w:tcW w:w="4981" w:type="pct"/>
            <w:gridSpan w:val="3"/>
          </w:tcPr>
          <w:p w14:paraId="623C00C4" w14:textId="77777777" w:rsidR="00FA783A" w:rsidRDefault="00FA783A" w:rsidP="00D26077">
            <w:pPr>
              <w:pStyle w:val="Subtitle1"/>
            </w:pPr>
            <w:r>
              <w:t>Conduct During Activities</w:t>
            </w:r>
          </w:p>
          <w:p w14:paraId="2FCE14EE" w14:textId="77777777" w:rsidR="00FA783A" w:rsidRDefault="00FA783A" w:rsidP="00FA783A"/>
          <w:p w14:paraId="239544C5" w14:textId="77777777" w:rsidR="00FA783A" w:rsidRPr="0005509F" w:rsidRDefault="00FA783A" w:rsidP="00D26077">
            <w:pPr>
              <w:pStyle w:val="Body"/>
            </w:pPr>
            <w:r w:rsidRPr="0005509F">
              <w:t>Students must follow all school rules during extracurricular activities, including:</w:t>
            </w:r>
          </w:p>
          <w:p w14:paraId="484669DA" w14:textId="77777777" w:rsidR="00FA783A" w:rsidRPr="0005509F" w:rsidRDefault="00FA783A" w:rsidP="006F4E08">
            <w:pPr>
              <w:pStyle w:val="Body"/>
              <w:numPr>
                <w:ilvl w:val="0"/>
                <w:numId w:val="145"/>
              </w:numPr>
            </w:pPr>
            <w:r w:rsidRPr="0005509F">
              <w:t>Respectful behavior toward teammates, opponents, officials, and staff</w:t>
            </w:r>
          </w:p>
          <w:p w14:paraId="6BF7603A" w14:textId="77777777" w:rsidR="00FA783A" w:rsidRPr="0005509F" w:rsidRDefault="00FA783A" w:rsidP="006F4E08">
            <w:pPr>
              <w:pStyle w:val="Body"/>
              <w:numPr>
                <w:ilvl w:val="0"/>
                <w:numId w:val="145"/>
              </w:numPr>
            </w:pPr>
            <w:r w:rsidRPr="0005509F">
              <w:t>Adherence to safety guidelines and expectations</w:t>
            </w:r>
          </w:p>
          <w:p w14:paraId="1D7DB5C1" w14:textId="77777777" w:rsidR="00FA783A" w:rsidRPr="0005509F" w:rsidRDefault="00FA783A" w:rsidP="006F4E08">
            <w:pPr>
              <w:pStyle w:val="Body"/>
              <w:numPr>
                <w:ilvl w:val="0"/>
                <w:numId w:val="145"/>
              </w:numPr>
            </w:pPr>
            <w:r w:rsidRPr="0005509F">
              <w:t>Appropriate use of school equipment and facilities</w:t>
            </w:r>
          </w:p>
          <w:p w14:paraId="4B697A0D" w14:textId="2B123F7A" w:rsidR="00FA783A" w:rsidRPr="00FA783A" w:rsidRDefault="00FA783A" w:rsidP="00D26077">
            <w:pPr>
              <w:pStyle w:val="Body"/>
            </w:pPr>
            <w:r w:rsidRPr="0005509F">
              <w:t xml:space="preserve">Behavior during activities, including travel and off-campus </w:t>
            </w:r>
            <w:proofErr w:type="gramStart"/>
            <w:r w:rsidRPr="0005509F">
              <w:t>event</w:t>
            </w:r>
            <w:proofErr w:type="gramEnd"/>
            <w:r w:rsidRPr="0005509F">
              <w:t>, is subject to the Student Code of Conduct.</w:t>
            </w:r>
          </w:p>
        </w:tc>
        <w:tc>
          <w:tcPr>
            <w:tcW w:w="9" w:type="pct"/>
          </w:tcPr>
          <w:p w14:paraId="287C2741" w14:textId="77777777" w:rsidR="00FA783A" w:rsidRPr="0052480D" w:rsidRDefault="00FA783A" w:rsidP="009C3A4B"/>
        </w:tc>
      </w:tr>
      <w:tr w:rsidR="00FA783A" w:rsidRPr="0052480D" w14:paraId="065020B9" w14:textId="77777777" w:rsidTr="005E22AD">
        <w:trPr>
          <w:trHeight w:val="1782"/>
        </w:trPr>
        <w:tc>
          <w:tcPr>
            <w:tcW w:w="9" w:type="pct"/>
          </w:tcPr>
          <w:p w14:paraId="2BA8DE6F" w14:textId="77777777" w:rsidR="00FA783A" w:rsidRPr="00AC3FD7" w:rsidRDefault="00FA783A" w:rsidP="009C3A4B"/>
        </w:tc>
        <w:tc>
          <w:tcPr>
            <w:tcW w:w="4981" w:type="pct"/>
            <w:gridSpan w:val="3"/>
          </w:tcPr>
          <w:p w14:paraId="466CC7FB" w14:textId="77777777" w:rsidR="00FA783A" w:rsidRDefault="00FA783A" w:rsidP="00D26077">
            <w:pPr>
              <w:pStyle w:val="Subtitle1"/>
            </w:pPr>
            <w:r>
              <w:t>Transportation for Activities</w:t>
            </w:r>
          </w:p>
          <w:p w14:paraId="0C353F4E" w14:textId="77777777" w:rsidR="00FA783A" w:rsidRDefault="00FA783A" w:rsidP="00FA783A"/>
          <w:p w14:paraId="46A16597" w14:textId="77777777" w:rsidR="00FA783A" w:rsidRPr="0005509F" w:rsidRDefault="00FA783A" w:rsidP="00D26077">
            <w:pPr>
              <w:pStyle w:val="Body"/>
            </w:pPr>
            <w:r w:rsidRPr="0005509F">
              <w:t>Transportation may be provided for school-sponsored events.</w:t>
            </w:r>
          </w:p>
          <w:p w14:paraId="2C9F22EB" w14:textId="77777777" w:rsidR="00FA783A" w:rsidRPr="0005509F" w:rsidRDefault="00FA783A" w:rsidP="006F4E08">
            <w:pPr>
              <w:pStyle w:val="Body"/>
              <w:numPr>
                <w:ilvl w:val="0"/>
                <w:numId w:val="146"/>
              </w:numPr>
            </w:pPr>
            <w:r w:rsidRPr="0005509F">
              <w:t>Students are expected to travel to and from events using approved school transportation unless otherwise authorized</w:t>
            </w:r>
          </w:p>
          <w:p w14:paraId="086A17FA" w14:textId="05E3321F" w:rsidR="00FA783A" w:rsidRPr="00FA783A" w:rsidRDefault="00FA783A" w:rsidP="006F4E08">
            <w:pPr>
              <w:pStyle w:val="Body"/>
              <w:numPr>
                <w:ilvl w:val="0"/>
                <w:numId w:val="146"/>
              </w:numPr>
            </w:pPr>
            <w:r w:rsidRPr="0005509F">
              <w:t>All transportation rules and expectations apply during activity travel</w:t>
            </w:r>
          </w:p>
        </w:tc>
        <w:tc>
          <w:tcPr>
            <w:tcW w:w="9" w:type="pct"/>
          </w:tcPr>
          <w:p w14:paraId="69268884" w14:textId="77777777" w:rsidR="00FA783A" w:rsidRPr="0052480D" w:rsidRDefault="00FA783A" w:rsidP="009C3A4B"/>
        </w:tc>
      </w:tr>
      <w:tr w:rsidR="00FA783A" w:rsidRPr="0052480D" w14:paraId="432D1007" w14:textId="77777777" w:rsidTr="005E22AD">
        <w:trPr>
          <w:trHeight w:val="540"/>
        </w:trPr>
        <w:tc>
          <w:tcPr>
            <w:tcW w:w="9" w:type="pct"/>
          </w:tcPr>
          <w:p w14:paraId="373005DD" w14:textId="77777777" w:rsidR="00FA783A" w:rsidRPr="00AC3FD7" w:rsidRDefault="00FA783A" w:rsidP="009C3A4B"/>
        </w:tc>
        <w:tc>
          <w:tcPr>
            <w:tcW w:w="4981" w:type="pct"/>
            <w:gridSpan w:val="3"/>
          </w:tcPr>
          <w:p w14:paraId="191F66E9" w14:textId="77777777" w:rsidR="00FA783A" w:rsidRDefault="00FA783A" w:rsidP="00D26077">
            <w:pPr>
              <w:pStyle w:val="Subtitle1"/>
            </w:pPr>
            <w:r>
              <w:t>Academic Priority</w:t>
            </w:r>
          </w:p>
          <w:p w14:paraId="0FA1691C" w14:textId="77777777" w:rsidR="00FA783A" w:rsidRDefault="00FA783A" w:rsidP="00FA783A"/>
          <w:p w14:paraId="602328CF" w14:textId="77777777" w:rsidR="00FA783A" w:rsidRPr="0005509F" w:rsidRDefault="00FA783A" w:rsidP="00D26077">
            <w:pPr>
              <w:pStyle w:val="Body"/>
            </w:pPr>
            <w:r w:rsidRPr="0005509F">
              <w:t>Academic success remains the primary focus.</w:t>
            </w:r>
          </w:p>
          <w:p w14:paraId="66BAC104" w14:textId="77777777" w:rsidR="00FA783A" w:rsidRPr="0005509F" w:rsidRDefault="00FA783A" w:rsidP="006F4E08">
            <w:pPr>
              <w:pStyle w:val="Body"/>
              <w:numPr>
                <w:ilvl w:val="0"/>
                <w:numId w:val="147"/>
              </w:numPr>
            </w:pPr>
            <w:r w:rsidRPr="0005509F">
              <w:t>Students may be required to attend study hall or complete assignments before participating</w:t>
            </w:r>
          </w:p>
          <w:p w14:paraId="485DC5AD" w14:textId="094D634F" w:rsidR="005E22AD" w:rsidRPr="005E22AD" w:rsidRDefault="00FA783A" w:rsidP="006F4E08">
            <w:pPr>
              <w:pStyle w:val="Body"/>
              <w:numPr>
                <w:ilvl w:val="0"/>
                <w:numId w:val="147"/>
              </w:numPr>
            </w:pPr>
            <w:r w:rsidRPr="0005509F">
              <w:t>Staff may limit participation if academic performance is significantly impacted</w:t>
            </w:r>
          </w:p>
        </w:tc>
        <w:tc>
          <w:tcPr>
            <w:tcW w:w="9" w:type="pct"/>
          </w:tcPr>
          <w:p w14:paraId="5075683F" w14:textId="77777777" w:rsidR="00FA783A" w:rsidRPr="0052480D" w:rsidRDefault="00FA783A" w:rsidP="009C3A4B"/>
        </w:tc>
      </w:tr>
      <w:tr w:rsidR="00FA783A" w:rsidRPr="0052480D" w14:paraId="2A822BFB" w14:textId="77777777" w:rsidTr="005E22AD">
        <w:trPr>
          <w:trHeight w:val="1782"/>
        </w:trPr>
        <w:tc>
          <w:tcPr>
            <w:tcW w:w="9" w:type="pct"/>
          </w:tcPr>
          <w:p w14:paraId="2BEA3776" w14:textId="77777777" w:rsidR="00FA783A" w:rsidRPr="00AC3FD7" w:rsidRDefault="00FA783A" w:rsidP="009C3A4B"/>
        </w:tc>
        <w:tc>
          <w:tcPr>
            <w:tcW w:w="4981" w:type="pct"/>
            <w:gridSpan w:val="3"/>
          </w:tcPr>
          <w:p w14:paraId="61996B2E" w14:textId="77777777" w:rsidR="00FA783A" w:rsidRDefault="00FA783A" w:rsidP="00D26077">
            <w:pPr>
              <w:pStyle w:val="Subtitle1"/>
            </w:pPr>
            <w:r>
              <w:t>Fees and Equipment</w:t>
            </w:r>
          </w:p>
          <w:p w14:paraId="1A187A58" w14:textId="77777777" w:rsidR="00FA783A" w:rsidRDefault="00FA783A" w:rsidP="00FA783A"/>
          <w:p w14:paraId="66170D45" w14:textId="77777777" w:rsidR="00FA783A" w:rsidRPr="0005509F" w:rsidRDefault="00FA783A" w:rsidP="00D26077">
            <w:pPr>
              <w:pStyle w:val="Body"/>
            </w:pPr>
            <w:r w:rsidRPr="0005509F">
              <w:t>Some activities may require fees or the use of specialized equipment.</w:t>
            </w:r>
          </w:p>
          <w:p w14:paraId="602C0FD6" w14:textId="77777777" w:rsidR="00FA783A" w:rsidRPr="0005509F" w:rsidRDefault="00FA783A" w:rsidP="006F4E08">
            <w:pPr>
              <w:pStyle w:val="Body"/>
              <w:numPr>
                <w:ilvl w:val="0"/>
                <w:numId w:val="148"/>
              </w:numPr>
            </w:pPr>
            <w:r w:rsidRPr="0005509F">
              <w:t>Students are responsible for the care and return of school-issued equipment</w:t>
            </w:r>
          </w:p>
          <w:p w14:paraId="535E7552" w14:textId="0B0801EB" w:rsidR="00FA783A" w:rsidRPr="00FA783A" w:rsidRDefault="00FA783A" w:rsidP="006F4E08">
            <w:pPr>
              <w:pStyle w:val="Body"/>
              <w:numPr>
                <w:ilvl w:val="0"/>
                <w:numId w:val="148"/>
              </w:numPr>
            </w:pPr>
            <w:r w:rsidRPr="0005509F">
              <w:t>Families will be informed of any fees or requirements in advance</w:t>
            </w:r>
          </w:p>
        </w:tc>
        <w:tc>
          <w:tcPr>
            <w:tcW w:w="9" w:type="pct"/>
          </w:tcPr>
          <w:p w14:paraId="69C7A141" w14:textId="77777777" w:rsidR="00FA783A" w:rsidRPr="0052480D" w:rsidRDefault="00FA783A" w:rsidP="009C3A4B"/>
        </w:tc>
      </w:tr>
      <w:tr w:rsidR="00FA783A" w:rsidRPr="0052480D" w14:paraId="1F9013F2" w14:textId="77777777" w:rsidTr="005E22AD">
        <w:trPr>
          <w:trHeight w:val="1782"/>
        </w:trPr>
        <w:tc>
          <w:tcPr>
            <w:tcW w:w="9" w:type="pct"/>
          </w:tcPr>
          <w:p w14:paraId="2EFBEFB0" w14:textId="77777777" w:rsidR="00FA783A" w:rsidRPr="00AC3FD7" w:rsidRDefault="00FA783A" w:rsidP="009C3A4B"/>
        </w:tc>
        <w:tc>
          <w:tcPr>
            <w:tcW w:w="4981" w:type="pct"/>
            <w:gridSpan w:val="3"/>
          </w:tcPr>
          <w:p w14:paraId="785FB013" w14:textId="77777777" w:rsidR="00FA783A" w:rsidRDefault="00FA783A" w:rsidP="00D26077">
            <w:pPr>
              <w:pStyle w:val="Subtitle1"/>
            </w:pPr>
            <w:r>
              <w:t>Recognition and Opportunities</w:t>
            </w:r>
          </w:p>
          <w:p w14:paraId="40C991C3" w14:textId="77777777" w:rsidR="00993646" w:rsidRDefault="00993646" w:rsidP="00993646"/>
          <w:p w14:paraId="5D8F9BDB" w14:textId="77777777" w:rsidR="00993646" w:rsidRPr="0005509F" w:rsidRDefault="00993646" w:rsidP="00D26077">
            <w:pPr>
              <w:pStyle w:val="Body"/>
            </w:pPr>
            <w:r w:rsidRPr="0005509F">
              <w:t>Students may have opportunities to:</w:t>
            </w:r>
          </w:p>
          <w:p w14:paraId="26F7DBE8" w14:textId="77777777" w:rsidR="00993646" w:rsidRPr="0005509F" w:rsidRDefault="00993646" w:rsidP="006F4E08">
            <w:pPr>
              <w:pStyle w:val="Body"/>
              <w:numPr>
                <w:ilvl w:val="0"/>
                <w:numId w:val="149"/>
              </w:numPr>
            </w:pPr>
            <w:proofErr w:type="gramStart"/>
            <w:r w:rsidRPr="0005509F">
              <w:t>Compete</w:t>
            </w:r>
            <w:proofErr w:type="gramEnd"/>
            <w:r w:rsidRPr="0005509F">
              <w:t xml:space="preserve"> in regional or state events</w:t>
            </w:r>
          </w:p>
          <w:p w14:paraId="57F728D0" w14:textId="77777777" w:rsidR="00993646" w:rsidRPr="0005509F" w:rsidRDefault="00993646" w:rsidP="006F4E08">
            <w:pPr>
              <w:pStyle w:val="Body"/>
              <w:numPr>
                <w:ilvl w:val="0"/>
                <w:numId w:val="149"/>
              </w:numPr>
            </w:pPr>
            <w:proofErr w:type="gramStart"/>
            <w:r w:rsidRPr="0005509F">
              <w:t>Participate</w:t>
            </w:r>
            <w:proofErr w:type="gramEnd"/>
            <w:r w:rsidRPr="0005509F">
              <w:t xml:space="preserve"> in performances or showcases</w:t>
            </w:r>
          </w:p>
          <w:p w14:paraId="4577A8BC" w14:textId="77777777" w:rsidR="00993646" w:rsidRPr="0005509F" w:rsidRDefault="00993646" w:rsidP="006F4E08">
            <w:pPr>
              <w:pStyle w:val="Body"/>
              <w:numPr>
                <w:ilvl w:val="0"/>
                <w:numId w:val="149"/>
              </w:numPr>
            </w:pPr>
            <w:r w:rsidRPr="0005509F">
              <w:t>Earn awards, honors, or leadership roles</w:t>
            </w:r>
          </w:p>
          <w:p w14:paraId="12270091" w14:textId="5DC4D782" w:rsidR="00993646" w:rsidRPr="00993646" w:rsidRDefault="00993646" w:rsidP="00D26077">
            <w:pPr>
              <w:pStyle w:val="Body"/>
            </w:pPr>
            <w:r w:rsidRPr="0005509F">
              <w:t>Participation in extracurricular activities helps students build confidence, develop new skills, and strengthen their connection to the ENCSD community.</w:t>
            </w:r>
          </w:p>
        </w:tc>
        <w:tc>
          <w:tcPr>
            <w:tcW w:w="9" w:type="pct"/>
          </w:tcPr>
          <w:p w14:paraId="7D4D750B" w14:textId="77777777" w:rsidR="00FA783A" w:rsidRPr="0052480D" w:rsidRDefault="00FA783A" w:rsidP="009C3A4B"/>
        </w:tc>
      </w:tr>
      <w:tr w:rsidR="00151893" w:rsidRPr="0052480D" w14:paraId="6A81E5D6" w14:textId="77777777" w:rsidTr="005E22AD">
        <w:trPr>
          <w:trHeight w:val="1782"/>
        </w:trPr>
        <w:tc>
          <w:tcPr>
            <w:tcW w:w="9" w:type="pct"/>
          </w:tcPr>
          <w:p w14:paraId="7C6807A3" w14:textId="77777777" w:rsidR="00151893" w:rsidRPr="00AC3FD7" w:rsidRDefault="00151893" w:rsidP="009C3A4B"/>
        </w:tc>
        <w:tc>
          <w:tcPr>
            <w:tcW w:w="4981" w:type="pct"/>
            <w:gridSpan w:val="3"/>
          </w:tcPr>
          <w:p w14:paraId="0C7A4BB6" w14:textId="461590F1" w:rsidR="00151893" w:rsidRPr="00B668B3" w:rsidRDefault="006931D7" w:rsidP="00151893">
            <w:pPr>
              <w:pStyle w:val="Heading"/>
            </w:pPr>
            <w:r>
              <w:t>ENCSD Athletics</w:t>
            </w:r>
          </w:p>
          <w:p w14:paraId="53E513EF" w14:textId="757F317F" w:rsidR="00746B08" w:rsidRDefault="0064311D" w:rsidP="00E66320">
            <w:pPr>
              <w:pStyle w:val="Subtitle1"/>
              <w:rPr>
                <w:rFonts w:asciiTheme="minorHAnsi" w:hAnsiTheme="minorHAnsi"/>
                <w:sz w:val="22"/>
                <w:szCs w:val="22"/>
              </w:rPr>
            </w:pPr>
            <w:r>
              <w:rPr>
                <w:rFonts w:asciiTheme="minorHAnsi" w:hAnsiTheme="minorHAnsi"/>
                <w:sz w:val="22"/>
                <w:szCs w:val="22"/>
              </w:rPr>
              <w:t xml:space="preserve">ENCSD </w:t>
            </w:r>
            <w:r w:rsidR="00E66320">
              <w:rPr>
                <w:rFonts w:asciiTheme="minorHAnsi" w:hAnsiTheme="minorHAnsi"/>
                <w:sz w:val="22"/>
                <w:szCs w:val="22"/>
              </w:rPr>
              <w:t>is proud to offer a var</w:t>
            </w:r>
            <w:r w:rsidR="00E26FED">
              <w:rPr>
                <w:rFonts w:asciiTheme="minorHAnsi" w:hAnsiTheme="minorHAnsi"/>
                <w:sz w:val="22"/>
                <w:szCs w:val="22"/>
              </w:rPr>
              <w:t>iety of athletic opportunities that help students build confidence, teamwork, leadership, school pride, and lifelong healthy habits.  We encourage all eligible students to get involved and experience the benefits of being part of a team.</w:t>
            </w:r>
          </w:p>
          <w:p w14:paraId="6CC96A01" w14:textId="77777777" w:rsidR="00E26FED" w:rsidRDefault="00E26FED" w:rsidP="00E66320">
            <w:pPr>
              <w:pStyle w:val="Subtitle1"/>
              <w:rPr>
                <w:rFonts w:asciiTheme="minorHAnsi" w:hAnsiTheme="minorHAnsi"/>
                <w:sz w:val="22"/>
                <w:szCs w:val="22"/>
              </w:rPr>
            </w:pPr>
          </w:p>
          <w:p w14:paraId="13D44CF1" w14:textId="3343E5EF" w:rsidR="00E26FED" w:rsidRDefault="00E26FED" w:rsidP="00E66320">
            <w:pPr>
              <w:pStyle w:val="Subtitle1"/>
              <w:rPr>
                <w:rFonts w:asciiTheme="minorHAnsi" w:hAnsiTheme="minorHAnsi"/>
                <w:sz w:val="22"/>
                <w:szCs w:val="22"/>
              </w:rPr>
            </w:pPr>
            <w:r>
              <w:rPr>
                <w:rFonts w:asciiTheme="minorHAnsi" w:hAnsiTheme="minorHAnsi"/>
                <w:sz w:val="22"/>
                <w:szCs w:val="22"/>
              </w:rPr>
              <w:t>Our teams compete with schools for the deaf and other approved programs at the local, regional, and national levels.  ENCSD is a member of the North Carolina High School Athletic Association (NCHSAA) and participates in the Mason-Dixon Schools for the Deaf Athletic Association (MDSDAA).  All programs follow NC</w:t>
            </w:r>
            <w:r w:rsidR="005B722A">
              <w:rPr>
                <w:rFonts w:asciiTheme="minorHAnsi" w:hAnsiTheme="minorHAnsi"/>
                <w:sz w:val="22"/>
                <w:szCs w:val="22"/>
              </w:rPr>
              <w:t>HSAA rules and applicable state and federal requirements.</w:t>
            </w:r>
          </w:p>
          <w:p w14:paraId="6CD803D0" w14:textId="77777777" w:rsidR="005B722A" w:rsidRDefault="005B722A" w:rsidP="00E66320">
            <w:pPr>
              <w:pStyle w:val="Subtitle1"/>
              <w:rPr>
                <w:rFonts w:asciiTheme="minorHAnsi" w:hAnsiTheme="minorHAnsi"/>
                <w:sz w:val="22"/>
                <w:szCs w:val="22"/>
              </w:rPr>
            </w:pPr>
          </w:p>
          <w:p w14:paraId="31C0151C" w14:textId="48096F13" w:rsidR="005B722A" w:rsidRDefault="005B722A" w:rsidP="00E66320">
            <w:pPr>
              <w:pStyle w:val="Subtitle1"/>
              <w:rPr>
                <w:rFonts w:asciiTheme="minorHAnsi" w:hAnsiTheme="minorHAnsi"/>
                <w:sz w:val="22"/>
                <w:szCs w:val="22"/>
              </w:rPr>
            </w:pPr>
            <w:r>
              <w:rPr>
                <w:rFonts w:asciiTheme="minorHAnsi" w:hAnsiTheme="minorHAnsi"/>
                <w:sz w:val="22"/>
                <w:szCs w:val="22"/>
              </w:rPr>
              <w:t xml:space="preserve">Athletics </w:t>
            </w:r>
            <w:proofErr w:type="gramStart"/>
            <w:r>
              <w:rPr>
                <w:rFonts w:asciiTheme="minorHAnsi" w:hAnsiTheme="minorHAnsi"/>
                <w:sz w:val="22"/>
                <w:szCs w:val="22"/>
              </w:rPr>
              <w:t>are</w:t>
            </w:r>
            <w:proofErr w:type="gramEnd"/>
            <w:r>
              <w:rPr>
                <w:rFonts w:asciiTheme="minorHAnsi" w:hAnsiTheme="minorHAnsi"/>
                <w:sz w:val="22"/>
                <w:szCs w:val="22"/>
              </w:rPr>
              <w:t xml:space="preserve"> an important part of the student experience at ENCSD.  They provide opportunities for students to </w:t>
            </w:r>
            <w:proofErr w:type="gramStart"/>
            <w:r>
              <w:rPr>
                <w:rFonts w:asciiTheme="minorHAnsi" w:hAnsiTheme="minorHAnsi"/>
                <w:sz w:val="22"/>
                <w:szCs w:val="22"/>
              </w:rPr>
              <w:t>grow</w:t>
            </w:r>
            <w:proofErr w:type="gramEnd"/>
            <w:r>
              <w:rPr>
                <w:rFonts w:asciiTheme="minorHAnsi" w:hAnsiTheme="minorHAnsi"/>
                <w:sz w:val="22"/>
                <w:szCs w:val="22"/>
              </w:rPr>
              <w:t xml:space="preserve"> in ways that extend far beyond the classroom.</w:t>
            </w:r>
          </w:p>
          <w:p w14:paraId="6834913B" w14:textId="77777777" w:rsidR="005B722A" w:rsidRDefault="005B722A" w:rsidP="00E66320">
            <w:pPr>
              <w:pStyle w:val="Subtitle1"/>
              <w:rPr>
                <w:rFonts w:asciiTheme="minorHAnsi" w:hAnsiTheme="minorHAnsi"/>
                <w:sz w:val="22"/>
                <w:szCs w:val="22"/>
              </w:rPr>
            </w:pPr>
          </w:p>
          <w:p w14:paraId="78AB00AE" w14:textId="19C28903" w:rsidR="005B722A" w:rsidRDefault="005B722A" w:rsidP="00E66320">
            <w:pPr>
              <w:pStyle w:val="Subtitle1"/>
              <w:rPr>
                <w:rFonts w:asciiTheme="minorHAnsi" w:hAnsiTheme="minorHAnsi"/>
                <w:sz w:val="22"/>
                <w:szCs w:val="22"/>
              </w:rPr>
            </w:pPr>
            <w:r>
              <w:rPr>
                <w:rFonts w:asciiTheme="minorHAnsi" w:hAnsiTheme="minorHAnsi"/>
                <w:sz w:val="22"/>
                <w:szCs w:val="22"/>
              </w:rPr>
              <w:t>Through participation in sports, students develop:</w:t>
            </w:r>
          </w:p>
          <w:p w14:paraId="74F98E1E" w14:textId="77777777" w:rsidR="005B722A" w:rsidRDefault="005B722A" w:rsidP="00E66320">
            <w:pPr>
              <w:pStyle w:val="Subtitle1"/>
              <w:rPr>
                <w:rFonts w:asciiTheme="minorHAnsi" w:hAnsiTheme="minorHAnsi"/>
                <w:sz w:val="22"/>
                <w:szCs w:val="22"/>
              </w:rPr>
            </w:pPr>
          </w:p>
          <w:p w14:paraId="0F62EB56" w14:textId="68E16516" w:rsidR="005B722A" w:rsidRDefault="005B722A" w:rsidP="006F4E08">
            <w:pPr>
              <w:pStyle w:val="Subtitle1"/>
              <w:numPr>
                <w:ilvl w:val="0"/>
                <w:numId w:val="189"/>
              </w:numPr>
              <w:rPr>
                <w:rFonts w:asciiTheme="minorHAnsi" w:hAnsiTheme="minorHAnsi"/>
                <w:sz w:val="22"/>
                <w:szCs w:val="22"/>
              </w:rPr>
            </w:pPr>
            <w:r>
              <w:rPr>
                <w:rFonts w:asciiTheme="minorHAnsi" w:hAnsiTheme="minorHAnsi"/>
                <w:sz w:val="22"/>
                <w:szCs w:val="22"/>
              </w:rPr>
              <w:t>Teamwork and collaboration skills</w:t>
            </w:r>
          </w:p>
          <w:p w14:paraId="71EED117" w14:textId="775A2024" w:rsidR="005B722A" w:rsidRDefault="005B722A" w:rsidP="006F4E08">
            <w:pPr>
              <w:pStyle w:val="Subtitle1"/>
              <w:numPr>
                <w:ilvl w:val="0"/>
                <w:numId w:val="189"/>
              </w:numPr>
              <w:rPr>
                <w:rFonts w:asciiTheme="minorHAnsi" w:hAnsiTheme="minorHAnsi"/>
                <w:sz w:val="22"/>
                <w:szCs w:val="22"/>
              </w:rPr>
            </w:pPr>
            <w:r>
              <w:rPr>
                <w:rFonts w:asciiTheme="minorHAnsi" w:hAnsiTheme="minorHAnsi"/>
                <w:sz w:val="22"/>
                <w:szCs w:val="22"/>
              </w:rPr>
              <w:t>Communication and leadership skills</w:t>
            </w:r>
          </w:p>
          <w:p w14:paraId="4AB751DF" w14:textId="28FABCCE" w:rsidR="005B722A" w:rsidRDefault="005B722A" w:rsidP="006F4E08">
            <w:pPr>
              <w:pStyle w:val="Subtitle1"/>
              <w:numPr>
                <w:ilvl w:val="0"/>
                <w:numId w:val="189"/>
              </w:numPr>
              <w:rPr>
                <w:rFonts w:asciiTheme="minorHAnsi" w:hAnsiTheme="minorHAnsi"/>
                <w:sz w:val="22"/>
                <w:szCs w:val="22"/>
              </w:rPr>
            </w:pPr>
            <w:r>
              <w:rPr>
                <w:rFonts w:asciiTheme="minorHAnsi" w:hAnsiTheme="minorHAnsi"/>
                <w:sz w:val="22"/>
                <w:szCs w:val="22"/>
              </w:rPr>
              <w:t>Time management and responsibility</w:t>
            </w:r>
          </w:p>
          <w:p w14:paraId="7F5B49DC" w14:textId="401CACB2" w:rsidR="005B722A" w:rsidRDefault="005B722A" w:rsidP="006F4E08">
            <w:pPr>
              <w:pStyle w:val="Subtitle1"/>
              <w:numPr>
                <w:ilvl w:val="0"/>
                <w:numId w:val="189"/>
              </w:numPr>
              <w:rPr>
                <w:rFonts w:asciiTheme="minorHAnsi" w:hAnsiTheme="minorHAnsi"/>
                <w:sz w:val="22"/>
                <w:szCs w:val="22"/>
              </w:rPr>
            </w:pPr>
            <w:r>
              <w:rPr>
                <w:rFonts w:asciiTheme="minorHAnsi" w:hAnsiTheme="minorHAnsi"/>
                <w:sz w:val="22"/>
                <w:szCs w:val="22"/>
              </w:rPr>
              <w:t>Problem-solving and decision-making skills</w:t>
            </w:r>
          </w:p>
          <w:p w14:paraId="2A916F8A" w14:textId="5752D438" w:rsidR="005B722A" w:rsidRDefault="005B722A" w:rsidP="006F4E08">
            <w:pPr>
              <w:pStyle w:val="Subtitle1"/>
              <w:numPr>
                <w:ilvl w:val="0"/>
                <w:numId w:val="189"/>
              </w:numPr>
              <w:rPr>
                <w:rFonts w:asciiTheme="minorHAnsi" w:hAnsiTheme="minorHAnsi"/>
                <w:sz w:val="22"/>
                <w:szCs w:val="22"/>
              </w:rPr>
            </w:pPr>
            <w:r>
              <w:rPr>
                <w:rFonts w:asciiTheme="minorHAnsi" w:hAnsiTheme="minorHAnsi"/>
                <w:sz w:val="22"/>
                <w:szCs w:val="22"/>
              </w:rPr>
              <w:t>Confidence, resilience, and perseverance</w:t>
            </w:r>
          </w:p>
          <w:p w14:paraId="30AA9683" w14:textId="7E5D5330" w:rsidR="005B722A" w:rsidRDefault="005B722A" w:rsidP="006F4E08">
            <w:pPr>
              <w:pStyle w:val="Subtitle1"/>
              <w:numPr>
                <w:ilvl w:val="0"/>
                <w:numId w:val="189"/>
              </w:numPr>
              <w:rPr>
                <w:rFonts w:asciiTheme="minorHAnsi" w:hAnsiTheme="minorHAnsi"/>
                <w:sz w:val="22"/>
                <w:szCs w:val="22"/>
              </w:rPr>
            </w:pPr>
            <w:r>
              <w:rPr>
                <w:rFonts w:asciiTheme="minorHAnsi" w:hAnsiTheme="minorHAnsi"/>
                <w:sz w:val="22"/>
                <w:szCs w:val="22"/>
              </w:rPr>
              <w:t>Health habits and physical fitness</w:t>
            </w:r>
          </w:p>
          <w:p w14:paraId="7823C1CB" w14:textId="10FEE66D" w:rsidR="005B722A" w:rsidRDefault="005B722A" w:rsidP="006F4E08">
            <w:pPr>
              <w:pStyle w:val="Subtitle1"/>
              <w:numPr>
                <w:ilvl w:val="0"/>
                <w:numId w:val="189"/>
              </w:numPr>
              <w:rPr>
                <w:rFonts w:asciiTheme="minorHAnsi" w:hAnsiTheme="minorHAnsi"/>
                <w:sz w:val="22"/>
                <w:szCs w:val="22"/>
              </w:rPr>
            </w:pPr>
            <w:r>
              <w:rPr>
                <w:rFonts w:asciiTheme="minorHAnsi" w:hAnsiTheme="minorHAnsi"/>
                <w:sz w:val="22"/>
                <w:szCs w:val="22"/>
              </w:rPr>
              <w:t>School connection, pride, and belonging</w:t>
            </w:r>
          </w:p>
          <w:p w14:paraId="6988BB8B" w14:textId="77777777" w:rsidR="005B722A" w:rsidRDefault="005B722A" w:rsidP="005B722A">
            <w:pPr>
              <w:pStyle w:val="Subtitle1"/>
              <w:rPr>
                <w:rFonts w:asciiTheme="minorHAnsi" w:hAnsiTheme="minorHAnsi"/>
                <w:sz w:val="22"/>
                <w:szCs w:val="22"/>
              </w:rPr>
            </w:pPr>
          </w:p>
          <w:p w14:paraId="4A03D8DF" w14:textId="2941A91B" w:rsidR="005B722A" w:rsidRDefault="005B722A" w:rsidP="005B722A">
            <w:pPr>
              <w:pStyle w:val="Subtitle1"/>
              <w:rPr>
                <w:rFonts w:asciiTheme="minorHAnsi" w:hAnsiTheme="minorHAnsi"/>
                <w:sz w:val="22"/>
                <w:szCs w:val="22"/>
              </w:rPr>
            </w:pPr>
            <w:r>
              <w:rPr>
                <w:rFonts w:asciiTheme="minorHAnsi" w:hAnsiTheme="minorHAnsi"/>
                <w:sz w:val="22"/>
                <w:szCs w:val="22"/>
              </w:rPr>
              <w:t xml:space="preserve">Athletics also </w:t>
            </w:r>
            <w:proofErr w:type="gramStart"/>
            <w:r>
              <w:rPr>
                <w:rFonts w:asciiTheme="minorHAnsi" w:hAnsiTheme="minorHAnsi"/>
                <w:sz w:val="22"/>
                <w:szCs w:val="22"/>
              </w:rPr>
              <w:t>provide</w:t>
            </w:r>
            <w:proofErr w:type="gramEnd"/>
            <w:r>
              <w:rPr>
                <w:rFonts w:asciiTheme="minorHAnsi" w:hAnsiTheme="minorHAnsi"/>
                <w:sz w:val="22"/>
                <w:szCs w:val="22"/>
              </w:rPr>
              <w:t xml:space="preserve"> students with opportunities to build friendships, learn from setbacks, celebrate success, and develop skills that support future employment, independence, and life readiness.</w:t>
            </w:r>
          </w:p>
          <w:p w14:paraId="637D834F" w14:textId="77777777" w:rsidR="005B722A" w:rsidRDefault="005B722A" w:rsidP="005B722A">
            <w:pPr>
              <w:pStyle w:val="Subtitle1"/>
              <w:rPr>
                <w:rFonts w:asciiTheme="minorHAnsi" w:hAnsiTheme="minorHAnsi"/>
                <w:sz w:val="22"/>
                <w:szCs w:val="22"/>
              </w:rPr>
            </w:pPr>
          </w:p>
          <w:p w14:paraId="233CB6A2" w14:textId="5AFC379E" w:rsidR="005B722A" w:rsidRDefault="005B722A" w:rsidP="005B722A">
            <w:pPr>
              <w:pStyle w:val="Subtitle1"/>
              <w:rPr>
                <w:rFonts w:asciiTheme="minorHAnsi" w:hAnsiTheme="minorHAnsi"/>
                <w:sz w:val="22"/>
                <w:szCs w:val="22"/>
              </w:rPr>
            </w:pPr>
            <w:r>
              <w:rPr>
                <w:rFonts w:asciiTheme="minorHAnsi" w:hAnsiTheme="minorHAnsi"/>
                <w:sz w:val="22"/>
                <w:szCs w:val="22"/>
              </w:rPr>
              <w:t xml:space="preserve">We strongly encourage students to explore athletics </w:t>
            </w:r>
            <w:proofErr w:type="gramStart"/>
            <w:r>
              <w:rPr>
                <w:rFonts w:asciiTheme="minorHAnsi" w:hAnsiTheme="minorHAnsi"/>
                <w:sz w:val="22"/>
                <w:szCs w:val="22"/>
              </w:rPr>
              <w:t>as a way to</w:t>
            </w:r>
            <w:proofErr w:type="gramEnd"/>
            <w:r>
              <w:rPr>
                <w:rFonts w:asciiTheme="minorHAnsi" w:hAnsiTheme="minorHAnsi"/>
                <w:sz w:val="22"/>
                <w:szCs w:val="22"/>
              </w:rPr>
              <w:t xml:space="preserve"> grow both personally and as part of our ENCSD community. </w:t>
            </w:r>
          </w:p>
          <w:p w14:paraId="2BF84C07" w14:textId="77777777" w:rsidR="00E22080" w:rsidRPr="005160E3" w:rsidRDefault="00E22080" w:rsidP="00E22080">
            <w:pPr>
              <w:pStyle w:val="Subtitle1"/>
              <w:rPr>
                <w:rFonts w:asciiTheme="minorHAnsi" w:hAnsiTheme="minorHAnsi"/>
                <w:sz w:val="22"/>
                <w:szCs w:val="48"/>
              </w:rPr>
            </w:pPr>
          </w:p>
          <w:p w14:paraId="733402F4" w14:textId="6354D50B" w:rsidR="00C60106" w:rsidRDefault="00C60106" w:rsidP="00C60106">
            <w:pPr>
              <w:pStyle w:val="Subtitle1"/>
            </w:pPr>
            <w:r>
              <w:t>Academic Eligibility</w:t>
            </w:r>
          </w:p>
          <w:p w14:paraId="211E784B" w14:textId="77777777" w:rsidR="00C60106" w:rsidRDefault="00C60106" w:rsidP="00C60106">
            <w:pPr>
              <w:pStyle w:val="Subtitle1"/>
              <w:rPr>
                <w:rFonts w:asciiTheme="minorHAnsi" w:hAnsiTheme="minorHAnsi"/>
                <w:sz w:val="22"/>
                <w:szCs w:val="22"/>
              </w:rPr>
            </w:pPr>
          </w:p>
          <w:p w14:paraId="714ECAF0" w14:textId="7B7912A5" w:rsidR="00C60106" w:rsidRDefault="00070B74" w:rsidP="00C60106">
            <w:pPr>
              <w:pStyle w:val="Subtitle1"/>
              <w:rPr>
                <w:rFonts w:asciiTheme="minorHAnsi" w:hAnsiTheme="minorHAnsi"/>
                <w:sz w:val="22"/>
                <w:szCs w:val="22"/>
              </w:rPr>
            </w:pPr>
            <w:r>
              <w:rPr>
                <w:rFonts w:asciiTheme="minorHAnsi" w:hAnsiTheme="minorHAnsi"/>
                <w:sz w:val="22"/>
                <w:szCs w:val="22"/>
              </w:rPr>
              <w:t xml:space="preserve">We want students to succeed both in the classroom and </w:t>
            </w:r>
            <w:proofErr w:type="gramStart"/>
            <w:r>
              <w:rPr>
                <w:rFonts w:asciiTheme="minorHAnsi" w:hAnsiTheme="minorHAnsi"/>
                <w:sz w:val="22"/>
                <w:szCs w:val="22"/>
              </w:rPr>
              <w:t>on</w:t>
            </w:r>
            <w:proofErr w:type="gramEnd"/>
            <w:r>
              <w:rPr>
                <w:rFonts w:asciiTheme="minorHAnsi" w:hAnsiTheme="minorHAnsi"/>
                <w:sz w:val="22"/>
                <w:szCs w:val="22"/>
              </w:rPr>
              <w:t xml:space="preserve"> the field.  To participate in athletics, students must maintain an overall “C” average or higher.  If a student falls below this level, we respond with support, which may include:</w:t>
            </w:r>
          </w:p>
          <w:p w14:paraId="5811C222" w14:textId="77777777" w:rsidR="00C60106" w:rsidRDefault="00C60106" w:rsidP="00C60106">
            <w:pPr>
              <w:pStyle w:val="Subtitle1"/>
              <w:rPr>
                <w:rFonts w:asciiTheme="minorHAnsi" w:hAnsiTheme="minorHAnsi"/>
                <w:sz w:val="22"/>
                <w:szCs w:val="22"/>
              </w:rPr>
            </w:pPr>
          </w:p>
          <w:p w14:paraId="06EDCC1A" w14:textId="177B18AF" w:rsidR="009A2680" w:rsidRDefault="00CA61B7" w:rsidP="006F4E08">
            <w:pPr>
              <w:pStyle w:val="Subtitle1"/>
              <w:numPr>
                <w:ilvl w:val="0"/>
                <w:numId w:val="186"/>
              </w:numPr>
              <w:rPr>
                <w:rFonts w:asciiTheme="minorHAnsi" w:hAnsiTheme="minorHAnsi"/>
                <w:sz w:val="22"/>
                <w:szCs w:val="22"/>
              </w:rPr>
            </w:pPr>
            <w:r>
              <w:rPr>
                <w:rFonts w:asciiTheme="minorHAnsi" w:hAnsiTheme="minorHAnsi"/>
                <w:sz w:val="22"/>
                <w:szCs w:val="22"/>
              </w:rPr>
              <w:t>Academic check-ins</w:t>
            </w:r>
          </w:p>
          <w:p w14:paraId="7AA45406" w14:textId="00500C19" w:rsidR="00CA61B7" w:rsidRDefault="00CA61B7" w:rsidP="006F4E08">
            <w:pPr>
              <w:pStyle w:val="Subtitle1"/>
              <w:numPr>
                <w:ilvl w:val="0"/>
                <w:numId w:val="186"/>
              </w:numPr>
              <w:rPr>
                <w:rFonts w:asciiTheme="minorHAnsi" w:hAnsiTheme="minorHAnsi"/>
                <w:sz w:val="22"/>
                <w:szCs w:val="22"/>
              </w:rPr>
            </w:pPr>
            <w:r>
              <w:rPr>
                <w:rFonts w:asciiTheme="minorHAnsi" w:hAnsiTheme="minorHAnsi"/>
                <w:sz w:val="22"/>
                <w:szCs w:val="22"/>
              </w:rPr>
              <w:t>Tutoring or study support</w:t>
            </w:r>
          </w:p>
          <w:p w14:paraId="2BFF5E29" w14:textId="2AB03D02" w:rsidR="00CA61B7" w:rsidRDefault="00CA61B7" w:rsidP="006F4E08">
            <w:pPr>
              <w:pStyle w:val="Subtitle1"/>
              <w:numPr>
                <w:ilvl w:val="0"/>
                <w:numId w:val="186"/>
              </w:numPr>
              <w:rPr>
                <w:rFonts w:asciiTheme="minorHAnsi" w:hAnsiTheme="minorHAnsi"/>
                <w:sz w:val="22"/>
                <w:szCs w:val="22"/>
              </w:rPr>
            </w:pPr>
            <w:r>
              <w:rPr>
                <w:rFonts w:asciiTheme="minorHAnsi" w:hAnsiTheme="minorHAnsi"/>
                <w:sz w:val="22"/>
                <w:szCs w:val="22"/>
              </w:rPr>
              <w:t>Counseling or team guidance</w:t>
            </w:r>
          </w:p>
          <w:p w14:paraId="1BB6DCAA" w14:textId="74EEDC4B" w:rsidR="009A2680" w:rsidRDefault="009A2680" w:rsidP="009A2680">
            <w:pPr>
              <w:pStyle w:val="Subtitle1"/>
              <w:rPr>
                <w:rFonts w:asciiTheme="minorHAnsi" w:hAnsiTheme="minorHAnsi"/>
                <w:sz w:val="22"/>
                <w:szCs w:val="22"/>
              </w:rPr>
            </w:pPr>
          </w:p>
          <w:p w14:paraId="58E267A9" w14:textId="3453DBD3" w:rsidR="009A2680" w:rsidRDefault="00CA61B7" w:rsidP="009A2680">
            <w:pPr>
              <w:pStyle w:val="Subtitle1"/>
              <w:rPr>
                <w:rFonts w:asciiTheme="minorHAnsi" w:hAnsiTheme="minorHAnsi"/>
                <w:sz w:val="22"/>
                <w:szCs w:val="22"/>
              </w:rPr>
            </w:pPr>
            <w:r>
              <w:rPr>
                <w:rFonts w:asciiTheme="minorHAnsi" w:hAnsiTheme="minorHAnsi"/>
                <w:sz w:val="22"/>
                <w:szCs w:val="22"/>
              </w:rPr>
              <w:t>Students may be placed on academic support plans or temporary probation while working to improve grades.  Our goal is always to help students return to full participation as quickly as possible.</w:t>
            </w:r>
          </w:p>
          <w:p w14:paraId="2D26E7CB" w14:textId="77777777" w:rsidR="007327F2" w:rsidRDefault="007327F2" w:rsidP="009A2680">
            <w:pPr>
              <w:pStyle w:val="Subtitle1"/>
              <w:rPr>
                <w:rFonts w:asciiTheme="minorHAnsi" w:hAnsiTheme="minorHAnsi"/>
                <w:sz w:val="22"/>
                <w:szCs w:val="22"/>
              </w:rPr>
            </w:pPr>
          </w:p>
          <w:p w14:paraId="5514C357" w14:textId="1DBE1821" w:rsidR="007327F2" w:rsidRDefault="007327F2" w:rsidP="007327F2">
            <w:pPr>
              <w:pStyle w:val="Subtitle1"/>
            </w:pPr>
            <w:r>
              <w:t xml:space="preserve">Attendance, Practice, and </w:t>
            </w:r>
            <w:r w:rsidR="00CA61B7">
              <w:t>Team Commitment</w:t>
            </w:r>
          </w:p>
          <w:p w14:paraId="1953B52C" w14:textId="77777777" w:rsidR="007327F2" w:rsidRDefault="007327F2" w:rsidP="007327F2">
            <w:pPr>
              <w:pStyle w:val="Subtitle1"/>
              <w:rPr>
                <w:rFonts w:asciiTheme="minorHAnsi" w:hAnsiTheme="minorHAnsi"/>
                <w:sz w:val="22"/>
                <w:szCs w:val="22"/>
              </w:rPr>
            </w:pPr>
          </w:p>
          <w:p w14:paraId="4A1574CF" w14:textId="6CAD9F21" w:rsidR="007327F2" w:rsidRDefault="00CA61B7" w:rsidP="007327F2">
            <w:pPr>
              <w:pStyle w:val="Subtitle1"/>
              <w:rPr>
                <w:rFonts w:asciiTheme="minorHAnsi" w:hAnsiTheme="minorHAnsi"/>
                <w:sz w:val="22"/>
                <w:szCs w:val="22"/>
              </w:rPr>
            </w:pPr>
            <w:r>
              <w:rPr>
                <w:rFonts w:asciiTheme="minorHAnsi" w:hAnsiTheme="minorHAnsi"/>
                <w:sz w:val="22"/>
                <w:szCs w:val="22"/>
              </w:rPr>
              <w:t xml:space="preserve">Being part of a team means showing up and growing together.  </w:t>
            </w:r>
            <w:proofErr w:type="gramStart"/>
            <w:r>
              <w:rPr>
                <w:rFonts w:asciiTheme="minorHAnsi" w:hAnsiTheme="minorHAnsi"/>
                <w:sz w:val="22"/>
                <w:szCs w:val="22"/>
              </w:rPr>
              <w:t>Student-athletes</w:t>
            </w:r>
            <w:proofErr w:type="gramEnd"/>
            <w:r>
              <w:rPr>
                <w:rFonts w:asciiTheme="minorHAnsi" w:hAnsiTheme="minorHAnsi"/>
                <w:sz w:val="22"/>
                <w:szCs w:val="22"/>
              </w:rPr>
              <w:t xml:space="preserve"> are expected to:</w:t>
            </w:r>
          </w:p>
          <w:p w14:paraId="68531060" w14:textId="77777777" w:rsidR="007327F2" w:rsidRDefault="007327F2" w:rsidP="007327F2">
            <w:pPr>
              <w:pStyle w:val="Subtitle1"/>
              <w:rPr>
                <w:rFonts w:asciiTheme="minorHAnsi" w:hAnsiTheme="minorHAnsi"/>
                <w:sz w:val="22"/>
                <w:szCs w:val="22"/>
              </w:rPr>
            </w:pPr>
          </w:p>
          <w:p w14:paraId="3891D0CF" w14:textId="50DB1945" w:rsidR="007327F2" w:rsidRDefault="00B51E83" w:rsidP="006F4E08">
            <w:pPr>
              <w:pStyle w:val="Subtitle1"/>
              <w:numPr>
                <w:ilvl w:val="0"/>
                <w:numId w:val="187"/>
              </w:numPr>
              <w:rPr>
                <w:rFonts w:asciiTheme="minorHAnsi" w:hAnsiTheme="minorHAnsi"/>
                <w:sz w:val="22"/>
                <w:szCs w:val="22"/>
              </w:rPr>
            </w:pPr>
            <w:r>
              <w:rPr>
                <w:rFonts w:asciiTheme="minorHAnsi" w:hAnsiTheme="minorHAnsi"/>
                <w:sz w:val="22"/>
                <w:szCs w:val="22"/>
              </w:rPr>
              <w:t>Attend practices and games on time</w:t>
            </w:r>
          </w:p>
          <w:p w14:paraId="49BE955D" w14:textId="78A7D040" w:rsidR="00B51E83" w:rsidRDefault="00B51E83" w:rsidP="006F4E08">
            <w:pPr>
              <w:pStyle w:val="Subtitle1"/>
              <w:numPr>
                <w:ilvl w:val="0"/>
                <w:numId w:val="187"/>
              </w:numPr>
              <w:rPr>
                <w:rFonts w:asciiTheme="minorHAnsi" w:hAnsiTheme="minorHAnsi"/>
                <w:sz w:val="22"/>
                <w:szCs w:val="22"/>
              </w:rPr>
            </w:pPr>
            <w:proofErr w:type="gramStart"/>
            <w:r>
              <w:rPr>
                <w:rFonts w:asciiTheme="minorHAnsi" w:hAnsiTheme="minorHAnsi"/>
                <w:sz w:val="22"/>
                <w:szCs w:val="22"/>
              </w:rPr>
              <w:t>Communicate</w:t>
            </w:r>
            <w:proofErr w:type="gramEnd"/>
            <w:r>
              <w:rPr>
                <w:rFonts w:asciiTheme="minorHAnsi" w:hAnsiTheme="minorHAnsi"/>
                <w:sz w:val="22"/>
                <w:szCs w:val="22"/>
              </w:rPr>
              <w:t xml:space="preserve"> with coaches when conflicts arise</w:t>
            </w:r>
          </w:p>
          <w:p w14:paraId="1DDE5594" w14:textId="753BFBCC" w:rsidR="00B51E83" w:rsidRDefault="00B51E83" w:rsidP="006F4E08">
            <w:pPr>
              <w:pStyle w:val="Subtitle1"/>
              <w:numPr>
                <w:ilvl w:val="0"/>
                <w:numId w:val="187"/>
              </w:numPr>
              <w:rPr>
                <w:rFonts w:asciiTheme="minorHAnsi" w:hAnsiTheme="minorHAnsi"/>
                <w:sz w:val="22"/>
                <w:szCs w:val="22"/>
              </w:rPr>
            </w:pPr>
            <w:r>
              <w:rPr>
                <w:rFonts w:asciiTheme="minorHAnsi" w:hAnsiTheme="minorHAnsi"/>
                <w:sz w:val="22"/>
                <w:szCs w:val="22"/>
              </w:rPr>
              <w:t>Participate fully in practices and team activities</w:t>
            </w:r>
          </w:p>
          <w:p w14:paraId="1F79131B" w14:textId="4D369C61" w:rsidR="007327F2" w:rsidRDefault="007327F2" w:rsidP="007327F2">
            <w:pPr>
              <w:pStyle w:val="Subtitle1"/>
              <w:rPr>
                <w:rFonts w:asciiTheme="minorHAnsi" w:hAnsiTheme="minorHAnsi"/>
                <w:sz w:val="22"/>
                <w:szCs w:val="22"/>
              </w:rPr>
            </w:pPr>
          </w:p>
          <w:p w14:paraId="5CC68126" w14:textId="57F5A065" w:rsidR="007327F2" w:rsidRDefault="007327F2" w:rsidP="007327F2">
            <w:pPr>
              <w:pStyle w:val="Subtitle1"/>
              <w:rPr>
                <w:rFonts w:asciiTheme="minorHAnsi" w:hAnsiTheme="minorHAnsi"/>
                <w:sz w:val="22"/>
                <w:szCs w:val="22"/>
              </w:rPr>
            </w:pPr>
            <w:r>
              <w:rPr>
                <w:rFonts w:asciiTheme="minorHAnsi" w:hAnsiTheme="minorHAnsi"/>
                <w:sz w:val="22"/>
                <w:szCs w:val="22"/>
              </w:rPr>
              <w:lastRenderedPageBreak/>
              <w:t>Students who miss</w:t>
            </w:r>
            <w:r w:rsidR="00B51E83">
              <w:rPr>
                <w:rFonts w:asciiTheme="minorHAnsi" w:hAnsiTheme="minorHAnsi"/>
                <w:sz w:val="22"/>
                <w:szCs w:val="22"/>
              </w:rPr>
              <w:t xml:space="preserve"> multiple practices</w:t>
            </w:r>
            <w:r w:rsidR="006F003F">
              <w:rPr>
                <w:rFonts w:asciiTheme="minorHAnsi" w:hAnsiTheme="minorHAnsi"/>
                <w:sz w:val="22"/>
                <w:szCs w:val="22"/>
              </w:rPr>
              <w:t xml:space="preserve"> (generally</w:t>
            </w:r>
            <w:r>
              <w:rPr>
                <w:rFonts w:asciiTheme="minorHAnsi" w:hAnsiTheme="minorHAnsi"/>
                <w:sz w:val="22"/>
                <w:szCs w:val="22"/>
              </w:rPr>
              <w:t xml:space="preserve"> more than five (5) practices during a season</w:t>
            </w:r>
            <w:r w:rsidR="006F003F">
              <w:rPr>
                <w:rFonts w:asciiTheme="minorHAnsi" w:hAnsiTheme="minorHAnsi"/>
                <w:sz w:val="22"/>
                <w:szCs w:val="22"/>
              </w:rPr>
              <w:t>)</w:t>
            </w:r>
            <w:r>
              <w:rPr>
                <w:rFonts w:asciiTheme="minorHAnsi" w:hAnsiTheme="minorHAnsi"/>
                <w:sz w:val="22"/>
                <w:szCs w:val="22"/>
              </w:rPr>
              <w:t xml:space="preserve"> may </w:t>
            </w:r>
            <w:r w:rsidR="006F003F">
              <w:rPr>
                <w:rFonts w:asciiTheme="minorHAnsi" w:hAnsiTheme="minorHAnsi"/>
                <w:sz w:val="22"/>
                <w:szCs w:val="22"/>
              </w:rPr>
              <w:t>need to pause participation so the coach can maintain team consistency and fairness.  In cases of illness or extended absence, medical documentation may be required.</w:t>
            </w:r>
          </w:p>
          <w:p w14:paraId="664635B1" w14:textId="77777777" w:rsidR="006F003F" w:rsidRDefault="006F003F" w:rsidP="007327F2">
            <w:pPr>
              <w:pStyle w:val="Subtitle1"/>
              <w:rPr>
                <w:rFonts w:asciiTheme="minorHAnsi" w:hAnsiTheme="minorHAnsi"/>
                <w:sz w:val="22"/>
                <w:szCs w:val="22"/>
              </w:rPr>
            </w:pPr>
          </w:p>
          <w:p w14:paraId="01674B25" w14:textId="3D352371" w:rsidR="006F003F" w:rsidRDefault="006F003F" w:rsidP="007327F2">
            <w:pPr>
              <w:pStyle w:val="Subtitle1"/>
              <w:rPr>
                <w:rFonts w:asciiTheme="minorHAnsi" w:hAnsiTheme="minorHAnsi"/>
                <w:sz w:val="22"/>
                <w:szCs w:val="22"/>
              </w:rPr>
            </w:pPr>
            <w:r>
              <w:rPr>
                <w:rFonts w:asciiTheme="minorHAnsi" w:hAnsiTheme="minorHAnsi"/>
                <w:sz w:val="22"/>
                <w:szCs w:val="22"/>
              </w:rPr>
              <w:t>Students should come prepared for practice in appropriate athletic clothing and footwear, so they are ready to participate safely.</w:t>
            </w:r>
          </w:p>
          <w:p w14:paraId="2333A600" w14:textId="77777777" w:rsidR="00E868B8" w:rsidRDefault="00E868B8" w:rsidP="007327F2">
            <w:pPr>
              <w:pStyle w:val="Subtitle1"/>
              <w:rPr>
                <w:rFonts w:asciiTheme="minorHAnsi" w:hAnsiTheme="minorHAnsi"/>
                <w:sz w:val="22"/>
                <w:szCs w:val="22"/>
              </w:rPr>
            </w:pPr>
          </w:p>
          <w:p w14:paraId="067365CF" w14:textId="48413406" w:rsidR="00E868B8" w:rsidRDefault="006F003F" w:rsidP="00E868B8">
            <w:pPr>
              <w:pStyle w:val="Subtitle1"/>
            </w:pPr>
            <w:r>
              <w:t>Team Expectations and Positive Behavior</w:t>
            </w:r>
          </w:p>
          <w:p w14:paraId="1D3439E8" w14:textId="77777777" w:rsidR="00ED516F" w:rsidRDefault="00ED516F" w:rsidP="00E868B8">
            <w:pPr>
              <w:pStyle w:val="Subtitle1"/>
              <w:rPr>
                <w:rFonts w:asciiTheme="minorHAnsi" w:hAnsiTheme="minorHAnsi"/>
                <w:sz w:val="22"/>
                <w:szCs w:val="22"/>
              </w:rPr>
            </w:pPr>
          </w:p>
          <w:p w14:paraId="2D95262E" w14:textId="0F0B46C9" w:rsidR="00ED516F" w:rsidRDefault="00EA2AEE" w:rsidP="00E868B8">
            <w:pPr>
              <w:pStyle w:val="Subtitle1"/>
              <w:rPr>
                <w:rFonts w:asciiTheme="minorHAnsi" w:hAnsiTheme="minorHAnsi"/>
                <w:sz w:val="22"/>
                <w:szCs w:val="22"/>
              </w:rPr>
            </w:pPr>
            <w:r>
              <w:rPr>
                <w:rFonts w:asciiTheme="minorHAnsi" w:hAnsiTheme="minorHAnsi"/>
                <w:sz w:val="22"/>
                <w:szCs w:val="22"/>
              </w:rPr>
              <w:t>Our athletic programs are built on respect, effort, and teamwork</w:t>
            </w:r>
            <w:r w:rsidR="006B7F7F">
              <w:rPr>
                <w:rFonts w:asciiTheme="minorHAnsi" w:hAnsiTheme="minorHAnsi"/>
                <w:sz w:val="22"/>
                <w:szCs w:val="22"/>
              </w:rPr>
              <w:t>.</w:t>
            </w:r>
          </w:p>
          <w:p w14:paraId="775A382C" w14:textId="77777777" w:rsidR="00ED516F" w:rsidRDefault="00ED516F" w:rsidP="00E868B8">
            <w:pPr>
              <w:pStyle w:val="Subtitle1"/>
              <w:rPr>
                <w:rFonts w:asciiTheme="minorHAnsi" w:hAnsiTheme="minorHAnsi"/>
                <w:sz w:val="22"/>
                <w:szCs w:val="22"/>
              </w:rPr>
            </w:pPr>
          </w:p>
          <w:p w14:paraId="72CDB4BC" w14:textId="76B0A1EA" w:rsidR="00ED516F" w:rsidRDefault="006B7F7F" w:rsidP="00E868B8">
            <w:pPr>
              <w:pStyle w:val="Subtitle1"/>
              <w:rPr>
                <w:rFonts w:asciiTheme="minorHAnsi" w:hAnsiTheme="minorHAnsi"/>
                <w:sz w:val="22"/>
                <w:szCs w:val="22"/>
              </w:rPr>
            </w:pPr>
            <w:proofErr w:type="gramStart"/>
            <w:r>
              <w:rPr>
                <w:rFonts w:asciiTheme="minorHAnsi" w:hAnsiTheme="minorHAnsi"/>
                <w:sz w:val="22"/>
                <w:szCs w:val="22"/>
              </w:rPr>
              <w:t>Student-athletes</w:t>
            </w:r>
            <w:proofErr w:type="gramEnd"/>
            <w:r>
              <w:rPr>
                <w:rFonts w:asciiTheme="minorHAnsi" w:hAnsiTheme="minorHAnsi"/>
                <w:sz w:val="22"/>
                <w:szCs w:val="22"/>
              </w:rPr>
              <w:t xml:space="preserve"> are expected to:</w:t>
            </w:r>
          </w:p>
          <w:p w14:paraId="3D9BD4AE" w14:textId="77777777" w:rsidR="00ED516F" w:rsidRDefault="00ED516F" w:rsidP="00E868B8">
            <w:pPr>
              <w:pStyle w:val="Subtitle1"/>
              <w:rPr>
                <w:rFonts w:asciiTheme="minorHAnsi" w:hAnsiTheme="minorHAnsi"/>
                <w:sz w:val="22"/>
                <w:szCs w:val="22"/>
              </w:rPr>
            </w:pPr>
          </w:p>
          <w:p w14:paraId="231B41EE" w14:textId="715FC23D" w:rsidR="00602D18" w:rsidRDefault="006B7F7F" w:rsidP="006F4E08">
            <w:pPr>
              <w:pStyle w:val="Subtitle1"/>
              <w:numPr>
                <w:ilvl w:val="0"/>
                <w:numId w:val="188"/>
              </w:numPr>
              <w:rPr>
                <w:rFonts w:asciiTheme="minorHAnsi" w:hAnsiTheme="minorHAnsi"/>
                <w:sz w:val="22"/>
                <w:szCs w:val="22"/>
              </w:rPr>
            </w:pPr>
            <w:r>
              <w:rPr>
                <w:rFonts w:asciiTheme="minorHAnsi" w:hAnsiTheme="minorHAnsi"/>
                <w:sz w:val="22"/>
                <w:szCs w:val="22"/>
              </w:rPr>
              <w:t>Treat coaches, teammates, officials, and opponents with respect</w:t>
            </w:r>
          </w:p>
          <w:p w14:paraId="2C15D381" w14:textId="00806838" w:rsidR="006B7F7F" w:rsidRDefault="006B7F7F" w:rsidP="006F4E08">
            <w:pPr>
              <w:pStyle w:val="Subtitle1"/>
              <w:numPr>
                <w:ilvl w:val="0"/>
                <w:numId w:val="188"/>
              </w:numPr>
              <w:rPr>
                <w:rFonts w:asciiTheme="minorHAnsi" w:hAnsiTheme="minorHAnsi"/>
                <w:sz w:val="22"/>
                <w:szCs w:val="22"/>
              </w:rPr>
            </w:pPr>
            <w:r>
              <w:rPr>
                <w:rFonts w:asciiTheme="minorHAnsi" w:hAnsiTheme="minorHAnsi"/>
                <w:sz w:val="22"/>
                <w:szCs w:val="22"/>
              </w:rPr>
              <w:t>Support teammates and encourage one another</w:t>
            </w:r>
          </w:p>
          <w:p w14:paraId="5DE1C110" w14:textId="49002CDA" w:rsidR="006B7F7F" w:rsidRDefault="006B7F7F" w:rsidP="006F4E08">
            <w:pPr>
              <w:pStyle w:val="Subtitle1"/>
              <w:numPr>
                <w:ilvl w:val="0"/>
                <w:numId w:val="188"/>
              </w:numPr>
              <w:rPr>
                <w:rFonts w:asciiTheme="minorHAnsi" w:hAnsiTheme="minorHAnsi"/>
                <w:sz w:val="22"/>
                <w:szCs w:val="22"/>
              </w:rPr>
            </w:pPr>
            <w:r>
              <w:rPr>
                <w:rFonts w:asciiTheme="minorHAnsi" w:hAnsiTheme="minorHAnsi"/>
                <w:sz w:val="22"/>
                <w:szCs w:val="22"/>
              </w:rPr>
              <w:t>Follow directions during practices and games</w:t>
            </w:r>
          </w:p>
          <w:p w14:paraId="04A0292A" w14:textId="5C6EB75C" w:rsidR="006B7F7F" w:rsidRDefault="006B7F7F" w:rsidP="006F4E08">
            <w:pPr>
              <w:pStyle w:val="Subtitle1"/>
              <w:numPr>
                <w:ilvl w:val="0"/>
                <w:numId w:val="188"/>
              </w:numPr>
              <w:rPr>
                <w:rFonts w:asciiTheme="minorHAnsi" w:hAnsiTheme="minorHAnsi"/>
                <w:sz w:val="22"/>
                <w:szCs w:val="22"/>
              </w:rPr>
            </w:pPr>
            <w:r>
              <w:rPr>
                <w:rFonts w:asciiTheme="minorHAnsi" w:hAnsiTheme="minorHAnsi"/>
                <w:sz w:val="22"/>
                <w:szCs w:val="22"/>
              </w:rPr>
              <w:t>Help create a positive and focused team environment</w:t>
            </w:r>
          </w:p>
          <w:p w14:paraId="44B0FB78" w14:textId="77777777" w:rsidR="0087315A" w:rsidRDefault="0087315A" w:rsidP="0087315A">
            <w:pPr>
              <w:pStyle w:val="Subtitle1"/>
              <w:rPr>
                <w:rFonts w:asciiTheme="minorHAnsi" w:hAnsiTheme="minorHAnsi"/>
                <w:sz w:val="22"/>
                <w:szCs w:val="22"/>
              </w:rPr>
            </w:pPr>
          </w:p>
          <w:p w14:paraId="33FCB10F" w14:textId="07B56814" w:rsidR="0087315A" w:rsidRDefault="006B7F7F" w:rsidP="0087315A">
            <w:pPr>
              <w:pStyle w:val="Subtitle1"/>
              <w:rPr>
                <w:rFonts w:asciiTheme="minorHAnsi" w:hAnsiTheme="minorHAnsi"/>
                <w:sz w:val="22"/>
                <w:szCs w:val="22"/>
              </w:rPr>
            </w:pPr>
            <w:r>
              <w:rPr>
                <w:rFonts w:asciiTheme="minorHAnsi" w:hAnsiTheme="minorHAnsi"/>
                <w:sz w:val="22"/>
                <w:szCs w:val="22"/>
              </w:rPr>
              <w:t>When challenges arise, coaches will work with students to correct behavior and support growth.  In some cases, additional consequences or removal from a team may be necessary to maintain a safe and positive environment for everyone.</w:t>
            </w:r>
          </w:p>
          <w:p w14:paraId="5945C843" w14:textId="77777777" w:rsidR="006B7F7F" w:rsidRDefault="006B7F7F" w:rsidP="0087315A">
            <w:pPr>
              <w:pStyle w:val="Subtitle1"/>
              <w:rPr>
                <w:rFonts w:asciiTheme="minorHAnsi" w:hAnsiTheme="minorHAnsi"/>
                <w:sz w:val="22"/>
                <w:szCs w:val="22"/>
              </w:rPr>
            </w:pPr>
          </w:p>
          <w:p w14:paraId="0252F11F" w14:textId="25AFF8FE" w:rsidR="003A318D" w:rsidRDefault="006B7F7F" w:rsidP="0087315A">
            <w:pPr>
              <w:pStyle w:val="Subtitle1"/>
              <w:rPr>
                <w:rFonts w:asciiTheme="minorHAnsi" w:hAnsiTheme="minorHAnsi"/>
                <w:sz w:val="22"/>
                <w:szCs w:val="22"/>
              </w:rPr>
            </w:pPr>
            <w:r>
              <w:rPr>
                <w:rFonts w:asciiTheme="minorHAnsi" w:hAnsiTheme="minorHAnsi"/>
                <w:sz w:val="22"/>
                <w:szCs w:val="22"/>
              </w:rPr>
              <w:t xml:space="preserve">Students who leave a team or are removed </w:t>
            </w:r>
            <w:proofErr w:type="gramStart"/>
            <w:r>
              <w:rPr>
                <w:rFonts w:asciiTheme="minorHAnsi" w:hAnsiTheme="minorHAnsi"/>
                <w:sz w:val="22"/>
                <w:szCs w:val="22"/>
              </w:rPr>
              <w:t>for</w:t>
            </w:r>
            <w:proofErr w:type="gramEnd"/>
            <w:r>
              <w:rPr>
                <w:rFonts w:asciiTheme="minorHAnsi" w:hAnsiTheme="minorHAnsi"/>
                <w:sz w:val="22"/>
                <w:szCs w:val="22"/>
              </w:rPr>
              <w:t xml:space="preserve"> serious concerns may not be able to rejoin the same team or join another team during the same season.</w:t>
            </w:r>
          </w:p>
          <w:p w14:paraId="62C027C1" w14:textId="77777777" w:rsidR="003A318D" w:rsidRDefault="003A318D" w:rsidP="0087315A">
            <w:pPr>
              <w:pStyle w:val="Subtitle1"/>
              <w:rPr>
                <w:rFonts w:asciiTheme="minorHAnsi" w:hAnsiTheme="minorHAnsi"/>
                <w:sz w:val="22"/>
                <w:szCs w:val="22"/>
              </w:rPr>
            </w:pPr>
          </w:p>
          <w:p w14:paraId="2D0BBDE1" w14:textId="5FFBE3F6" w:rsidR="003A318D" w:rsidRDefault="003A318D" w:rsidP="003A318D">
            <w:pPr>
              <w:pStyle w:val="Subtitle1"/>
            </w:pPr>
            <w:r>
              <w:t>Sportsmanship</w:t>
            </w:r>
          </w:p>
          <w:p w14:paraId="10D23497" w14:textId="77777777" w:rsidR="003A318D" w:rsidRDefault="003A318D" w:rsidP="003A318D">
            <w:pPr>
              <w:pStyle w:val="Subtitle1"/>
              <w:rPr>
                <w:rFonts w:asciiTheme="minorHAnsi" w:hAnsiTheme="minorHAnsi"/>
                <w:sz w:val="22"/>
                <w:szCs w:val="22"/>
              </w:rPr>
            </w:pPr>
          </w:p>
          <w:p w14:paraId="35616AEF" w14:textId="1E13D19A" w:rsidR="003A318D" w:rsidRDefault="003A318D" w:rsidP="003A318D">
            <w:pPr>
              <w:pStyle w:val="Subtitle1"/>
              <w:rPr>
                <w:rFonts w:asciiTheme="minorHAnsi" w:hAnsiTheme="minorHAnsi"/>
                <w:sz w:val="22"/>
                <w:szCs w:val="22"/>
              </w:rPr>
            </w:pPr>
            <w:r>
              <w:rPr>
                <w:rFonts w:asciiTheme="minorHAnsi" w:hAnsiTheme="minorHAnsi"/>
                <w:sz w:val="22"/>
                <w:szCs w:val="22"/>
              </w:rPr>
              <w:t xml:space="preserve">Good sportsmanship is </w:t>
            </w:r>
            <w:proofErr w:type="gramStart"/>
            <w:r>
              <w:rPr>
                <w:rFonts w:asciiTheme="minorHAnsi" w:hAnsiTheme="minorHAnsi"/>
                <w:sz w:val="22"/>
                <w:szCs w:val="22"/>
              </w:rPr>
              <w:t>expected at all times</w:t>
            </w:r>
            <w:proofErr w:type="gramEnd"/>
            <w:r>
              <w:rPr>
                <w:rFonts w:asciiTheme="minorHAnsi" w:hAnsiTheme="minorHAnsi"/>
                <w:sz w:val="22"/>
                <w:szCs w:val="22"/>
              </w:rPr>
              <w:t>.</w:t>
            </w:r>
          </w:p>
          <w:p w14:paraId="7479C54B" w14:textId="77777777" w:rsidR="003A318D" w:rsidRDefault="003A318D" w:rsidP="003A318D">
            <w:pPr>
              <w:pStyle w:val="Subtitle1"/>
              <w:rPr>
                <w:rFonts w:asciiTheme="minorHAnsi" w:hAnsiTheme="minorHAnsi"/>
                <w:sz w:val="22"/>
                <w:szCs w:val="22"/>
              </w:rPr>
            </w:pPr>
          </w:p>
          <w:p w14:paraId="5D13110C" w14:textId="4FBBAAF4" w:rsidR="003A318D" w:rsidRDefault="003A318D" w:rsidP="003A318D">
            <w:pPr>
              <w:pStyle w:val="Subtitle1"/>
              <w:rPr>
                <w:rFonts w:asciiTheme="minorHAnsi" w:hAnsiTheme="minorHAnsi"/>
                <w:sz w:val="22"/>
                <w:szCs w:val="22"/>
              </w:rPr>
            </w:pPr>
            <w:proofErr w:type="gramStart"/>
            <w:r>
              <w:rPr>
                <w:rFonts w:asciiTheme="minorHAnsi" w:hAnsiTheme="minorHAnsi"/>
                <w:sz w:val="22"/>
                <w:szCs w:val="22"/>
              </w:rPr>
              <w:t>Student-athletes</w:t>
            </w:r>
            <w:proofErr w:type="gramEnd"/>
            <w:r>
              <w:rPr>
                <w:rFonts w:asciiTheme="minorHAnsi" w:hAnsiTheme="minorHAnsi"/>
                <w:sz w:val="22"/>
                <w:szCs w:val="22"/>
              </w:rPr>
              <w:t xml:space="preserve"> should:</w:t>
            </w:r>
          </w:p>
          <w:p w14:paraId="51BFB8CA" w14:textId="77777777" w:rsidR="003A318D" w:rsidRDefault="003A318D" w:rsidP="003A318D">
            <w:pPr>
              <w:pStyle w:val="Subtitle1"/>
              <w:rPr>
                <w:rFonts w:asciiTheme="minorHAnsi" w:hAnsiTheme="minorHAnsi"/>
                <w:sz w:val="22"/>
                <w:szCs w:val="22"/>
              </w:rPr>
            </w:pPr>
          </w:p>
          <w:p w14:paraId="654E39A2" w14:textId="5E9B8021" w:rsidR="003A318D" w:rsidRDefault="003A318D" w:rsidP="006F4E08">
            <w:pPr>
              <w:pStyle w:val="Subtitle1"/>
              <w:numPr>
                <w:ilvl w:val="0"/>
                <w:numId w:val="190"/>
              </w:numPr>
              <w:rPr>
                <w:rFonts w:asciiTheme="minorHAnsi" w:hAnsiTheme="minorHAnsi"/>
                <w:sz w:val="22"/>
                <w:szCs w:val="22"/>
              </w:rPr>
            </w:pPr>
            <w:r>
              <w:rPr>
                <w:rFonts w:asciiTheme="minorHAnsi" w:hAnsiTheme="minorHAnsi"/>
                <w:sz w:val="22"/>
                <w:szCs w:val="22"/>
              </w:rPr>
              <w:t>Show respect for officials and accept decisions calmly</w:t>
            </w:r>
          </w:p>
          <w:p w14:paraId="2D1A3622" w14:textId="5C25A7FE" w:rsidR="003A318D" w:rsidRDefault="003A318D" w:rsidP="006F4E08">
            <w:pPr>
              <w:pStyle w:val="Subtitle1"/>
              <w:numPr>
                <w:ilvl w:val="0"/>
                <w:numId w:val="190"/>
              </w:numPr>
              <w:rPr>
                <w:rFonts w:asciiTheme="minorHAnsi" w:hAnsiTheme="minorHAnsi"/>
                <w:sz w:val="22"/>
                <w:szCs w:val="22"/>
              </w:rPr>
            </w:pPr>
            <w:r>
              <w:rPr>
                <w:rFonts w:asciiTheme="minorHAnsi" w:hAnsiTheme="minorHAnsi"/>
                <w:sz w:val="22"/>
                <w:szCs w:val="22"/>
              </w:rPr>
              <w:t>Encourage teammates and demonstrate positive energy</w:t>
            </w:r>
          </w:p>
          <w:p w14:paraId="4E183DD0" w14:textId="29DA3C42" w:rsidR="003A318D" w:rsidRDefault="003A318D" w:rsidP="006F4E08">
            <w:pPr>
              <w:pStyle w:val="Subtitle1"/>
              <w:numPr>
                <w:ilvl w:val="0"/>
                <w:numId w:val="190"/>
              </w:numPr>
              <w:rPr>
                <w:rFonts w:asciiTheme="minorHAnsi" w:hAnsiTheme="minorHAnsi"/>
                <w:sz w:val="22"/>
                <w:szCs w:val="22"/>
              </w:rPr>
            </w:pPr>
            <w:r>
              <w:rPr>
                <w:rFonts w:asciiTheme="minorHAnsi" w:hAnsiTheme="minorHAnsi"/>
                <w:sz w:val="22"/>
                <w:szCs w:val="22"/>
              </w:rPr>
              <w:t>Avoid taunting, teasing, or negative reactions toward others</w:t>
            </w:r>
          </w:p>
          <w:p w14:paraId="3B03A64D" w14:textId="4A0DD986" w:rsidR="003A318D" w:rsidRDefault="003A318D" w:rsidP="006F4E08">
            <w:pPr>
              <w:pStyle w:val="Subtitle1"/>
              <w:numPr>
                <w:ilvl w:val="0"/>
                <w:numId w:val="190"/>
              </w:numPr>
              <w:rPr>
                <w:rFonts w:asciiTheme="minorHAnsi" w:hAnsiTheme="minorHAnsi"/>
                <w:sz w:val="22"/>
                <w:szCs w:val="22"/>
              </w:rPr>
            </w:pPr>
            <w:proofErr w:type="gramStart"/>
            <w:r>
              <w:rPr>
                <w:rFonts w:asciiTheme="minorHAnsi" w:hAnsiTheme="minorHAnsi"/>
                <w:sz w:val="22"/>
                <w:szCs w:val="22"/>
              </w:rPr>
              <w:t>Represent ENCSD with pride at all times</w:t>
            </w:r>
            <w:proofErr w:type="gramEnd"/>
          </w:p>
          <w:p w14:paraId="21C4115B" w14:textId="77777777" w:rsidR="003A318D" w:rsidRDefault="003A318D" w:rsidP="003A318D">
            <w:pPr>
              <w:pStyle w:val="Subtitle1"/>
              <w:rPr>
                <w:rFonts w:asciiTheme="minorHAnsi" w:hAnsiTheme="minorHAnsi"/>
                <w:sz w:val="22"/>
                <w:szCs w:val="22"/>
              </w:rPr>
            </w:pPr>
          </w:p>
          <w:p w14:paraId="53252034" w14:textId="0C7B4781" w:rsidR="003A318D" w:rsidRDefault="003A318D" w:rsidP="003A318D">
            <w:pPr>
              <w:pStyle w:val="Subtitle1"/>
              <w:rPr>
                <w:rFonts w:asciiTheme="minorHAnsi" w:hAnsiTheme="minorHAnsi"/>
                <w:sz w:val="22"/>
                <w:szCs w:val="22"/>
              </w:rPr>
            </w:pPr>
            <w:r>
              <w:rPr>
                <w:rFonts w:asciiTheme="minorHAnsi" w:hAnsiTheme="minorHAnsi"/>
                <w:sz w:val="22"/>
                <w:szCs w:val="22"/>
              </w:rPr>
              <w:t>We expect every student-athlete to understand that they represent their team and school wherever they go.  All school rules apply during practices, games, and athletic events.</w:t>
            </w:r>
          </w:p>
          <w:p w14:paraId="1653E1C9" w14:textId="77777777" w:rsidR="00D214BD" w:rsidRDefault="00D214BD" w:rsidP="003A318D">
            <w:pPr>
              <w:pStyle w:val="Subtitle1"/>
              <w:rPr>
                <w:rFonts w:asciiTheme="minorHAnsi" w:hAnsiTheme="minorHAnsi"/>
                <w:sz w:val="22"/>
                <w:szCs w:val="22"/>
              </w:rPr>
            </w:pPr>
          </w:p>
          <w:p w14:paraId="04BC1B28" w14:textId="60DA6705" w:rsidR="00D214BD" w:rsidRDefault="00D214BD" w:rsidP="00D214BD">
            <w:pPr>
              <w:pStyle w:val="Subtitle1"/>
            </w:pPr>
            <w:r>
              <w:t>Uniforms and Equipment</w:t>
            </w:r>
          </w:p>
          <w:p w14:paraId="16C56D88" w14:textId="77777777" w:rsidR="00D214BD" w:rsidRDefault="00D214BD" w:rsidP="00D214BD">
            <w:pPr>
              <w:pStyle w:val="Subtitle1"/>
              <w:rPr>
                <w:rFonts w:asciiTheme="minorHAnsi" w:hAnsiTheme="minorHAnsi"/>
                <w:sz w:val="22"/>
                <w:szCs w:val="22"/>
              </w:rPr>
            </w:pPr>
          </w:p>
          <w:p w14:paraId="4AF97A98" w14:textId="59D3C73A" w:rsidR="00D214BD" w:rsidRDefault="00D214BD" w:rsidP="00D214BD">
            <w:pPr>
              <w:pStyle w:val="Subtitle1"/>
              <w:rPr>
                <w:rFonts w:asciiTheme="minorHAnsi" w:hAnsiTheme="minorHAnsi"/>
                <w:sz w:val="22"/>
                <w:szCs w:val="22"/>
              </w:rPr>
            </w:pPr>
            <w:r>
              <w:rPr>
                <w:rFonts w:asciiTheme="minorHAnsi" w:hAnsiTheme="minorHAnsi"/>
                <w:sz w:val="22"/>
                <w:szCs w:val="22"/>
              </w:rPr>
              <w:t>Students will rec</w:t>
            </w:r>
            <w:r w:rsidR="002D5050">
              <w:rPr>
                <w:rFonts w:asciiTheme="minorHAnsi" w:hAnsiTheme="minorHAnsi"/>
                <w:sz w:val="22"/>
                <w:szCs w:val="22"/>
              </w:rPr>
              <w:t>eive uniforms and equipment as needed for their sport.  We ask that students:</w:t>
            </w:r>
          </w:p>
          <w:p w14:paraId="0168BE06" w14:textId="77777777" w:rsidR="002D5050" w:rsidRDefault="002D5050" w:rsidP="00D214BD">
            <w:pPr>
              <w:pStyle w:val="Subtitle1"/>
              <w:rPr>
                <w:rFonts w:asciiTheme="minorHAnsi" w:hAnsiTheme="minorHAnsi"/>
                <w:sz w:val="22"/>
                <w:szCs w:val="22"/>
              </w:rPr>
            </w:pPr>
          </w:p>
          <w:p w14:paraId="25444239" w14:textId="0538A13F" w:rsidR="002D5050" w:rsidRDefault="002D5050" w:rsidP="006F4E08">
            <w:pPr>
              <w:pStyle w:val="Subtitle1"/>
              <w:numPr>
                <w:ilvl w:val="0"/>
                <w:numId w:val="191"/>
              </w:numPr>
              <w:rPr>
                <w:rFonts w:asciiTheme="minorHAnsi" w:hAnsiTheme="minorHAnsi"/>
                <w:sz w:val="22"/>
                <w:szCs w:val="22"/>
              </w:rPr>
            </w:pPr>
            <w:r>
              <w:rPr>
                <w:rFonts w:asciiTheme="minorHAnsi" w:hAnsiTheme="minorHAnsi"/>
                <w:sz w:val="22"/>
                <w:szCs w:val="22"/>
              </w:rPr>
              <w:t>Take care of all issued items</w:t>
            </w:r>
          </w:p>
          <w:p w14:paraId="432A5A73" w14:textId="4D9DA7DA" w:rsidR="002D5050" w:rsidRDefault="002D5050" w:rsidP="006F4E08">
            <w:pPr>
              <w:pStyle w:val="Subtitle1"/>
              <w:numPr>
                <w:ilvl w:val="0"/>
                <w:numId w:val="191"/>
              </w:numPr>
              <w:rPr>
                <w:rFonts w:asciiTheme="minorHAnsi" w:hAnsiTheme="minorHAnsi"/>
                <w:sz w:val="22"/>
                <w:szCs w:val="22"/>
              </w:rPr>
            </w:pPr>
            <w:r>
              <w:rPr>
                <w:rFonts w:asciiTheme="minorHAnsi" w:hAnsiTheme="minorHAnsi"/>
                <w:sz w:val="22"/>
                <w:szCs w:val="22"/>
              </w:rPr>
              <w:t>Return uniforms</w:t>
            </w:r>
            <w:r w:rsidR="00441B52">
              <w:rPr>
                <w:rFonts w:asciiTheme="minorHAnsi" w:hAnsiTheme="minorHAnsi"/>
                <w:sz w:val="22"/>
                <w:szCs w:val="22"/>
              </w:rPr>
              <w:t xml:space="preserve"> and equipment at the end of the season or when leaving a team</w:t>
            </w:r>
          </w:p>
          <w:p w14:paraId="297FC56B" w14:textId="77777777" w:rsidR="00441B52" w:rsidRDefault="00441B52" w:rsidP="00441B52">
            <w:pPr>
              <w:pStyle w:val="Subtitle1"/>
              <w:rPr>
                <w:rFonts w:asciiTheme="minorHAnsi" w:hAnsiTheme="minorHAnsi"/>
                <w:sz w:val="22"/>
                <w:szCs w:val="22"/>
              </w:rPr>
            </w:pPr>
          </w:p>
          <w:p w14:paraId="212BD35B" w14:textId="08276AAD" w:rsidR="00441B52" w:rsidRDefault="00441B52" w:rsidP="00441B52">
            <w:pPr>
              <w:pStyle w:val="Subtitle1"/>
              <w:rPr>
                <w:rFonts w:asciiTheme="minorHAnsi" w:hAnsiTheme="minorHAnsi"/>
                <w:sz w:val="22"/>
                <w:szCs w:val="22"/>
              </w:rPr>
            </w:pPr>
            <w:r>
              <w:rPr>
                <w:rFonts w:asciiTheme="minorHAnsi" w:hAnsiTheme="minorHAnsi"/>
                <w:sz w:val="22"/>
                <w:szCs w:val="22"/>
              </w:rPr>
              <w:t>Families may be responsible for lost or damaged items.</w:t>
            </w:r>
          </w:p>
          <w:p w14:paraId="147B261A" w14:textId="77777777" w:rsidR="00310B8F" w:rsidRDefault="00310B8F" w:rsidP="00441B52">
            <w:pPr>
              <w:pStyle w:val="Subtitle1"/>
              <w:rPr>
                <w:rFonts w:asciiTheme="minorHAnsi" w:hAnsiTheme="minorHAnsi"/>
                <w:sz w:val="22"/>
                <w:szCs w:val="22"/>
              </w:rPr>
            </w:pPr>
          </w:p>
          <w:p w14:paraId="168DFB18" w14:textId="0A48B32E" w:rsidR="00310B8F" w:rsidRDefault="006003F0" w:rsidP="00310B8F">
            <w:pPr>
              <w:pStyle w:val="Subtitle1"/>
            </w:pPr>
            <w:r>
              <w:t>Social Media</w:t>
            </w:r>
          </w:p>
          <w:p w14:paraId="23E9FE09" w14:textId="77777777" w:rsidR="006003F0" w:rsidRDefault="006003F0" w:rsidP="00310B8F">
            <w:pPr>
              <w:pStyle w:val="Subtitle1"/>
              <w:rPr>
                <w:rFonts w:asciiTheme="minorHAnsi" w:hAnsiTheme="minorHAnsi"/>
                <w:sz w:val="22"/>
                <w:szCs w:val="22"/>
              </w:rPr>
            </w:pPr>
          </w:p>
          <w:p w14:paraId="3B86674C" w14:textId="1F9217A8" w:rsidR="006003F0" w:rsidRDefault="006003F0" w:rsidP="00310B8F">
            <w:pPr>
              <w:pStyle w:val="Subtitle1"/>
              <w:rPr>
                <w:rFonts w:asciiTheme="minorHAnsi" w:hAnsiTheme="minorHAnsi"/>
                <w:sz w:val="22"/>
                <w:szCs w:val="22"/>
              </w:rPr>
            </w:pPr>
            <w:r>
              <w:rPr>
                <w:rFonts w:asciiTheme="minorHAnsi" w:hAnsiTheme="minorHAnsi"/>
                <w:sz w:val="22"/>
                <w:szCs w:val="22"/>
              </w:rPr>
              <w:t xml:space="preserve">We encourage students to use social media in ways that reflect their best selves and their team spirit.  </w:t>
            </w:r>
            <w:proofErr w:type="gramStart"/>
            <w:r>
              <w:rPr>
                <w:rFonts w:asciiTheme="minorHAnsi" w:hAnsiTheme="minorHAnsi"/>
                <w:sz w:val="22"/>
                <w:szCs w:val="22"/>
              </w:rPr>
              <w:t>Student-athletes</w:t>
            </w:r>
            <w:proofErr w:type="gramEnd"/>
            <w:r>
              <w:rPr>
                <w:rFonts w:asciiTheme="minorHAnsi" w:hAnsiTheme="minorHAnsi"/>
                <w:sz w:val="22"/>
                <w:szCs w:val="22"/>
              </w:rPr>
              <w:t xml:space="preserve"> should:</w:t>
            </w:r>
          </w:p>
          <w:p w14:paraId="6A077FE4" w14:textId="0B183954" w:rsidR="006003F0" w:rsidRDefault="006003F0" w:rsidP="006F4E08">
            <w:pPr>
              <w:pStyle w:val="Subtitle1"/>
              <w:numPr>
                <w:ilvl w:val="0"/>
                <w:numId w:val="192"/>
              </w:numPr>
              <w:rPr>
                <w:rFonts w:asciiTheme="minorHAnsi" w:hAnsiTheme="minorHAnsi"/>
                <w:sz w:val="22"/>
                <w:szCs w:val="22"/>
              </w:rPr>
            </w:pPr>
            <w:proofErr w:type="gramStart"/>
            <w:r>
              <w:rPr>
                <w:rFonts w:asciiTheme="minorHAnsi" w:hAnsiTheme="minorHAnsi"/>
                <w:sz w:val="22"/>
                <w:szCs w:val="22"/>
              </w:rPr>
              <w:lastRenderedPageBreak/>
              <w:t>Be</w:t>
            </w:r>
            <w:proofErr w:type="gramEnd"/>
            <w:r>
              <w:rPr>
                <w:rFonts w:asciiTheme="minorHAnsi" w:hAnsiTheme="minorHAnsi"/>
                <w:sz w:val="22"/>
                <w:szCs w:val="22"/>
              </w:rPr>
              <w:t xml:space="preserve"> kind and respectful online</w:t>
            </w:r>
          </w:p>
          <w:p w14:paraId="53916519" w14:textId="245E6CC3" w:rsidR="006003F0" w:rsidRDefault="006003F0" w:rsidP="006F4E08">
            <w:pPr>
              <w:pStyle w:val="Subtitle1"/>
              <w:numPr>
                <w:ilvl w:val="0"/>
                <w:numId w:val="192"/>
              </w:numPr>
              <w:rPr>
                <w:rFonts w:asciiTheme="minorHAnsi" w:hAnsiTheme="minorHAnsi"/>
                <w:sz w:val="22"/>
                <w:szCs w:val="22"/>
              </w:rPr>
            </w:pPr>
            <w:r>
              <w:rPr>
                <w:rFonts w:asciiTheme="minorHAnsi" w:hAnsiTheme="minorHAnsi"/>
                <w:sz w:val="22"/>
                <w:szCs w:val="22"/>
              </w:rPr>
              <w:t>Avoid posting harmful, disrespectful, or inappropriate content</w:t>
            </w:r>
          </w:p>
          <w:p w14:paraId="0E312F73" w14:textId="181B951C" w:rsidR="006003F0" w:rsidRDefault="006003F0" w:rsidP="006F4E08">
            <w:pPr>
              <w:pStyle w:val="Subtitle1"/>
              <w:numPr>
                <w:ilvl w:val="0"/>
                <w:numId w:val="192"/>
              </w:numPr>
              <w:rPr>
                <w:rFonts w:asciiTheme="minorHAnsi" w:hAnsiTheme="minorHAnsi"/>
                <w:sz w:val="22"/>
                <w:szCs w:val="22"/>
              </w:rPr>
            </w:pPr>
            <w:r>
              <w:rPr>
                <w:rFonts w:asciiTheme="minorHAnsi" w:hAnsiTheme="minorHAnsi"/>
                <w:sz w:val="22"/>
                <w:szCs w:val="22"/>
              </w:rPr>
              <w:t>Never harass or target individuals, teams, or officials</w:t>
            </w:r>
          </w:p>
          <w:p w14:paraId="6A85023B" w14:textId="6815683D" w:rsidR="006003F0" w:rsidRDefault="006003F0" w:rsidP="006F4E08">
            <w:pPr>
              <w:pStyle w:val="Subtitle1"/>
              <w:numPr>
                <w:ilvl w:val="0"/>
                <w:numId w:val="192"/>
              </w:numPr>
              <w:rPr>
                <w:rFonts w:asciiTheme="minorHAnsi" w:hAnsiTheme="minorHAnsi"/>
                <w:sz w:val="22"/>
                <w:szCs w:val="22"/>
              </w:rPr>
            </w:pPr>
            <w:r>
              <w:rPr>
                <w:rFonts w:asciiTheme="minorHAnsi" w:hAnsiTheme="minorHAnsi"/>
                <w:sz w:val="22"/>
                <w:szCs w:val="22"/>
              </w:rPr>
              <w:t>Ask permission before posting photos or videos of others</w:t>
            </w:r>
          </w:p>
          <w:p w14:paraId="59652558" w14:textId="45F40FBA" w:rsidR="006003F0" w:rsidRDefault="006003F0" w:rsidP="006003F0">
            <w:pPr>
              <w:pStyle w:val="Subtitle1"/>
              <w:rPr>
                <w:rFonts w:asciiTheme="minorHAnsi" w:hAnsiTheme="minorHAnsi"/>
                <w:sz w:val="22"/>
                <w:szCs w:val="22"/>
              </w:rPr>
            </w:pPr>
          </w:p>
          <w:p w14:paraId="4F643D16" w14:textId="43A4D951" w:rsidR="006003F0" w:rsidRPr="006003F0" w:rsidRDefault="006003F0" w:rsidP="006003F0">
            <w:pPr>
              <w:pStyle w:val="Subtitle1"/>
              <w:rPr>
                <w:rFonts w:asciiTheme="minorHAnsi" w:hAnsiTheme="minorHAnsi"/>
                <w:sz w:val="22"/>
                <w:szCs w:val="22"/>
              </w:rPr>
            </w:pPr>
            <w:r>
              <w:rPr>
                <w:rFonts w:asciiTheme="minorHAnsi" w:hAnsiTheme="minorHAnsi"/>
                <w:sz w:val="22"/>
                <w:szCs w:val="22"/>
              </w:rPr>
              <w:t>Online behavior that negatively impacts a team or school community may require staff intervention.</w:t>
            </w:r>
          </w:p>
          <w:p w14:paraId="4004E33A" w14:textId="77777777" w:rsidR="00310B8F" w:rsidRPr="00D214BD" w:rsidRDefault="00310B8F" w:rsidP="00441B52">
            <w:pPr>
              <w:pStyle w:val="Subtitle1"/>
              <w:rPr>
                <w:rFonts w:asciiTheme="minorHAnsi" w:hAnsiTheme="minorHAnsi"/>
                <w:sz w:val="22"/>
                <w:szCs w:val="22"/>
              </w:rPr>
            </w:pPr>
          </w:p>
          <w:p w14:paraId="6A6829C5" w14:textId="1666F55B" w:rsidR="00D26DF0" w:rsidRDefault="00D26DF0" w:rsidP="00D26DF0">
            <w:pPr>
              <w:pStyle w:val="Subtitle1"/>
            </w:pPr>
            <w:r>
              <w:t>Transportation</w:t>
            </w:r>
          </w:p>
          <w:p w14:paraId="43F3F47F" w14:textId="77777777" w:rsidR="00D26DF0" w:rsidRDefault="00D26DF0" w:rsidP="00D26DF0">
            <w:pPr>
              <w:pStyle w:val="Subtitle1"/>
              <w:rPr>
                <w:rFonts w:asciiTheme="minorHAnsi" w:hAnsiTheme="minorHAnsi"/>
                <w:sz w:val="22"/>
                <w:szCs w:val="22"/>
              </w:rPr>
            </w:pPr>
          </w:p>
          <w:p w14:paraId="532B8001" w14:textId="272EF6E8" w:rsidR="00D26DF0" w:rsidRDefault="00D26DF0" w:rsidP="00D26DF0">
            <w:pPr>
              <w:pStyle w:val="Subtitle1"/>
              <w:rPr>
                <w:rFonts w:asciiTheme="minorHAnsi" w:hAnsiTheme="minorHAnsi"/>
                <w:sz w:val="22"/>
                <w:szCs w:val="22"/>
              </w:rPr>
            </w:pPr>
            <w:r>
              <w:rPr>
                <w:rFonts w:asciiTheme="minorHAnsi" w:hAnsiTheme="minorHAnsi"/>
                <w:sz w:val="22"/>
                <w:szCs w:val="22"/>
              </w:rPr>
              <w:t>ENCSD provides transportation for all away games and competitions.</w:t>
            </w:r>
          </w:p>
          <w:p w14:paraId="05213084" w14:textId="77777777" w:rsidR="00D26DF0" w:rsidRDefault="00D26DF0" w:rsidP="00D26DF0">
            <w:pPr>
              <w:pStyle w:val="Subtitle1"/>
              <w:rPr>
                <w:rFonts w:asciiTheme="minorHAnsi" w:hAnsiTheme="minorHAnsi"/>
                <w:sz w:val="22"/>
                <w:szCs w:val="22"/>
              </w:rPr>
            </w:pPr>
          </w:p>
          <w:p w14:paraId="21347AEB" w14:textId="05AD563E" w:rsidR="00D26DF0" w:rsidRDefault="00D26DF0" w:rsidP="00D26DF0">
            <w:pPr>
              <w:pStyle w:val="Subtitle1"/>
              <w:rPr>
                <w:rFonts w:asciiTheme="minorHAnsi" w:hAnsiTheme="minorHAnsi"/>
                <w:sz w:val="22"/>
                <w:szCs w:val="22"/>
              </w:rPr>
            </w:pPr>
            <w:r>
              <w:rPr>
                <w:rFonts w:asciiTheme="minorHAnsi" w:hAnsiTheme="minorHAnsi"/>
                <w:sz w:val="22"/>
                <w:szCs w:val="22"/>
              </w:rPr>
              <w:t>Students will:</w:t>
            </w:r>
          </w:p>
          <w:p w14:paraId="4E405311" w14:textId="77777777" w:rsidR="00D26DF0" w:rsidRDefault="00D26DF0" w:rsidP="00D26DF0">
            <w:pPr>
              <w:pStyle w:val="Subtitle1"/>
              <w:rPr>
                <w:rFonts w:asciiTheme="minorHAnsi" w:hAnsiTheme="minorHAnsi"/>
                <w:sz w:val="22"/>
                <w:szCs w:val="22"/>
              </w:rPr>
            </w:pPr>
          </w:p>
          <w:p w14:paraId="149A183B" w14:textId="40A266CA" w:rsidR="00D26DF0" w:rsidRDefault="00D26DF0" w:rsidP="006F4E08">
            <w:pPr>
              <w:pStyle w:val="Subtitle1"/>
              <w:numPr>
                <w:ilvl w:val="0"/>
                <w:numId w:val="193"/>
              </w:numPr>
              <w:rPr>
                <w:rFonts w:asciiTheme="minorHAnsi" w:hAnsiTheme="minorHAnsi"/>
                <w:sz w:val="22"/>
                <w:szCs w:val="22"/>
              </w:rPr>
            </w:pPr>
            <w:r>
              <w:rPr>
                <w:rFonts w:asciiTheme="minorHAnsi" w:hAnsiTheme="minorHAnsi"/>
                <w:sz w:val="22"/>
                <w:szCs w:val="22"/>
              </w:rPr>
              <w:t>Travel with their team on school transportation</w:t>
            </w:r>
          </w:p>
          <w:p w14:paraId="2082A5DD" w14:textId="54530444" w:rsidR="00D26DF0" w:rsidRDefault="00D26DF0" w:rsidP="006F4E08">
            <w:pPr>
              <w:pStyle w:val="Subtitle1"/>
              <w:numPr>
                <w:ilvl w:val="0"/>
                <w:numId w:val="193"/>
              </w:numPr>
              <w:rPr>
                <w:rFonts w:asciiTheme="minorHAnsi" w:hAnsiTheme="minorHAnsi"/>
                <w:sz w:val="22"/>
                <w:szCs w:val="22"/>
              </w:rPr>
            </w:pPr>
            <w:r>
              <w:rPr>
                <w:rFonts w:asciiTheme="minorHAnsi" w:hAnsiTheme="minorHAnsi"/>
                <w:sz w:val="22"/>
                <w:szCs w:val="22"/>
              </w:rPr>
              <w:t>Stay with the team unless released through approved procedures</w:t>
            </w:r>
          </w:p>
          <w:p w14:paraId="5CB362E9" w14:textId="77777777" w:rsidR="00D26DF0" w:rsidRDefault="00D26DF0" w:rsidP="00D26DF0">
            <w:pPr>
              <w:pStyle w:val="Subtitle1"/>
              <w:rPr>
                <w:rFonts w:asciiTheme="minorHAnsi" w:hAnsiTheme="minorHAnsi"/>
                <w:sz w:val="22"/>
                <w:szCs w:val="22"/>
              </w:rPr>
            </w:pPr>
          </w:p>
          <w:p w14:paraId="6CE83CFF" w14:textId="7BB60C2F" w:rsidR="00D26DF0" w:rsidRDefault="00D26DF0" w:rsidP="00D26DF0">
            <w:pPr>
              <w:pStyle w:val="Subtitle1"/>
              <w:rPr>
                <w:rFonts w:asciiTheme="minorHAnsi" w:hAnsiTheme="minorHAnsi"/>
                <w:sz w:val="22"/>
                <w:szCs w:val="22"/>
              </w:rPr>
            </w:pPr>
            <w:r>
              <w:rPr>
                <w:rFonts w:asciiTheme="minorHAnsi" w:hAnsiTheme="minorHAnsi"/>
                <w:sz w:val="22"/>
                <w:szCs w:val="22"/>
              </w:rPr>
              <w:t>If a parent/guardian would like to take their student home from an away event, they must:</w:t>
            </w:r>
          </w:p>
          <w:p w14:paraId="69A44B54" w14:textId="77777777" w:rsidR="00D26DF0" w:rsidRDefault="00D26DF0" w:rsidP="00D26DF0">
            <w:pPr>
              <w:pStyle w:val="Subtitle1"/>
              <w:rPr>
                <w:rFonts w:asciiTheme="minorHAnsi" w:hAnsiTheme="minorHAnsi"/>
                <w:sz w:val="22"/>
                <w:szCs w:val="22"/>
              </w:rPr>
            </w:pPr>
          </w:p>
          <w:p w14:paraId="6F838321" w14:textId="0B21BB0B" w:rsidR="00D26DF0" w:rsidRDefault="00D26DF0" w:rsidP="006F4E08">
            <w:pPr>
              <w:pStyle w:val="Subtitle1"/>
              <w:numPr>
                <w:ilvl w:val="0"/>
                <w:numId w:val="194"/>
              </w:numPr>
              <w:rPr>
                <w:rFonts w:asciiTheme="minorHAnsi" w:hAnsiTheme="minorHAnsi"/>
                <w:sz w:val="22"/>
                <w:szCs w:val="22"/>
              </w:rPr>
            </w:pPr>
            <w:r>
              <w:rPr>
                <w:rFonts w:asciiTheme="minorHAnsi" w:hAnsiTheme="minorHAnsi"/>
                <w:sz w:val="22"/>
                <w:szCs w:val="22"/>
              </w:rPr>
              <w:t>Sign the student out with school staff</w:t>
            </w:r>
          </w:p>
          <w:p w14:paraId="3D6BD538" w14:textId="76C64323" w:rsidR="00D26DF0" w:rsidRDefault="00D26DF0" w:rsidP="006F4E08">
            <w:pPr>
              <w:pStyle w:val="Subtitle1"/>
              <w:numPr>
                <w:ilvl w:val="0"/>
                <w:numId w:val="194"/>
              </w:numPr>
              <w:rPr>
                <w:rFonts w:asciiTheme="minorHAnsi" w:hAnsiTheme="minorHAnsi"/>
                <w:sz w:val="22"/>
                <w:szCs w:val="22"/>
              </w:rPr>
            </w:pPr>
            <w:r>
              <w:rPr>
                <w:rFonts w:asciiTheme="minorHAnsi" w:hAnsiTheme="minorHAnsi"/>
                <w:sz w:val="22"/>
                <w:szCs w:val="22"/>
              </w:rPr>
              <w:t>Notify the coach and athletic director in advance when possible</w:t>
            </w:r>
          </w:p>
          <w:p w14:paraId="4126AC93" w14:textId="3C924C3A" w:rsidR="00D26DF0" w:rsidRDefault="00D26DF0" w:rsidP="006F4E08">
            <w:pPr>
              <w:pStyle w:val="Subtitle1"/>
              <w:numPr>
                <w:ilvl w:val="0"/>
                <w:numId w:val="194"/>
              </w:numPr>
              <w:rPr>
                <w:rFonts w:asciiTheme="minorHAnsi" w:hAnsiTheme="minorHAnsi"/>
                <w:sz w:val="22"/>
                <w:szCs w:val="22"/>
              </w:rPr>
            </w:pPr>
            <w:r>
              <w:rPr>
                <w:rFonts w:asciiTheme="minorHAnsi" w:hAnsiTheme="minorHAnsi"/>
                <w:sz w:val="22"/>
                <w:szCs w:val="22"/>
              </w:rPr>
              <w:t>Follow the school release procedures</w:t>
            </w:r>
          </w:p>
          <w:p w14:paraId="671FC558" w14:textId="3AE08BC6" w:rsidR="00D26DF0" w:rsidRDefault="00D26DF0" w:rsidP="00D26DF0">
            <w:pPr>
              <w:pStyle w:val="Subtitle1"/>
              <w:rPr>
                <w:rFonts w:asciiTheme="minorHAnsi" w:hAnsiTheme="minorHAnsi"/>
                <w:sz w:val="22"/>
                <w:szCs w:val="22"/>
              </w:rPr>
            </w:pPr>
          </w:p>
          <w:p w14:paraId="7E3B7743" w14:textId="25E9EAA6" w:rsidR="00D26DF0" w:rsidRPr="00D26DF0" w:rsidRDefault="00D26DF0" w:rsidP="00D26DF0">
            <w:pPr>
              <w:pStyle w:val="Subtitle1"/>
              <w:rPr>
                <w:rFonts w:asciiTheme="minorHAnsi" w:hAnsiTheme="minorHAnsi"/>
                <w:sz w:val="22"/>
                <w:szCs w:val="22"/>
              </w:rPr>
            </w:pPr>
            <w:r>
              <w:rPr>
                <w:rFonts w:asciiTheme="minorHAnsi" w:hAnsiTheme="minorHAnsi"/>
                <w:sz w:val="22"/>
                <w:szCs w:val="22"/>
              </w:rPr>
              <w:t>Coaches help ensure that transportation is safe, organized, and reliable for all students.</w:t>
            </w:r>
          </w:p>
          <w:p w14:paraId="4EAA6FE3" w14:textId="77777777" w:rsidR="00602D18" w:rsidRPr="00ED516F" w:rsidRDefault="00602D18" w:rsidP="00602D18">
            <w:pPr>
              <w:pStyle w:val="Subtitle1"/>
              <w:rPr>
                <w:rFonts w:asciiTheme="minorHAnsi" w:hAnsiTheme="minorHAnsi"/>
                <w:sz w:val="22"/>
                <w:szCs w:val="22"/>
              </w:rPr>
            </w:pPr>
          </w:p>
          <w:p w14:paraId="788BB60A" w14:textId="2C93E559" w:rsidR="00C85A71" w:rsidRDefault="0033563E" w:rsidP="00C85A71">
            <w:pPr>
              <w:pStyle w:val="Subtitle1"/>
            </w:pPr>
            <w:r>
              <w:t>Eligibility Requirements and Required Forms</w:t>
            </w:r>
          </w:p>
          <w:p w14:paraId="5EA7EC08" w14:textId="77777777" w:rsidR="0033563E" w:rsidRDefault="0033563E" w:rsidP="00C85A71">
            <w:pPr>
              <w:pStyle w:val="Subtitle1"/>
              <w:rPr>
                <w:rFonts w:asciiTheme="minorHAnsi" w:hAnsiTheme="minorHAnsi"/>
                <w:sz w:val="22"/>
                <w:szCs w:val="22"/>
              </w:rPr>
            </w:pPr>
          </w:p>
          <w:p w14:paraId="745E21DD" w14:textId="6AE13164" w:rsidR="0033563E" w:rsidRDefault="0033563E" w:rsidP="00C85A71">
            <w:pPr>
              <w:pStyle w:val="Subtitle1"/>
              <w:rPr>
                <w:rFonts w:asciiTheme="minorHAnsi" w:hAnsiTheme="minorHAnsi"/>
                <w:sz w:val="22"/>
                <w:szCs w:val="22"/>
              </w:rPr>
            </w:pPr>
            <w:r>
              <w:rPr>
                <w:rFonts w:asciiTheme="minorHAnsi" w:hAnsiTheme="minorHAnsi"/>
                <w:sz w:val="22"/>
                <w:szCs w:val="22"/>
              </w:rPr>
              <w:t>To participate, students must:</w:t>
            </w:r>
          </w:p>
          <w:p w14:paraId="56E6D5C5" w14:textId="77777777" w:rsidR="0033563E" w:rsidRDefault="0033563E" w:rsidP="00C85A71">
            <w:pPr>
              <w:pStyle w:val="Subtitle1"/>
              <w:rPr>
                <w:rFonts w:asciiTheme="minorHAnsi" w:hAnsiTheme="minorHAnsi"/>
                <w:sz w:val="22"/>
                <w:szCs w:val="22"/>
              </w:rPr>
            </w:pPr>
          </w:p>
          <w:p w14:paraId="56E232E4" w14:textId="3C8C223B" w:rsidR="0033563E" w:rsidRDefault="0033563E" w:rsidP="006F4E08">
            <w:pPr>
              <w:pStyle w:val="Subtitle1"/>
              <w:numPr>
                <w:ilvl w:val="0"/>
                <w:numId w:val="195"/>
              </w:numPr>
              <w:rPr>
                <w:rFonts w:asciiTheme="minorHAnsi" w:hAnsiTheme="minorHAnsi"/>
                <w:sz w:val="22"/>
                <w:szCs w:val="22"/>
              </w:rPr>
            </w:pPr>
            <w:r>
              <w:rPr>
                <w:rFonts w:asciiTheme="minorHAnsi" w:hAnsiTheme="minorHAnsi"/>
                <w:sz w:val="22"/>
                <w:szCs w:val="22"/>
              </w:rPr>
              <w:t>Have a current physical on file (valid for one year)</w:t>
            </w:r>
          </w:p>
          <w:p w14:paraId="08706D49" w14:textId="56799F73" w:rsidR="0033563E" w:rsidRDefault="0033563E" w:rsidP="006F4E08">
            <w:pPr>
              <w:pStyle w:val="Subtitle1"/>
              <w:numPr>
                <w:ilvl w:val="0"/>
                <w:numId w:val="195"/>
              </w:numPr>
              <w:rPr>
                <w:rFonts w:asciiTheme="minorHAnsi" w:hAnsiTheme="minorHAnsi"/>
                <w:sz w:val="22"/>
                <w:szCs w:val="22"/>
              </w:rPr>
            </w:pPr>
            <w:proofErr w:type="gramStart"/>
            <w:r>
              <w:rPr>
                <w:rFonts w:asciiTheme="minorHAnsi" w:hAnsiTheme="minorHAnsi"/>
                <w:sz w:val="22"/>
                <w:szCs w:val="22"/>
              </w:rPr>
              <w:t>Meet</w:t>
            </w:r>
            <w:proofErr w:type="gramEnd"/>
            <w:r>
              <w:rPr>
                <w:rFonts w:asciiTheme="minorHAnsi" w:hAnsiTheme="minorHAnsi"/>
                <w:sz w:val="22"/>
                <w:szCs w:val="22"/>
              </w:rPr>
              <w:t xml:space="preserve"> academic eligibility requirements</w:t>
            </w:r>
          </w:p>
          <w:p w14:paraId="400AB4CD" w14:textId="7572A06F" w:rsidR="0033563E" w:rsidRDefault="0033563E" w:rsidP="006F4E08">
            <w:pPr>
              <w:pStyle w:val="Subtitle1"/>
              <w:numPr>
                <w:ilvl w:val="0"/>
                <w:numId w:val="195"/>
              </w:numPr>
              <w:rPr>
                <w:rFonts w:asciiTheme="minorHAnsi" w:hAnsiTheme="minorHAnsi"/>
                <w:sz w:val="22"/>
                <w:szCs w:val="22"/>
              </w:rPr>
            </w:pPr>
            <w:r>
              <w:rPr>
                <w:rFonts w:asciiTheme="minorHAnsi" w:hAnsiTheme="minorHAnsi"/>
                <w:sz w:val="22"/>
                <w:szCs w:val="22"/>
              </w:rPr>
              <w:t>Complete all required athletic forms</w:t>
            </w:r>
          </w:p>
          <w:p w14:paraId="73B80760" w14:textId="6501D7CB" w:rsidR="00D708FE" w:rsidRDefault="00D708FE" w:rsidP="006F4E08">
            <w:pPr>
              <w:pStyle w:val="Subtitle1"/>
              <w:numPr>
                <w:ilvl w:val="0"/>
                <w:numId w:val="195"/>
              </w:numPr>
              <w:rPr>
                <w:rFonts w:asciiTheme="minorHAnsi" w:hAnsiTheme="minorHAnsi"/>
                <w:sz w:val="22"/>
                <w:szCs w:val="22"/>
              </w:rPr>
            </w:pPr>
            <w:r>
              <w:rPr>
                <w:rFonts w:asciiTheme="minorHAnsi" w:hAnsiTheme="minorHAnsi"/>
                <w:sz w:val="22"/>
                <w:szCs w:val="22"/>
              </w:rPr>
              <w:t>Follow NCHSSA eligibility rules and ENCSD policies</w:t>
            </w:r>
          </w:p>
          <w:p w14:paraId="7E36F342" w14:textId="77777777" w:rsidR="00D708FE" w:rsidRDefault="00D708FE" w:rsidP="00D708FE">
            <w:pPr>
              <w:pStyle w:val="Subtitle1"/>
              <w:rPr>
                <w:rFonts w:asciiTheme="minorHAnsi" w:hAnsiTheme="minorHAnsi"/>
                <w:sz w:val="22"/>
                <w:szCs w:val="22"/>
              </w:rPr>
            </w:pPr>
          </w:p>
          <w:p w14:paraId="4E3027D2" w14:textId="750AB729" w:rsidR="00D708FE" w:rsidRDefault="00D708FE" w:rsidP="00D708FE">
            <w:pPr>
              <w:pStyle w:val="Subtitle1"/>
              <w:rPr>
                <w:rFonts w:asciiTheme="minorHAnsi" w:hAnsiTheme="minorHAnsi"/>
                <w:sz w:val="22"/>
                <w:szCs w:val="22"/>
              </w:rPr>
            </w:pPr>
            <w:r>
              <w:rPr>
                <w:rFonts w:asciiTheme="minorHAnsi" w:hAnsiTheme="minorHAnsi"/>
                <w:sz w:val="22"/>
                <w:szCs w:val="22"/>
              </w:rPr>
              <w:t xml:space="preserve">The following forms are required before </w:t>
            </w:r>
            <w:r w:rsidR="00F94CF5">
              <w:rPr>
                <w:rFonts w:asciiTheme="minorHAnsi" w:hAnsiTheme="minorHAnsi"/>
                <w:sz w:val="22"/>
                <w:szCs w:val="22"/>
              </w:rPr>
              <w:t>participating in ENCSD athletics:</w:t>
            </w:r>
          </w:p>
          <w:p w14:paraId="1ED6FE8A" w14:textId="77777777" w:rsidR="00F94CF5" w:rsidRDefault="00F94CF5" w:rsidP="00D708FE">
            <w:pPr>
              <w:pStyle w:val="Subtitle1"/>
              <w:rPr>
                <w:rFonts w:asciiTheme="minorHAnsi" w:hAnsiTheme="minorHAnsi"/>
                <w:sz w:val="22"/>
                <w:szCs w:val="22"/>
              </w:rPr>
            </w:pPr>
          </w:p>
          <w:p w14:paraId="6031187C" w14:textId="2A4CAB3B" w:rsidR="00F94CF5" w:rsidRDefault="00F94CF5" w:rsidP="006F4E08">
            <w:pPr>
              <w:pStyle w:val="Subtitle1"/>
              <w:numPr>
                <w:ilvl w:val="0"/>
                <w:numId w:val="196"/>
              </w:numPr>
              <w:rPr>
                <w:rFonts w:asciiTheme="minorHAnsi" w:hAnsiTheme="minorHAnsi"/>
                <w:sz w:val="22"/>
                <w:szCs w:val="22"/>
              </w:rPr>
            </w:pPr>
            <w:r>
              <w:rPr>
                <w:rFonts w:asciiTheme="minorHAnsi" w:hAnsiTheme="minorHAnsi"/>
                <w:sz w:val="22"/>
                <w:szCs w:val="22"/>
              </w:rPr>
              <w:t>ENCSD Parent/Student Athletic Agreement (signed as part of the Online Registration process)</w:t>
            </w:r>
          </w:p>
          <w:p w14:paraId="0CBEC0FD" w14:textId="7E8CD224" w:rsidR="00F94CF5" w:rsidRDefault="00F94CF5" w:rsidP="006F4E08">
            <w:pPr>
              <w:pStyle w:val="Subtitle1"/>
              <w:numPr>
                <w:ilvl w:val="0"/>
                <w:numId w:val="196"/>
              </w:numPr>
              <w:rPr>
                <w:rFonts w:asciiTheme="minorHAnsi" w:hAnsiTheme="minorHAnsi"/>
                <w:sz w:val="22"/>
                <w:szCs w:val="22"/>
              </w:rPr>
            </w:pPr>
            <w:r>
              <w:rPr>
                <w:rFonts w:asciiTheme="minorHAnsi" w:hAnsiTheme="minorHAnsi"/>
                <w:sz w:val="22"/>
                <w:szCs w:val="22"/>
              </w:rPr>
              <w:t>NCHSSA Physical Examination Form</w:t>
            </w:r>
          </w:p>
          <w:p w14:paraId="69A4FAC5" w14:textId="3F3E622D" w:rsidR="00F94CF5" w:rsidRDefault="00F94CF5" w:rsidP="006F4E08">
            <w:pPr>
              <w:pStyle w:val="Subtitle1"/>
              <w:numPr>
                <w:ilvl w:val="0"/>
                <w:numId w:val="196"/>
              </w:numPr>
              <w:rPr>
                <w:rFonts w:asciiTheme="minorHAnsi" w:hAnsiTheme="minorHAnsi"/>
                <w:sz w:val="22"/>
                <w:szCs w:val="22"/>
              </w:rPr>
            </w:pPr>
            <w:r>
              <w:rPr>
                <w:rFonts w:asciiTheme="minorHAnsi" w:hAnsiTheme="minorHAnsi"/>
                <w:sz w:val="22"/>
                <w:szCs w:val="22"/>
              </w:rPr>
              <w:t>NCHSAA Eligibility, Consent to Participate, and Release Form</w:t>
            </w:r>
          </w:p>
          <w:p w14:paraId="2E286C56" w14:textId="2CD9C4DC" w:rsidR="00F94CF5" w:rsidRDefault="00F94CF5" w:rsidP="006F4E08">
            <w:pPr>
              <w:pStyle w:val="Subtitle1"/>
              <w:numPr>
                <w:ilvl w:val="0"/>
                <w:numId w:val="196"/>
              </w:numPr>
              <w:rPr>
                <w:rFonts w:asciiTheme="minorHAnsi" w:hAnsiTheme="minorHAnsi"/>
                <w:sz w:val="22"/>
                <w:szCs w:val="22"/>
              </w:rPr>
            </w:pPr>
            <w:r>
              <w:rPr>
                <w:rFonts w:asciiTheme="minorHAnsi" w:hAnsiTheme="minorHAnsi"/>
                <w:sz w:val="22"/>
                <w:szCs w:val="22"/>
              </w:rPr>
              <w:t>Gfeller-Waller Concussion Form</w:t>
            </w:r>
          </w:p>
          <w:p w14:paraId="2C25DD13" w14:textId="77777777" w:rsidR="00F94CF5" w:rsidRDefault="00F94CF5" w:rsidP="00F94CF5">
            <w:pPr>
              <w:pStyle w:val="Subtitle1"/>
              <w:rPr>
                <w:rFonts w:asciiTheme="minorHAnsi" w:hAnsiTheme="minorHAnsi"/>
                <w:sz w:val="22"/>
                <w:szCs w:val="22"/>
              </w:rPr>
            </w:pPr>
          </w:p>
          <w:p w14:paraId="4588758F" w14:textId="190A993C" w:rsidR="00F94CF5" w:rsidRPr="00E715EF" w:rsidRDefault="00F94CF5" w:rsidP="00E715EF">
            <w:pPr>
              <w:pStyle w:val="Subtitle1"/>
              <w:jc w:val="center"/>
              <w:rPr>
                <w:rFonts w:asciiTheme="minorHAnsi" w:hAnsiTheme="minorHAnsi"/>
                <w:b/>
                <w:bCs/>
                <w:i/>
                <w:iCs/>
                <w:sz w:val="24"/>
                <w:szCs w:val="24"/>
              </w:rPr>
            </w:pPr>
            <w:r w:rsidRPr="00E715EF">
              <w:rPr>
                <w:rFonts w:asciiTheme="minorHAnsi" w:hAnsiTheme="minorHAnsi"/>
                <w:b/>
                <w:bCs/>
                <w:i/>
                <w:iCs/>
                <w:sz w:val="24"/>
                <w:szCs w:val="24"/>
              </w:rPr>
              <w:t>ENCSD athletics are about more than compet</w:t>
            </w:r>
            <w:r w:rsidR="00E40852" w:rsidRPr="00E715EF">
              <w:rPr>
                <w:rFonts w:asciiTheme="minorHAnsi" w:hAnsiTheme="minorHAnsi"/>
                <w:b/>
                <w:bCs/>
                <w:i/>
                <w:iCs/>
                <w:sz w:val="24"/>
                <w:szCs w:val="24"/>
              </w:rPr>
              <w:t>ition.  They are about belonging, growth, and opportunity.  We look forward to welcoming students into our athletic programs and supporting them every step of the way.</w:t>
            </w:r>
          </w:p>
          <w:p w14:paraId="75883C04" w14:textId="77777777" w:rsidR="00E868B8" w:rsidRPr="007327F2" w:rsidRDefault="00E868B8" w:rsidP="007327F2">
            <w:pPr>
              <w:pStyle w:val="Subtitle1"/>
              <w:rPr>
                <w:rFonts w:asciiTheme="minorHAnsi" w:hAnsiTheme="minorHAnsi"/>
                <w:sz w:val="22"/>
                <w:szCs w:val="22"/>
              </w:rPr>
            </w:pPr>
          </w:p>
          <w:p w14:paraId="67D442D5" w14:textId="77777777" w:rsidR="007327F2" w:rsidRDefault="007327F2" w:rsidP="009A2680">
            <w:pPr>
              <w:pStyle w:val="Subtitle1"/>
              <w:rPr>
                <w:rFonts w:asciiTheme="minorHAnsi" w:hAnsiTheme="minorHAnsi"/>
                <w:sz w:val="22"/>
                <w:szCs w:val="22"/>
              </w:rPr>
            </w:pPr>
          </w:p>
          <w:p w14:paraId="7F5FC794" w14:textId="77777777" w:rsidR="00E715EF" w:rsidRPr="00892356" w:rsidRDefault="00E715EF" w:rsidP="00E715EF">
            <w:pPr>
              <w:pStyle w:val="subtitle2"/>
            </w:pPr>
            <w:r w:rsidRPr="00892356">
              <w:t>Questions or Assistance</w:t>
            </w:r>
          </w:p>
          <w:p w14:paraId="1878882E" w14:textId="2557A0FB" w:rsidR="00E715EF" w:rsidRPr="00892356" w:rsidRDefault="00E715EF" w:rsidP="00E715EF">
            <w:pPr>
              <w:pStyle w:val="Body"/>
            </w:pPr>
            <w:r w:rsidRPr="00892356">
              <w:t xml:space="preserve">For questions regarding </w:t>
            </w:r>
            <w:r>
              <w:t>ENCSD Athletics</w:t>
            </w:r>
            <w:r w:rsidRPr="00892356">
              <w:t xml:space="preserve">, families may contact ENCSD’s </w:t>
            </w:r>
            <w:r>
              <w:t>Athletic Director</w:t>
            </w:r>
            <w:r w:rsidRPr="00892356">
              <w:t>:</w:t>
            </w:r>
          </w:p>
          <w:p w14:paraId="24606826" w14:textId="55C92293" w:rsidR="004B7207" w:rsidRDefault="004B7207" w:rsidP="00F71C92">
            <w:pPr>
              <w:pStyle w:val="Body"/>
              <w:spacing w:after="0"/>
            </w:pPr>
            <w:r>
              <w:t xml:space="preserve">Direct Line </w:t>
            </w:r>
            <w:r w:rsidR="00E715EF" w:rsidRPr="00892356">
              <w:t>252-640-106</w:t>
            </w:r>
            <w:r>
              <w:t xml:space="preserve">7     </w:t>
            </w:r>
          </w:p>
          <w:p w14:paraId="03B63018" w14:textId="26566A51" w:rsidR="00E715EF" w:rsidRPr="00E715EF" w:rsidRDefault="004B7207" w:rsidP="00F71C92">
            <w:pPr>
              <w:pStyle w:val="Body"/>
              <w:spacing w:after="0"/>
            </w:pPr>
            <w:r>
              <w:t xml:space="preserve">Video Phone </w:t>
            </w:r>
            <w:r w:rsidR="00F71C92">
              <w:t>252-360-4812</w:t>
            </w:r>
            <w:r>
              <w:t xml:space="preserve">   </w:t>
            </w:r>
          </w:p>
          <w:p w14:paraId="3DF9FB31" w14:textId="17853CCC" w:rsidR="005160E3" w:rsidRPr="006A3784" w:rsidRDefault="005160E3" w:rsidP="00D26077">
            <w:pPr>
              <w:pStyle w:val="Subtitle1"/>
              <w:rPr>
                <w:rFonts w:asciiTheme="minorHAnsi" w:hAnsiTheme="minorHAnsi"/>
                <w:sz w:val="22"/>
                <w:szCs w:val="22"/>
              </w:rPr>
            </w:pPr>
          </w:p>
        </w:tc>
        <w:tc>
          <w:tcPr>
            <w:tcW w:w="9" w:type="pct"/>
          </w:tcPr>
          <w:p w14:paraId="3A264DC2" w14:textId="77777777" w:rsidR="00151893" w:rsidRPr="0052480D" w:rsidRDefault="00151893" w:rsidP="009C3A4B"/>
        </w:tc>
      </w:tr>
      <w:tr w:rsidR="00E867C8" w:rsidRPr="0052480D" w14:paraId="062C5D6F" w14:textId="77777777" w:rsidTr="005E22AD">
        <w:trPr>
          <w:trHeight w:val="1782"/>
        </w:trPr>
        <w:tc>
          <w:tcPr>
            <w:tcW w:w="9" w:type="pct"/>
          </w:tcPr>
          <w:p w14:paraId="770D6680" w14:textId="77777777" w:rsidR="00E867C8" w:rsidRPr="00AC3FD7" w:rsidRDefault="00E867C8" w:rsidP="009C3A4B"/>
        </w:tc>
        <w:tc>
          <w:tcPr>
            <w:tcW w:w="4981" w:type="pct"/>
            <w:gridSpan w:val="3"/>
          </w:tcPr>
          <w:p w14:paraId="40821814" w14:textId="77777777" w:rsidR="00E867C8" w:rsidRPr="00E867C8" w:rsidRDefault="00E867C8" w:rsidP="00D26077">
            <w:pPr>
              <w:pStyle w:val="Heading"/>
            </w:pPr>
            <w:bookmarkStart w:id="9" w:name="_Toc230189251"/>
            <w:r w:rsidRPr="00E867C8">
              <w:t>Records and Privacy</w:t>
            </w:r>
            <w:bookmarkEnd w:id="9"/>
          </w:p>
          <w:p w14:paraId="616D26EE" w14:textId="77777777" w:rsidR="00E867C8" w:rsidRDefault="00E867C8" w:rsidP="00E867C8"/>
          <w:p w14:paraId="58223E6D" w14:textId="0ABFBAE1" w:rsidR="00E867C8" w:rsidRPr="00E867C8" w:rsidRDefault="00E867C8" w:rsidP="00D26077">
            <w:pPr>
              <w:pStyle w:val="Body"/>
            </w:pPr>
            <w:r w:rsidRPr="0005509F">
              <w:t>ENCSD is committed to protecting the privacy and security of student information while maintaining accurate records to support student learning and school operations.  This section outlines how student records are managed and the rights of students and families regarding access to information.</w:t>
            </w:r>
          </w:p>
        </w:tc>
        <w:tc>
          <w:tcPr>
            <w:tcW w:w="9" w:type="pct"/>
          </w:tcPr>
          <w:p w14:paraId="34C1B43D" w14:textId="77777777" w:rsidR="00E867C8" w:rsidRPr="0052480D" w:rsidRDefault="00E867C8" w:rsidP="009C3A4B"/>
        </w:tc>
      </w:tr>
      <w:tr w:rsidR="00E867C8" w:rsidRPr="0052480D" w14:paraId="6CC3EC21" w14:textId="77777777" w:rsidTr="005E22AD">
        <w:trPr>
          <w:trHeight w:val="1782"/>
        </w:trPr>
        <w:tc>
          <w:tcPr>
            <w:tcW w:w="9" w:type="pct"/>
          </w:tcPr>
          <w:p w14:paraId="3404FD29" w14:textId="77777777" w:rsidR="00E867C8" w:rsidRPr="00AC3FD7" w:rsidRDefault="00E867C8" w:rsidP="009C3A4B"/>
        </w:tc>
        <w:tc>
          <w:tcPr>
            <w:tcW w:w="4981" w:type="pct"/>
            <w:gridSpan w:val="3"/>
          </w:tcPr>
          <w:p w14:paraId="703E333A" w14:textId="77777777" w:rsidR="00E867C8" w:rsidRDefault="00E867C8" w:rsidP="00D26077">
            <w:pPr>
              <w:pStyle w:val="Subtitle1"/>
            </w:pPr>
            <w:r>
              <w:t>Student Records</w:t>
            </w:r>
          </w:p>
          <w:p w14:paraId="62ADB712" w14:textId="77777777" w:rsidR="00E867C8" w:rsidRDefault="00E867C8" w:rsidP="00E867C8"/>
          <w:p w14:paraId="03BDD242" w14:textId="2E3DD53B" w:rsidR="00E867C8" w:rsidRPr="0005509F" w:rsidRDefault="00E867C8" w:rsidP="00D26077">
            <w:pPr>
              <w:pStyle w:val="Body"/>
            </w:pPr>
            <w:r w:rsidRPr="0005509F">
              <w:t xml:space="preserve">Student records are maintained to support educational </w:t>
            </w:r>
            <w:r w:rsidR="00EC20DD" w:rsidRPr="0005509F">
              <w:t>services and document student progress.</w:t>
            </w:r>
          </w:p>
          <w:p w14:paraId="13D25175" w14:textId="31156554" w:rsidR="00EC20DD" w:rsidRPr="0005509F" w:rsidRDefault="00EC20DD" w:rsidP="00D26077">
            <w:pPr>
              <w:pStyle w:val="Body"/>
            </w:pPr>
            <w:r w:rsidRPr="0005509F">
              <w:t>These records may include:</w:t>
            </w:r>
          </w:p>
          <w:p w14:paraId="6841A9A7" w14:textId="238C3F0F" w:rsidR="00EC20DD" w:rsidRPr="0005509F" w:rsidRDefault="00EC20DD" w:rsidP="006F4E08">
            <w:pPr>
              <w:pStyle w:val="Body"/>
              <w:numPr>
                <w:ilvl w:val="0"/>
                <w:numId w:val="150"/>
              </w:numPr>
            </w:pPr>
            <w:r w:rsidRPr="0005509F">
              <w:t>Academic records (grades, transcripts, progress reports)</w:t>
            </w:r>
          </w:p>
          <w:p w14:paraId="1F2194A1" w14:textId="1FF7E0C5" w:rsidR="00EC20DD" w:rsidRPr="0005509F" w:rsidRDefault="00EC20DD" w:rsidP="006F4E08">
            <w:pPr>
              <w:pStyle w:val="Body"/>
              <w:numPr>
                <w:ilvl w:val="0"/>
                <w:numId w:val="150"/>
              </w:numPr>
            </w:pPr>
            <w:r w:rsidRPr="0005509F">
              <w:t>Attendance records</w:t>
            </w:r>
          </w:p>
          <w:p w14:paraId="79277DAA" w14:textId="53DCD173" w:rsidR="00EC20DD" w:rsidRPr="0005509F" w:rsidRDefault="00EC20DD" w:rsidP="006F4E08">
            <w:pPr>
              <w:pStyle w:val="Body"/>
              <w:numPr>
                <w:ilvl w:val="0"/>
                <w:numId w:val="150"/>
              </w:numPr>
            </w:pPr>
            <w:r w:rsidRPr="0005509F">
              <w:t>Individualized Education Plan (IEPs) and related documents</w:t>
            </w:r>
          </w:p>
          <w:p w14:paraId="3B4768C7" w14:textId="4362A6EF" w:rsidR="00EC20DD" w:rsidRPr="0005509F" w:rsidRDefault="00EC20DD" w:rsidP="006F4E08">
            <w:pPr>
              <w:pStyle w:val="Body"/>
              <w:numPr>
                <w:ilvl w:val="0"/>
                <w:numId w:val="150"/>
              </w:numPr>
            </w:pPr>
            <w:r w:rsidRPr="0005509F">
              <w:t>Health and immunization records</w:t>
            </w:r>
          </w:p>
          <w:p w14:paraId="4B2C6DC6" w14:textId="41D8CCB3" w:rsidR="00EC20DD" w:rsidRPr="0005509F" w:rsidRDefault="00EC20DD" w:rsidP="006F4E08">
            <w:pPr>
              <w:pStyle w:val="Body"/>
              <w:numPr>
                <w:ilvl w:val="0"/>
                <w:numId w:val="150"/>
              </w:numPr>
            </w:pPr>
            <w:r w:rsidRPr="0005509F">
              <w:t>Disciplinary records</w:t>
            </w:r>
          </w:p>
          <w:p w14:paraId="3E70D41A" w14:textId="47E08D3A" w:rsidR="00E867C8" w:rsidRPr="00E867C8" w:rsidRDefault="00EC20DD" w:rsidP="00D26077">
            <w:pPr>
              <w:pStyle w:val="Body"/>
            </w:pPr>
            <w:r w:rsidRPr="0005509F">
              <w:t>Records are maintained in accordance with state and federal laws and school policies.</w:t>
            </w:r>
          </w:p>
        </w:tc>
        <w:tc>
          <w:tcPr>
            <w:tcW w:w="9" w:type="pct"/>
          </w:tcPr>
          <w:p w14:paraId="0985CADB" w14:textId="77777777" w:rsidR="00E867C8" w:rsidRPr="0052480D" w:rsidRDefault="00E867C8" w:rsidP="009C3A4B"/>
        </w:tc>
      </w:tr>
      <w:tr w:rsidR="00EC20DD" w:rsidRPr="0052480D" w14:paraId="14CD7826" w14:textId="77777777" w:rsidTr="00150D15">
        <w:trPr>
          <w:trHeight w:val="450"/>
        </w:trPr>
        <w:tc>
          <w:tcPr>
            <w:tcW w:w="9" w:type="pct"/>
          </w:tcPr>
          <w:p w14:paraId="1BA454B8" w14:textId="77777777" w:rsidR="00EC20DD" w:rsidRPr="00AC3FD7" w:rsidRDefault="00EC20DD" w:rsidP="009C3A4B"/>
        </w:tc>
        <w:tc>
          <w:tcPr>
            <w:tcW w:w="4981" w:type="pct"/>
            <w:gridSpan w:val="3"/>
          </w:tcPr>
          <w:p w14:paraId="230048FF" w14:textId="77777777" w:rsidR="00EC20DD" w:rsidRDefault="00EC20DD" w:rsidP="00D26077">
            <w:pPr>
              <w:pStyle w:val="Subtitle1"/>
            </w:pPr>
            <w:r>
              <w:t>Family Rights (FERPA)</w:t>
            </w:r>
          </w:p>
          <w:p w14:paraId="76FCAE0E" w14:textId="77777777" w:rsidR="00EC20DD" w:rsidRDefault="00EC20DD" w:rsidP="00EC20DD"/>
          <w:p w14:paraId="1302E9C4" w14:textId="77777777" w:rsidR="00EC20DD" w:rsidRPr="0005509F" w:rsidRDefault="00EC20DD" w:rsidP="00D26077">
            <w:pPr>
              <w:pStyle w:val="Body"/>
            </w:pPr>
            <w:r w:rsidRPr="0005509F">
              <w:t>Families have rights regarding their child’s educational records under the Family Educational Rights and Privacy Act (FERPA).</w:t>
            </w:r>
          </w:p>
          <w:p w14:paraId="632C9B6A" w14:textId="77777777" w:rsidR="00EC20DD" w:rsidRPr="0005509F" w:rsidRDefault="00EC20DD" w:rsidP="00D26077">
            <w:pPr>
              <w:pStyle w:val="Body"/>
            </w:pPr>
            <w:r w:rsidRPr="0005509F">
              <w:t>These rights include:</w:t>
            </w:r>
          </w:p>
          <w:p w14:paraId="5EC97010" w14:textId="77777777" w:rsidR="00EC20DD" w:rsidRPr="0005509F" w:rsidRDefault="00EC20DD" w:rsidP="006F4E08">
            <w:pPr>
              <w:pStyle w:val="Body"/>
              <w:numPr>
                <w:ilvl w:val="0"/>
                <w:numId w:val="151"/>
              </w:numPr>
            </w:pPr>
            <w:r w:rsidRPr="0005509F">
              <w:t xml:space="preserve">The right to inspect and review </w:t>
            </w:r>
            <w:r w:rsidR="00800118" w:rsidRPr="0005509F">
              <w:t>student records</w:t>
            </w:r>
          </w:p>
          <w:p w14:paraId="24D9C463" w14:textId="77777777" w:rsidR="00800118" w:rsidRPr="0005509F" w:rsidRDefault="00800118" w:rsidP="006F4E08">
            <w:pPr>
              <w:pStyle w:val="Body"/>
              <w:numPr>
                <w:ilvl w:val="0"/>
                <w:numId w:val="151"/>
              </w:numPr>
            </w:pPr>
            <w:r w:rsidRPr="0005509F">
              <w:t>The right to request corrections to inaccurate or misleading information</w:t>
            </w:r>
          </w:p>
          <w:p w14:paraId="7FC8C8BA" w14:textId="77777777" w:rsidR="00800118" w:rsidRPr="0005509F" w:rsidRDefault="00800118" w:rsidP="006F4E08">
            <w:pPr>
              <w:pStyle w:val="Body"/>
              <w:numPr>
                <w:ilvl w:val="0"/>
                <w:numId w:val="151"/>
              </w:numPr>
            </w:pPr>
            <w:r w:rsidRPr="0005509F">
              <w:t>The right to consent to the disclosure of personally ident</w:t>
            </w:r>
            <w:r w:rsidR="000D3E04" w:rsidRPr="0005509F">
              <w:t>ifiable information, except as permitted by law</w:t>
            </w:r>
          </w:p>
          <w:p w14:paraId="0A52E67F" w14:textId="535511EA" w:rsidR="000D3E04" w:rsidRPr="00EC20DD" w:rsidRDefault="000D3E04" w:rsidP="00D26077">
            <w:pPr>
              <w:pStyle w:val="Body"/>
            </w:pPr>
            <w:r w:rsidRPr="0005509F">
              <w:t xml:space="preserve">Eligible students (generally </w:t>
            </w:r>
            <w:proofErr w:type="gramStart"/>
            <w:r w:rsidRPr="0005509F">
              <w:t>age</w:t>
            </w:r>
            <w:proofErr w:type="gramEnd"/>
            <w:r w:rsidRPr="0005509F">
              <w:t xml:space="preserve"> 18 or older) may assume these rights.</w:t>
            </w:r>
          </w:p>
        </w:tc>
        <w:tc>
          <w:tcPr>
            <w:tcW w:w="9" w:type="pct"/>
          </w:tcPr>
          <w:p w14:paraId="29614CD6" w14:textId="77777777" w:rsidR="00EC20DD" w:rsidRPr="0052480D" w:rsidRDefault="00EC20DD" w:rsidP="009C3A4B"/>
        </w:tc>
      </w:tr>
      <w:tr w:rsidR="000D3E04" w:rsidRPr="0052480D" w14:paraId="08C6B395" w14:textId="77777777" w:rsidTr="005E22AD">
        <w:trPr>
          <w:trHeight w:val="1782"/>
        </w:trPr>
        <w:tc>
          <w:tcPr>
            <w:tcW w:w="9" w:type="pct"/>
          </w:tcPr>
          <w:p w14:paraId="37560B30" w14:textId="77777777" w:rsidR="000D3E04" w:rsidRPr="00AC3FD7" w:rsidRDefault="000D3E04" w:rsidP="009C3A4B"/>
        </w:tc>
        <w:tc>
          <w:tcPr>
            <w:tcW w:w="4981" w:type="pct"/>
            <w:gridSpan w:val="3"/>
          </w:tcPr>
          <w:p w14:paraId="06AECA55" w14:textId="77777777" w:rsidR="000D3E04" w:rsidRDefault="000D3E04" w:rsidP="00D26077">
            <w:pPr>
              <w:pStyle w:val="Subtitle1"/>
            </w:pPr>
            <w:r>
              <w:t>Access to Records</w:t>
            </w:r>
          </w:p>
          <w:p w14:paraId="3B0336F9" w14:textId="77777777" w:rsidR="000D3E04" w:rsidRDefault="000D3E04" w:rsidP="000D3E04"/>
          <w:p w14:paraId="40CDC0BF" w14:textId="77777777" w:rsidR="000D3E04" w:rsidRPr="0005509F" w:rsidRDefault="000D3E04" w:rsidP="00D26077">
            <w:pPr>
              <w:pStyle w:val="Body"/>
            </w:pPr>
            <w:r w:rsidRPr="0005509F">
              <w:t>Parents/guardians may request access to student records by contacting the school.</w:t>
            </w:r>
          </w:p>
          <w:p w14:paraId="14FDFE08" w14:textId="77777777" w:rsidR="000D3E04" w:rsidRPr="0005509F" w:rsidRDefault="000D3E04" w:rsidP="006F4E08">
            <w:pPr>
              <w:pStyle w:val="Body"/>
              <w:numPr>
                <w:ilvl w:val="0"/>
                <w:numId w:val="152"/>
              </w:numPr>
            </w:pPr>
            <w:r w:rsidRPr="0005509F">
              <w:t>Requests should be made in writing when possible</w:t>
            </w:r>
          </w:p>
          <w:p w14:paraId="6EFFBD38" w14:textId="77777777" w:rsidR="000D3E04" w:rsidRPr="0005509F" w:rsidRDefault="000D3E04" w:rsidP="006F4E08">
            <w:pPr>
              <w:pStyle w:val="Body"/>
              <w:numPr>
                <w:ilvl w:val="0"/>
                <w:numId w:val="152"/>
              </w:numPr>
            </w:pPr>
            <w:r w:rsidRPr="0005509F">
              <w:t>The school will respond within a reasonable timeframe in accordance with legal requirements</w:t>
            </w:r>
          </w:p>
          <w:p w14:paraId="7AF7F5BE" w14:textId="61CA0FE1" w:rsidR="000D3E04" w:rsidRPr="000D3E04" w:rsidRDefault="000D3E04" w:rsidP="006F4E08">
            <w:pPr>
              <w:pStyle w:val="Body"/>
              <w:numPr>
                <w:ilvl w:val="0"/>
                <w:numId w:val="152"/>
              </w:numPr>
            </w:pPr>
            <w:r w:rsidRPr="0005509F">
              <w:t>Identification may be required prior to releasing records</w:t>
            </w:r>
          </w:p>
        </w:tc>
        <w:tc>
          <w:tcPr>
            <w:tcW w:w="9" w:type="pct"/>
          </w:tcPr>
          <w:p w14:paraId="159B7AE7" w14:textId="77777777" w:rsidR="000D3E04" w:rsidRPr="0052480D" w:rsidRDefault="000D3E04" w:rsidP="009C3A4B"/>
        </w:tc>
      </w:tr>
      <w:tr w:rsidR="000D3E04" w:rsidRPr="0052480D" w14:paraId="4E036150" w14:textId="77777777" w:rsidTr="005E22AD">
        <w:trPr>
          <w:trHeight w:val="1782"/>
        </w:trPr>
        <w:tc>
          <w:tcPr>
            <w:tcW w:w="9" w:type="pct"/>
          </w:tcPr>
          <w:p w14:paraId="6753452E" w14:textId="77777777" w:rsidR="000D3E04" w:rsidRPr="00AC3FD7" w:rsidRDefault="000D3E04" w:rsidP="009C3A4B"/>
        </w:tc>
        <w:tc>
          <w:tcPr>
            <w:tcW w:w="4981" w:type="pct"/>
            <w:gridSpan w:val="3"/>
          </w:tcPr>
          <w:p w14:paraId="4DE398B3" w14:textId="77777777" w:rsidR="000D3E04" w:rsidRDefault="000D3E04" w:rsidP="00D26077">
            <w:pPr>
              <w:pStyle w:val="Subtitle1"/>
            </w:pPr>
            <w:r>
              <w:t>Confidentiality of Information</w:t>
            </w:r>
          </w:p>
          <w:p w14:paraId="74E9F4B8" w14:textId="77777777" w:rsidR="000D3E04" w:rsidRDefault="000D3E04" w:rsidP="000D3E04"/>
          <w:p w14:paraId="697991B2" w14:textId="77777777" w:rsidR="000D3E04" w:rsidRPr="0005509F" w:rsidRDefault="000D3E04" w:rsidP="00D26077">
            <w:pPr>
              <w:pStyle w:val="Body"/>
            </w:pPr>
            <w:r w:rsidRPr="0005509F">
              <w:t>ENCSD takes steps to ensure that student information is kept confidential.</w:t>
            </w:r>
          </w:p>
          <w:p w14:paraId="460C7CEB" w14:textId="77777777" w:rsidR="000D3E04" w:rsidRPr="0005509F" w:rsidRDefault="000D3E04" w:rsidP="006F4E08">
            <w:pPr>
              <w:pStyle w:val="Body"/>
              <w:numPr>
                <w:ilvl w:val="0"/>
                <w:numId w:val="153"/>
              </w:numPr>
            </w:pPr>
            <w:r w:rsidRPr="0005509F">
              <w:t>Access to records is limited to authorized individuals with a legitimate educational interest</w:t>
            </w:r>
          </w:p>
          <w:p w14:paraId="1F024765" w14:textId="77777777" w:rsidR="000D3E04" w:rsidRPr="0005509F" w:rsidRDefault="000D3E04" w:rsidP="006F4E08">
            <w:pPr>
              <w:pStyle w:val="Body"/>
              <w:numPr>
                <w:ilvl w:val="0"/>
                <w:numId w:val="153"/>
              </w:numPr>
            </w:pPr>
            <w:r w:rsidRPr="0005509F">
              <w:t xml:space="preserve">Staff are trained </w:t>
            </w:r>
            <w:proofErr w:type="gramStart"/>
            <w:r w:rsidRPr="0005509F">
              <w:t>on</w:t>
            </w:r>
            <w:proofErr w:type="gramEnd"/>
            <w:r w:rsidRPr="0005509F">
              <w:t xml:space="preserve"> privacy and confidentiality requirements</w:t>
            </w:r>
          </w:p>
          <w:p w14:paraId="0091E9C7" w14:textId="04C6751A" w:rsidR="000D3E04" w:rsidRPr="000D3E04" w:rsidRDefault="000D3E04" w:rsidP="006F4E08">
            <w:pPr>
              <w:pStyle w:val="Body"/>
              <w:numPr>
                <w:ilvl w:val="0"/>
                <w:numId w:val="153"/>
              </w:numPr>
            </w:pPr>
            <w:r w:rsidRPr="0005509F">
              <w:t>Student information is not shared without appropriate consent unless permitted by law</w:t>
            </w:r>
          </w:p>
        </w:tc>
        <w:tc>
          <w:tcPr>
            <w:tcW w:w="9" w:type="pct"/>
          </w:tcPr>
          <w:p w14:paraId="78C238A1" w14:textId="77777777" w:rsidR="000D3E04" w:rsidRPr="0052480D" w:rsidRDefault="000D3E04" w:rsidP="009C3A4B"/>
        </w:tc>
      </w:tr>
      <w:tr w:rsidR="000D3E04" w:rsidRPr="0052480D" w14:paraId="42D47DF9" w14:textId="77777777" w:rsidTr="005E22AD">
        <w:trPr>
          <w:trHeight w:val="1782"/>
        </w:trPr>
        <w:tc>
          <w:tcPr>
            <w:tcW w:w="9" w:type="pct"/>
          </w:tcPr>
          <w:p w14:paraId="6BCEEFDD" w14:textId="77777777" w:rsidR="000D3E04" w:rsidRPr="00AC3FD7" w:rsidRDefault="000D3E04" w:rsidP="009C3A4B"/>
        </w:tc>
        <w:tc>
          <w:tcPr>
            <w:tcW w:w="4981" w:type="pct"/>
            <w:gridSpan w:val="3"/>
          </w:tcPr>
          <w:p w14:paraId="13FA5D6E" w14:textId="77777777" w:rsidR="000D3E04" w:rsidRDefault="000D3E04" w:rsidP="00D26077">
            <w:pPr>
              <w:pStyle w:val="Subtitle1"/>
            </w:pPr>
            <w:r>
              <w:t>Records Requests and Transfers</w:t>
            </w:r>
          </w:p>
          <w:p w14:paraId="4396CBCD" w14:textId="77777777" w:rsidR="000D3E04" w:rsidRPr="0005509F" w:rsidRDefault="000D3E04" w:rsidP="006F4E08">
            <w:pPr>
              <w:pStyle w:val="Body"/>
              <w:numPr>
                <w:ilvl w:val="0"/>
                <w:numId w:val="154"/>
              </w:numPr>
            </w:pPr>
            <w:r w:rsidRPr="0005509F">
              <w:t>Records may be shared with other schools or agencies as permitted by law</w:t>
            </w:r>
          </w:p>
          <w:p w14:paraId="000B6989" w14:textId="77777777" w:rsidR="000D3E04" w:rsidRPr="0005509F" w:rsidRDefault="000D3E04" w:rsidP="006F4E08">
            <w:pPr>
              <w:pStyle w:val="Body"/>
              <w:numPr>
                <w:ilvl w:val="0"/>
                <w:numId w:val="154"/>
              </w:numPr>
            </w:pPr>
            <w:r w:rsidRPr="0005509F">
              <w:t xml:space="preserve">Requests for records transfers will be processed in </w:t>
            </w:r>
            <w:proofErr w:type="spellStart"/>
            <w:proofErr w:type="gramStart"/>
            <w:r w:rsidRPr="0005509F">
              <w:t>at</w:t>
            </w:r>
            <w:proofErr w:type="spellEnd"/>
            <w:proofErr w:type="gramEnd"/>
            <w:r w:rsidRPr="0005509F">
              <w:t xml:space="preserve"> timely manner</w:t>
            </w:r>
          </w:p>
          <w:p w14:paraId="7CD4D995" w14:textId="2550C80B" w:rsidR="000D3E04" w:rsidRPr="000D3E04" w:rsidRDefault="000D3E04" w:rsidP="006F4E08">
            <w:pPr>
              <w:pStyle w:val="Body"/>
              <w:numPr>
                <w:ilvl w:val="0"/>
                <w:numId w:val="154"/>
              </w:numPr>
            </w:pPr>
            <w:r w:rsidRPr="0005509F">
              <w:t>ENCSD follows established retention and disposition schedules for records</w:t>
            </w:r>
          </w:p>
        </w:tc>
        <w:tc>
          <w:tcPr>
            <w:tcW w:w="9" w:type="pct"/>
          </w:tcPr>
          <w:p w14:paraId="0CAC2357" w14:textId="77777777" w:rsidR="000D3E04" w:rsidRPr="0052480D" w:rsidRDefault="000D3E04" w:rsidP="009C3A4B"/>
        </w:tc>
      </w:tr>
      <w:tr w:rsidR="001A411C" w:rsidRPr="0052480D" w14:paraId="428D963B" w14:textId="77777777" w:rsidTr="00640E5C">
        <w:trPr>
          <w:trHeight w:val="1710"/>
        </w:trPr>
        <w:tc>
          <w:tcPr>
            <w:tcW w:w="9" w:type="pct"/>
          </w:tcPr>
          <w:p w14:paraId="5ACBFEE2" w14:textId="77777777" w:rsidR="001A411C" w:rsidRPr="00AC3FD7" w:rsidRDefault="001A411C" w:rsidP="009C3A4B"/>
        </w:tc>
        <w:tc>
          <w:tcPr>
            <w:tcW w:w="4981" w:type="pct"/>
            <w:gridSpan w:val="3"/>
          </w:tcPr>
          <w:p w14:paraId="1AAEC97F" w14:textId="77777777" w:rsidR="001A411C" w:rsidRDefault="001A411C" w:rsidP="00D26077">
            <w:pPr>
              <w:pStyle w:val="Subtitle1"/>
            </w:pPr>
            <w:r>
              <w:t>How to Request Records</w:t>
            </w:r>
          </w:p>
          <w:p w14:paraId="6673B186" w14:textId="77777777" w:rsidR="001A411C" w:rsidRPr="0005509F" w:rsidRDefault="005C7399" w:rsidP="006F4E08">
            <w:pPr>
              <w:pStyle w:val="Body"/>
              <w:numPr>
                <w:ilvl w:val="0"/>
                <w:numId w:val="155"/>
              </w:numPr>
            </w:pPr>
            <w:r w:rsidRPr="0005509F">
              <w:t xml:space="preserve">Contact the ENCSD Main Office </w:t>
            </w:r>
            <w:r w:rsidR="00640E5C" w:rsidRPr="0005509F">
              <w:t>(252) 206-7346</w:t>
            </w:r>
          </w:p>
          <w:p w14:paraId="576B32EA" w14:textId="77777777" w:rsidR="00640E5C" w:rsidRPr="0005509F" w:rsidRDefault="00640E5C" w:rsidP="006F4E08">
            <w:pPr>
              <w:pStyle w:val="Body"/>
              <w:numPr>
                <w:ilvl w:val="0"/>
                <w:numId w:val="155"/>
              </w:numPr>
            </w:pPr>
            <w:r w:rsidRPr="0005509F">
              <w:t>Submit signed records request form</w:t>
            </w:r>
          </w:p>
          <w:p w14:paraId="5EFE0CED" w14:textId="52BDAA49" w:rsidR="00640E5C" w:rsidRPr="001A411C" w:rsidRDefault="00640E5C" w:rsidP="006F4E08">
            <w:pPr>
              <w:pStyle w:val="Body"/>
              <w:numPr>
                <w:ilvl w:val="0"/>
                <w:numId w:val="155"/>
              </w:numPr>
            </w:pPr>
            <w:r w:rsidRPr="0005509F">
              <w:t>Allow processing time</w:t>
            </w:r>
          </w:p>
        </w:tc>
        <w:tc>
          <w:tcPr>
            <w:tcW w:w="9" w:type="pct"/>
          </w:tcPr>
          <w:p w14:paraId="5342BE5B" w14:textId="77777777" w:rsidR="001A411C" w:rsidRPr="0052480D" w:rsidRDefault="001A411C" w:rsidP="009C3A4B"/>
        </w:tc>
      </w:tr>
      <w:tr w:rsidR="000D3E04" w:rsidRPr="0052480D" w14:paraId="73D948BE" w14:textId="77777777" w:rsidTr="005E22AD">
        <w:trPr>
          <w:trHeight w:val="1782"/>
        </w:trPr>
        <w:tc>
          <w:tcPr>
            <w:tcW w:w="9" w:type="pct"/>
          </w:tcPr>
          <w:p w14:paraId="45934E52" w14:textId="77777777" w:rsidR="000D3E04" w:rsidRPr="00AC3FD7" w:rsidRDefault="000D3E04" w:rsidP="009C3A4B"/>
        </w:tc>
        <w:tc>
          <w:tcPr>
            <w:tcW w:w="4981" w:type="pct"/>
            <w:gridSpan w:val="3"/>
          </w:tcPr>
          <w:p w14:paraId="0884CC09" w14:textId="77777777" w:rsidR="000D3E04" w:rsidRDefault="000D3E04" w:rsidP="00D26077">
            <w:pPr>
              <w:pStyle w:val="Subtitle1"/>
            </w:pPr>
            <w:r>
              <w:t>Directory Information</w:t>
            </w:r>
          </w:p>
          <w:p w14:paraId="74A110E8" w14:textId="77777777" w:rsidR="000D3E04" w:rsidRDefault="000D3E04" w:rsidP="000D3E04"/>
          <w:p w14:paraId="13DE331A" w14:textId="77777777" w:rsidR="000D3E04" w:rsidRPr="0005509F" w:rsidRDefault="000D3E04" w:rsidP="00D26077">
            <w:pPr>
              <w:pStyle w:val="Body"/>
            </w:pPr>
            <w:r w:rsidRPr="0005509F">
              <w:t>Certain information may be designated as “directory information” and may be releasee unless families opt out.</w:t>
            </w:r>
          </w:p>
          <w:p w14:paraId="794C5E13" w14:textId="77777777" w:rsidR="000D3E04" w:rsidRPr="0005509F" w:rsidRDefault="000D3E04" w:rsidP="00D26077">
            <w:pPr>
              <w:pStyle w:val="Body"/>
            </w:pPr>
            <w:r w:rsidRPr="0005509F">
              <w:t>Directory information may include:</w:t>
            </w:r>
          </w:p>
          <w:p w14:paraId="2BD849FE" w14:textId="77777777" w:rsidR="000D3E04" w:rsidRPr="0005509F" w:rsidRDefault="00521D03" w:rsidP="006F4E08">
            <w:pPr>
              <w:pStyle w:val="Body"/>
              <w:numPr>
                <w:ilvl w:val="0"/>
                <w:numId w:val="156"/>
              </w:numPr>
            </w:pPr>
            <w:r w:rsidRPr="0005509F">
              <w:t>Student name</w:t>
            </w:r>
          </w:p>
          <w:p w14:paraId="43F7E84D" w14:textId="77777777" w:rsidR="00521D03" w:rsidRPr="0005509F" w:rsidRDefault="00521D03" w:rsidP="006F4E08">
            <w:pPr>
              <w:pStyle w:val="Body"/>
              <w:numPr>
                <w:ilvl w:val="0"/>
                <w:numId w:val="156"/>
              </w:numPr>
            </w:pPr>
            <w:r w:rsidRPr="0005509F">
              <w:t>Grade level</w:t>
            </w:r>
          </w:p>
          <w:p w14:paraId="24DEDC60" w14:textId="77777777" w:rsidR="00521D03" w:rsidRPr="0005509F" w:rsidRDefault="00521D03" w:rsidP="006F4E08">
            <w:pPr>
              <w:pStyle w:val="Body"/>
              <w:numPr>
                <w:ilvl w:val="0"/>
                <w:numId w:val="156"/>
              </w:numPr>
            </w:pPr>
            <w:r w:rsidRPr="0005509F">
              <w:t>Participation in activities</w:t>
            </w:r>
          </w:p>
          <w:p w14:paraId="223AEBC9" w14:textId="77777777" w:rsidR="00521D03" w:rsidRPr="0005509F" w:rsidRDefault="00521D03" w:rsidP="006F4E08">
            <w:pPr>
              <w:pStyle w:val="Body"/>
              <w:numPr>
                <w:ilvl w:val="0"/>
                <w:numId w:val="156"/>
              </w:numPr>
            </w:pPr>
            <w:r w:rsidRPr="0005509F">
              <w:t>Honors and awards</w:t>
            </w:r>
          </w:p>
          <w:p w14:paraId="3F306C4B" w14:textId="4B02109D" w:rsidR="00521D03" w:rsidRPr="000D3E04" w:rsidRDefault="00521D03" w:rsidP="00D26077">
            <w:pPr>
              <w:pStyle w:val="Body"/>
            </w:pPr>
            <w:r w:rsidRPr="0005509F">
              <w:t>Families will be notified annually and may request that this information not be shared.</w:t>
            </w:r>
          </w:p>
        </w:tc>
        <w:tc>
          <w:tcPr>
            <w:tcW w:w="9" w:type="pct"/>
          </w:tcPr>
          <w:p w14:paraId="3FB73E2E" w14:textId="77777777" w:rsidR="000D3E04" w:rsidRPr="0052480D" w:rsidRDefault="000D3E04" w:rsidP="009C3A4B"/>
        </w:tc>
      </w:tr>
      <w:tr w:rsidR="00521D03" w:rsidRPr="0052480D" w14:paraId="5383978B" w14:textId="77777777" w:rsidTr="005E22AD">
        <w:trPr>
          <w:trHeight w:val="1782"/>
        </w:trPr>
        <w:tc>
          <w:tcPr>
            <w:tcW w:w="9" w:type="pct"/>
          </w:tcPr>
          <w:p w14:paraId="7C804C57" w14:textId="77777777" w:rsidR="00521D03" w:rsidRPr="00AC3FD7" w:rsidRDefault="00521D03" w:rsidP="009C3A4B"/>
        </w:tc>
        <w:tc>
          <w:tcPr>
            <w:tcW w:w="4981" w:type="pct"/>
            <w:gridSpan w:val="3"/>
          </w:tcPr>
          <w:p w14:paraId="42A554E9" w14:textId="77777777" w:rsidR="00521D03" w:rsidRDefault="00C320C1" w:rsidP="00D26077">
            <w:pPr>
              <w:pStyle w:val="Subtitle1"/>
            </w:pPr>
            <w:r>
              <w:t>Technology and Data Privacy</w:t>
            </w:r>
          </w:p>
          <w:p w14:paraId="1EF1EAEA" w14:textId="77777777" w:rsidR="00C320C1" w:rsidRDefault="00C320C1" w:rsidP="00C320C1"/>
          <w:p w14:paraId="5FC16B4D" w14:textId="77777777" w:rsidR="00C320C1" w:rsidRPr="0005509F" w:rsidRDefault="00C320C1" w:rsidP="00D26077">
            <w:pPr>
              <w:pStyle w:val="Body"/>
            </w:pPr>
            <w:r w:rsidRPr="0005509F">
              <w:t>Student information stored or accessed through digital systems is protected.</w:t>
            </w:r>
          </w:p>
          <w:p w14:paraId="00C1814E" w14:textId="77777777" w:rsidR="00C320C1" w:rsidRPr="0005509F" w:rsidRDefault="00C320C1" w:rsidP="006F4E08">
            <w:pPr>
              <w:pStyle w:val="Body"/>
              <w:numPr>
                <w:ilvl w:val="0"/>
                <w:numId w:val="157"/>
              </w:numPr>
            </w:pPr>
            <w:r w:rsidRPr="0005509F">
              <w:t>ENCSD uses secure systems</w:t>
            </w:r>
            <w:r w:rsidR="00DB37CF" w:rsidRPr="0005509F">
              <w:t xml:space="preserve"> to store and manage student data</w:t>
            </w:r>
          </w:p>
          <w:p w14:paraId="1A42D8CB" w14:textId="77777777" w:rsidR="00DB37CF" w:rsidRPr="0005509F" w:rsidRDefault="00DB37CF" w:rsidP="006F4E08">
            <w:pPr>
              <w:pStyle w:val="Body"/>
              <w:numPr>
                <w:ilvl w:val="0"/>
                <w:numId w:val="157"/>
              </w:numPr>
            </w:pPr>
            <w:r w:rsidRPr="0005509F">
              <w:t>Access to digital records is controlled and monitored</w:t>
            </w:r>
          </w:p>
          <w:p w14:paraId="60FDA714" w14:textId="64066499" w:rsidR="00DB37CF" w:rsidRPr="00C320C1" w:rsidRDefault="00DB37CF" w:rsidP="006F4E08">
            <w:pPr>
              <w:pStyle w:val="Body"/>
              <w:numPr>
                <w:ilvl w:val="0"/>
                <w:numId w:val="157"/>
              </w:numPr>
            </w:pPr>
            <w:r w:rsidRPr="0005509F">
              <w:t>Students are expected to protect their own login credentials and personal information</w:t>
            </w:r>
          </w:p>
        </w:tc>
        <w:tc>
          <w:tcPr>
            <w:tcW w:w="9" w:type="pct"/>
          </w:tcPr>
          <w:p w14:paraId="7DFFA5AB" w14:textId="77777777" w:rsidR="00521D03" w:rsidRPr="0052480D" w:rsidRDefault="00521D03" w:rsidP="009C3A4B"/>
        </w:tc>
      </w:tr>
      <w:tr w:rsidR="00DB37CF" w:rsidRPr="0052480D" w14:paraId="4C1D6C87" w14:textId="77777777" w:rsidTr="00F71C92">
        <w:trPr>
          <w:trHeight w:val="810"/>
        </w:trPr>
        <w:tc>
          <w:tcPr>
            <w:tcW w:w="9" w:type="pct"/>
          </w:tcPr>
          <w:p w14:paraId="18438DCB" w14:textId="77777777" w:rsidR="00DB37CF" w:rsidRPr="00AC3FD7" w:rsidRDefault="00DB37CF" w:rsidP="009C3A4B"/>
        </w:tc>
        <w:tc>
          <w:tcPr>
            <w:tcW w:w="4981" w:type="pct"/>
            <w:gridSpan w:val="3"/>
          </w:tcPr>
          <w:p w14:paraId="59AEC799" w14:textId="77777777" w:rsidR="00DB37CF" w:rsidRDefault="00DB37CF" w:rsidP="00D26077">
            <w:pPr>
              <w:pStyle w:val="Subtitle1"/>
            </w:pPr>
            <w:r>
              <w:t>Questions and Concerns</w:t>
            </w:r>
          </w:p>
          <w:p w14:paraId="332786C5" w14:textId="77777777" w:rsidR="00DB37CF" w:rsidRDefault="00DB37CF" w:rsidP="00DB37CF"/>
          <w:p w14:paraId="0604F15C" w14:textId="14B9325B" w:rsidR="00DB37CF" w:rsidRPr="0005509F" w:rsidRDefault="00DB37CF" w:rsidP="00D26077">
            <w:pPr>
              <w:pStyle w:val="Body"/>
            </w:pPr>
            <w:r w:rsidRPr="0005509F">
              <w:t>Families who have questions or concerns about student records or privacy should contact the school administration.</w:t>
            </w:r>
          </w:p>
          <w:p w14:paraId="72A35599" w14:textId="35558D9E" w:rsidR="00DB37CF" w:rsidRPr="00DB37CF" w:rsidRDefault="00DB37CF" w:rsidP="00D26077">
            <w:pPr>
              <w:pStyle w:val="Body"/>
            </w:pPr>
            <w:r w:rsidRPr="0005509F">
              <w:lastRenderedPageBreak/>
              <w:t>Protecting student privacy while maintaining accurate and useful records is essential to supporting student success and maintaining trust within the ENCSD community.</w:t>
            </w:r>
          </w:p>
        </w:tc>
        <w:tc>
          <w:tcPr>
            <w:tcW w:w="9" w:type="pct"/>
          </w:tcPr>
          <w:p w14:paraId="7F17B8E7" w14:textId="77777777" w:rsidR="00DB37CF" w:rsidRPr="0052480D" w:rsidRDefault="00DB37CF" w:rsidP="009C3A4B"/>
        </w:tc>
      </w:tr>
      <w:tr w:rsidR="00086B38" w:rsidRPr="0052480D" w14:paraId="11170085" w14:textId="77777777" w:rsidTr="005E22AD">
        <w:trPr>
          <w:trHeight w:val="1782"/>
        </w:trPr>
        <w:tc>
          <w:tcPr>
            <w:tcW w:w="9" w:type="pct"/>
          </w:tcPr>
          <w:p w14:paraId="1E078478" w14:textId="77777777" w:rsidR="00086B38" w:rsidRPr="00AC3FD7" w:rsidRDefault="00086B38" w:rsidP="009C3A4B"/>
        </w:tc>
        <w:tc>
          <w:tcPr>
            <w:tcW w:w="4981" w:type="pct"/>
            <w:gridSpan w:val="3"/>
          </w:tcPr>
          <w:p w14:paraId="26603388" w14:textId="77777777" w:rsidR="00086B38" w:rsidRPr="00AB2EA9" w:rsidRDefault="00086B38" w:rsidP="00D26077">
            <w:pPr>
              <w:pStyle w:val="Heading"/>
            </w:pPr>
            <w:bookmarkStart w:id="10" w:name="_Toc230189252"/>
            <w:r w:rsidRPr="00AB2EA9">
              <w:t>Cafeteria and Meal Services</w:t>
            </w:r>
            <w:bookmarkEnd w:id="10"/>
          </w:p>
          <w:p w14:paraId="15766677" w14:textId="77777777" w:rsidR="00086B38" w:rsidRDefault="00086B38" w:rsidP="00086B38"/>
          <w:p w14:paraId="601ED71B" w14:textId="77777777" w:rsidR="00532687" w:rsidRDefault="00086B38" w:rsidP="007A0219">
            <w:pPr>
              <w:pStyle w:val="Body"/>
            </w:pPr>
            <w:r w:rsidRPr="0005509F">
              <w:t xml:space="preserve">ENCSD </w:t>
            </w:r>
            <w:proofErr w:type="gramStart"/>
            <w:r w:rsidR="007A0219">
              <w:t>proud</w:t>
            </w:r>
            <w:proofErr w:type="gramEnd"/>
            <w:r w:rsidR="007A0219">
              <w:t xml:space="preserve"> to provide nutritious, well-balanced meals in a welcoming and community-centered dining environment.  Mealtimes are an important part of the school day and residential experience, supporting student health, learning, independence, and connection with peers and staff.</w:t>
            </w:r>
          </w:p>
          <w:p w14:paraId="31875432" w14:textId="77777777" w:rsidR="007A0219" w:rsidRDefault="007A0219" w:rsidP="007A0219">
            <w:pPr>
              <w:pStyle w:val="Body"/>
            </w:pPr>
            <w:r>
              <w:t>All students are part of our meal program expectations so that dining times remain safe, organized, and enjoyable for everyone.</w:t>
            </w:r>
            <w:r w:rsidR="005424C0">
              <w:t xml:space="preserve">  ENCSD meal services are designed to support:</w:t>
            </w:r>
          </w:p>
          <w:p w14:paraId="71933659" w14:textId="77777777" w:rsidR="005424C0" w:rsidRDefault="005424C0" w:rsidP="006F4E08">
            <w:pPr>
              <w:pStyle w:val="Body"/>
              <w:numPr>
                <w:ilvl w:val="0"/>
                <w:numId w:val="202"/>
              </w:numPr>
            </w:pPr>
            <w:r>
              <w:t>Student health and nutrition</w:t>
            </w:r>
          </w:p>
          <w:p w14:paraId="09C320C3" w14:textId="77777777" w:rsidR="005424C0" w:rsidRDefault="005424C0" w:rsidP="006F4E08">
            <w:pPr>
              <w:pStyle w:val="Body"/>
              <w:numPr>
                <w:ilvl w:val="0"/>
                <w:numId w:val="202"/>
              </w:numPr>
            </w:pPr>
            <w:r>
              <w:t>A safe and structured school environment</w:t>
            </w:r>
          </w:p>
          <w:p w14:paraId="5C9A9AF7" w14:textId="77777777" w:rsidR="005424C0" w:rsidRDefault="005424C0" w:rsidP="006F4E08">
            <w:pPr>
              <w:pStyle w:val="Body"/>
              <w:numPr>
                <w:ilvl w:val="0"/>
                <w:numId w:val="202"/>
              </w:numPr>
            </w:pPr>
            <w:r>
              <w:t>Positive social interaction and community building</w:t>
            </w:r>
          </w:p>
          <w:p w14:paraId="11D6CD71" w14:textId="77777777" w:rsidR="005424C0" w:rsidRDefault="005424C0" w:rsidP="006F4E08">
            <w:pPr>
              <w:pStyle w:val="Body"/>
              <w:numPr>
                <w:ilvl w:val="0"/>
                <w:numId w:val="202"/>
              </w:numPr>
            </w:pPr>
            <w:r>
              <w:t>Independence and daily living skills</w:t>
            </w:r>
          </w:p>
          <w:p w14:paraId="78FCE9B0" w14:textId="77777777" w:rsidR="005424C0" w:rsidRDefault="005424C0" w:rsidP="006F4E08">
            <w:pPr>
              <w:pStyle w:val="Body"/>
              <w:numPr>
                <w:ilvl w:val="0"/>
                <w:numId w:val="202"/>
              </w:numPr>
            </w:pPr>
            <w:r>
              <w:t>A welcoming and inclusive school culture</w:t>
            </w:r>
          </w:p>
          <w:p w14:paraId="2171B8A7" w14:textId="7BF4FEF5" w:rsidR="005424C0" w:rsidRPr="00086B38" w:rsidRDefault="005424C0" w:rsidP="005424C0">
            <w:pPr>
              <w:pStyle w:val="Body"/>
            </w:pPr>
            <w:r>
              <w:t>We value mealtimes as an important part of the student experience and appreciate families and students partnering with us to make dining at ENCSD a positive part of the school day.</w:t>
            </w:r>
          </w:p>
        </w:tc>
        <w:tc>
          <w:tcPr>
            <w:tcW w:w="9" w:type="pct"/>
          </w:tcPr>
          <w:p w14:paraId="22C595F8" w14:textId="77777777" w:rsidR="00086B38" w:rsidRPr="0052480D" w:rsidRDefault="00086B38" w:rsidP="009C3A4B"/>
        </w:tc>
      </w:tr>
      <w:tr w:rsidR="00AB2EA9" w:rsidRPr="0052480D" w14:paraId="600067A5" w14:textId="77777777" w:rsidTr="005424C0">
        <w:trPr>
          <w:trHeight w:val="68"/>
        </w:trPr>
        <w:tc>
          <w:tcPr>
            <w:tcW w:w="9" w:type="pct"/>
          </w:tcPr>
          <w:p w14:paraId="085FE539" w14:textId="77777777" w:rsidR="00AB2EA9" w:rsidRPr="00AC3FD7" w:rsidRDefault="00AB2EA9" w:rsidP="009C3A4B"/>
        </w:tc>
        <w:tc>
          <w:tcPr>
            <w:tcW w:w="4981" w:type="pct"/>
            <w:gridSpan w:val="3"/>
          </w:tcPr>
          <w:p w14:paraId="2174C262" w14:textId="45899832" w:rsidR="00AB2EA9" w:rsidRDefault="003F5E3C" w:rsidP="00D26077">
            <w:pPr>
              <w:pStyle w:val="Subtitle1"/>
            </w:pPr>
            <w:r>
              <w:t>Meal Program Overview</w:t>
            </w:r>
          </w:p>
          <w:p w14:paraId="3FB9DEF7" w14:textId="77777777" w:rsidR="00AB2EA9" w:rsidRPr="007A0219" w:rsidRDefault="00AB2EA9" w:rsidP="00AB2EA9">
            <w:pPr>
              <w:rPr>
                <w:sz w:val="16"/>
                <w:szCs w:val="16"/>
              </w:rPr>
            </w:pPr>
          </w:p>
          <w:p w14:paraId="210E4B0D" w14:textId="77777777" w:rsidR="00AB2EA9" w:rsidRDefault="003F5E3C" w:rsidP="00D26077">
            <w:pPr>
              <w:pStyle w:val="Body"/>
            </w:pPr>
            <w:r>
              <w:t>ENCSD participates in the federally funded National School Lunch and Breakfast Programs (USDA).  Meals are planned to meet federal nutrition guidelines and support student health, learning, and growth.</w:t>
            </w:r>
          </w:p>
          <w:p w14:paraId="5F1122FE" w14:textId="77777777" w:rsidR="003F5E3C" w:rsidRDefault="003F5E3C" w:rsidP="00D26077">
            <w:pPr>
              <w:pStyle w:val="Body"/>
            </w:pPr>
            <w:r>
              <w:t>Students may receive:</w:t>
            </w:r>
          </w:p>
          <w:p w14:paraId="3DF58582" w14:textId="77777777" w:rsidR="003F5E3C" w:rsidRDefault="003F5E3C" w:rsidP="006F4E08">
            <w:pPr>
              <w:pStyle w:val="Body"/>
              <w:numPr>
                <w:ilvl w:val="0"/>
                <w:numId w:val="197"/>
              </w:numPr>
              <w:spacing w:after="0"/>
            </w:pPr>
            <w:r>
              <w:t>Breakfast</w:t>
            </w:r>
          </w:p>
          <w:p w14:paraId="29F68D29" w14:textId="77777777" w:rsidR="003F5E3C" w:rsidRDefault="003F5E3C" w:rsidP="006F4E08">
            <w:pPr>
              <w:pStyle w:val="Body"/>
              <w:numPr>
                <w:ilvl w:val="0"/>
                <w:numId w:val="197"/>
              </w:numPr>
              <w:spacing w:after="0"/>
            </w:pPr>
            <w:r>
              <w:t>Lunch</w:t>
            </w:r>
          </w:p>
          <w:p w14:paraId="38B2D066" w14:textId="77777777" w:rsidR="003F5E3C" w:rsidRDefault="003F5E3C" w:rsidP="006F4E08">
            <w:pPr>
              <w:pStyle w:val="Body"/>
              <w:numPr>
                <w:ilvl w:val="0"/>
                <w:numId w:val="197"/>
              </w:numPr>
              <w:spacing w:after="0"/>
            </w:pPr>
            <w:r>
              <w:t>Dinner (for residential students)</w:t>
            </w:r>
          </w:p>
          <w:p w14:paraId="1C71AD1A" w14:textId="77777777" w:rsidR="003F5E3C" w:rsidRDefault="003F5E3C" w:rsidP="006F4E08">
            <w:pPr>
              <w:pStyle w:val="Body"/>
              <w:numPr>
                <w:ilvl w:val="0"/>
                <w:numId w:val="197"/>
              </w:numPr>
              <w:spacing w:after="0"/>
            </w:pPr>
            <w:r>
              <w:t>Snacks (as scheduled for residential and extended-day programming)</w:t>
            </w:r>
          </w:p>
          <w:p w14:paraId="4A0320E7" w14:textId="77777777" w:rsidR="00A67526" w:rsidRDefault="00A67526" w:rsidP="00A67526">
            <w:pPr>
              <w:pStyle w:val="Body"/>
              <w:spacing w:after="0"/>
              <w:ind w:left="720"/>
            </w:pPr>
          </w:p>
          <w:p w14:paraId="543FC6F7" w14:textId="5E747050" w:rsidR="003F5E3C" w:rsidRDefault="00003794" w:rsidP="003F5E3C">
            <w:pPr>
              <w:pStyle w:val="Body"/>
            </w:pPr>
            <w:r>
              <w:t xml:space="preserve">Students with documented medical or dietary needs may receive meal </w:t>
            </w:r>
            <w:proofErr w:type="gramStart"/>
            <w:r>
              <w:t>accommodations</w:t>
            </w:r>
            <w:proofErr w:type="gramEnd"/>
            <w:r>
              <w:t>.  Families should contact the Student Health Cetner for support with special dietary planning.</w:t>
            </w:r>
          </w:p>
          <w:p w14:paraId="03337EFE" w14:textId="453B2C3C" w:rsidR="00A67526" w:rsidRDefault="00003794" w:rsidP="00A67526">
            <w:pPr>
              <w:pStyle w:val="Subtitle1"/>
            </w:pPr>
            <w:r>
              <w:t>Mealtime Routine and</w:t>
            </w:r>
            <w:r w:rsidR="00A67526">
              <w:t xml:space="preserve"> Expectations</w:t>
            </w:r>
          </w:p>
          <w:p w14:paraId="70046976" w14:textId="77777777" w:rsidR="00A67526" w:rsidRDefault="00A67526" w:rsidP="00A67526">
            <w:pPr>
              <w:pStyle w:val="Subtitle1"/>
              <w:rPr>
                <w:rFonts w:asciiTheme="minorHAnsi" w:hAnsiTheme="minorHAnsi"/>
                <w:sz w:val="22"/>
                <w:szCs w:val="22"/>
              </w:rPr>
            </w:pPr>
          </w:p>
          <w:p w14:paraId="47F4D9B7" w14:textId="1F3E286D" w:rsidR="00A67526" w:rsidRDefault="00003794" w:rsidP="00A67526">
            <w:pPr>
              <w:pStyle w:val="Subtitle1"/>
              <w:rPr>
                <w:rFonts w:asciiTheme="minorHAnsi" w:hAnsiTheme="minorHAnsi"/>
                <w:sz w:val="22"/>
                <w:szCs w:val="22"/>
              </w:rPr>
            </w:pPr>
            <w:r>
              <w:rPr>
                <w:rFonts w:asciiTheme="minorHAnsi" w:hAnsiTheme="minorHAnsi"/>
                <w:sz w:val="22"/>
                <w:szCs w:val="22"/>
              </w:rPr>
              <w:t>Mealtimes are ENCSD are structured to support safety, communication access, and a positive dining experience.  During meals, students are expected to:</w:t>
            </w:r>
          </w:p>
          <w:p w14:paraId="3BDE8898" w14:textId="77777777" w:rsidR="00A67526" w:rsidRDefault="00A67526" w:rsidP="00A67526">
            <w:pPr>
              <w:pStyle w:val="Subtitle1"/>
              <w:rPr>
                <w:rFonts w:asciiTheme="minorHAnsi" w:hAnsiTheme="minorHAnsi"/>
                <w:sz w:val="22"/>
                <w:szCs w:val="22"/>
              </w:rPr>
            </w:pPr>
          </w:p>
          <w:p w14:paraId="4E3FBB3F" w14:textId="0D4CEB1F" w:rsidR="00A67526" w:rsidRDefault="00003794" w:rsidP="006F4E08">
            <w:pPr>
              <w:pStyle w:val="Subtitle1"/>
              <w:numPr>
                <w:ilvl w:val="0"/>
                <w:numId w:val="198"/>
              </w:numPr>
              <w:rPr>
                <w:rFonts w:asciiTheme="minorHAnsi" w:hAnsiTheme="minorHAnsi"/>
                <w:sz w:val="22"/>
                <w:szCs w:val="22"/>
              </w:rPr>
            </w:pPr>
            <w:r>
              <w:rPr>
                <w:rFonts w:asciiTheme="minorHAnsi" w:hAnsiTheme="minorHAnsi"/>
                <w:sz w:val="22"/>
                <w:szCs w:val="22"/>
              </w:rPr>
              <w:t>Arrive at their assigned meal location on time</w:t>
            </w:r>
          </w:p>
          <w:p w14:paraId="153B4A62" w14:textId="609BC206" w:rsidR="00003794" w:rsidRDefault="00003794" w:rsidP="006F4E08">
            <w:pPr>
              <w:pStyle w:val="Subtitle1"/>
              <w:numPr>
                <w:ilvl w:val="0"/>
                <w:numId w:val="198"/>
              </w:numPr>
              <w:rPr>
                <w:rFonts w:asciiTheme="minorHAnsi" w:hAnsiTheme="minorHAnsi"/>
                <w:sz w:val="22"/>
                <w:szCs w:val="22"/>
              </w:rPr>
            </w:pPr>
            <w:r>
              <w:rPr>
                <w:rFonts w:asciiTheme="minorHAnsi" w:hAnsiTheme="minorHAnsi"/>
                <w:sz w:val="22"/>
                <w:szCs w:val="22"/>
              </w:rPr>
              <w:t>Stay in supervised dining areas during meal periods</w:t>
            </w:r>
          </w:p>
          <w:p w14:paraId="121CCBF4" w14:textId="3B4F4B4F" w:rsidR="00003794" w:rsidRDefault="00003794" w:rsidP="006F4E08">
            <w:pPr>
              <w:pStyle w:val="Subtitle1"/>
              <w:numPr>
                <w:ilvl w:val="0"/>
                <w:numId w:val="198"/>
              </w:numPr>
              <w:rPr>
                <w:rFonts w:asciiTheme="minorHAnsi" w:hAnsiTheme="minorHAnsi"/>
                <w:sz w:val="22"/>
                <w:szCs w:val="22"/>
              </w:rPr>
            </w:pPr>
            <w:r>
              <w:rPr>
                <w:rFonts w:asciiTheme="minorHAnsi" w:hAnsiTheme="minorHAnsi"/>
                <w:sz w:val="22"/>
                <w:szCs w:val="22"/>
              </w:rPr>
              <w:t>Use appropriate communication and respectful behavior with peers and staff</w:t>
            </w:r>
          </w:p>
          <w:p w14:paraId="2DE0128C" w14:textId="4622F3E1" w:rsidR="00003794" w:rsidRDefault="00003794" w:rsidP="006F4E08">
            <w:pPr>
              <w:pStyle w:val="Subtitle1"/>
              <w:numPr>
                <w:ilvl w:val="0"/>
                <w:numId w:val="198"/>
              </w:numPr>
              <w:rPr>
                <w:rFonts w:asciiTheme="minorHAnsi" w:hAnsiTheme="minorHAnsi"/>
                <w:sz w:val="22"/>
                <w:szCs w:val="22"/>
              </w:rPr>
            </w:pPr>
            <w:r>
              <w:rPr>
                <w:rFonts w:asciiTheme="minorHAnsi" w:hAnsiTheme="minorHAnsi"/>
                <w:sz w:val="22"/>
                <w:szCs w:val="22"/>
              </w:rPr>
              <w:t>Follow staff directions that support the flow of meal service</w:t>
            </w:r>
          </w:p>
          <w:p w14:paraId="3F79D96B" w14:textId="77777777" w:rsidR="00A67526" w:rsidRDefault="00A67526" w:rsidP="00A67526">
            <w:pPr>
              <w:pStyle w:val="Subtitle1"/>
              <w:rPr>
                <w:rFonts w:asciiTheme="minorHAnsi" w:hAnsiTheme="minorHAnsi"/>
                <w:sz w:val="22"/>
                <w:szCs w:val="22"/>
              </w:rPr>
            </w:pPr>
          </w:p>
          <w:p w14:paraId="6E01D618" w14:textId="3AAB6E3A" w:rsidR="00A67526" w:rsidRDefault="00A67526" w:rsidP="00A67526">
            <w:pPr>
              <w:pStyle w:val="Subtitle1"/>
              <w:rPr>
                <w:rFonts w:asciiTheme="minorHAnsi" w:hAnsiTheme="minorHAnsi"/>
                <w:sz w:val="22"/>
                <w:szCs w:val="22"/>
              </w:rPr>
            </w:pPr>
            <w:r>
              <w:rPr>
                <w:rFonts w:asciiTheme="minorHAnsi" w:hAnsiTheme="minorHAnsi"/>
                <w:sz w:val="22"/>
                <w:szCs w:val="22"/>
              </w:rPr>
              <w:t>Students are encouraged to enjoy meals, socialize appropriately, take responsibility for keeping shared spaces clean</w:t>
            </w:r>
            <w:r w:rsidR="005642A7">
              <w:rPr>
                <w:rFonts w:asciiTheme="minorHAnsi" w:hAnsiTheme="minorHAnsi"/>
                <w:sz w:val="22"/>
                <w:szCs w:val="22"/>
              </w:rPr>
              <w:t>, and be part of a positive dining community.</w:t>
            </w:r>
          </w:p>
          <w:p w14:paraId="510EF899" w14:textId="77777777" w:rsidR="00A67526" w:rsidRDefault="00A67526" w:rsidP="00A67526">
            <w:pPr>
              <w:pStyle w:val="Subtitle1"/>
              <w:rPr>
                <w:rFonts w:asciiTheme="minorHAnsi" w:hAnsiTheme="minorHAnsi"/>
                <w:sz w:val="22"/>
                <w:szCs w:val="22"/>
              </w:rPr>
            </w:pPr>
          </w:p>
          <w:p w14:paraId="58B43CC9" w14:textId="3AEB4431" w:rsidR="00A67526" w:rsidRDefault="005642A7" w:rsidP="00A67526">
            <w:pPr>
              <w:pStyle w:val="Subtitle1"/>
            </w:pPr>
            <w:r>
              <w:t>Cafeteria and Dining Space Care</w:t>
            </w:r>
          </w:p>
          <w:p w14:paraId="1CD98E13" w14:textId="77777777" w:rsidR="00A67526" w:rsidRDefault="00A67526" w:rsidP="00A67526">
            <w:pPr>
              <w:pStyle w:val="Subtitle1"/>
              <w:rPr>
                <w:rFonts w:asciiTheme="minorHAnsi" w:hAnsiTheme="minorHAnsi"/>
                <w:sz w:val="22"/>
                <w:szCs w:val="22"/>
              </w:rPr>
            </w:pPr>
          </w:p>
          <w:p w14:paraId="653190E9" w14:textId="6E640967" w:rsidR="008C7C2B" w:rsidRDefault="005642A7" w:rsidP="00A67526">
            <w:pPr>
              <w:pStyle w:val="Subtitle1"/>
              <w:rPr>
                <w:rFonts w:asciiTheme="minorHAnsi" w:hAnsiTheme="minorHAnsi"/>
                <w:sz w:val="22"/>
                <w:szCs w:val="22"/>
              </w:rPr>
            </w:pPr>
            <w:r>
              <w:rPr>
                <w:rFonts w:asciiTheme="minorHAnsi" w:hAnsiTheme="minorHAnsi"/>
                <w:sz w:val="22"/>
                <w:szCs w:val="22"/>
              </w:rPr>
              <w:t>Everyone shares responsibility for keeping dining areas clean and welcoming.  Students are expected to:</w:t>
            </w:r>
          </w:p>
          <w:p w14:paraId="68BEC521" w14:textId="77777777" w:rsidR="005642A7" w:rsidRDefault="005642A7" w:rsidP="00A67526">
            <w:pPr>
              <w:pStyle w:val="Subtitle1"/>
              <w:rPr>
                <w:rFonts w:asciiTheme="minorHAnsi" w:hAnsiTheme="minorHAnsi"/>
                <w:sz w:val="22"/>
                <w:szCs w:val="22"/>
              </w:rPr>
            </w:pPr>
          </w:p>
          <w:p w14:paraId="2655134D" w14:textId="3DCC00D8" w:rsidR="005642A7" w:rsidRDefault="005642A7" w:rsidP="006F4E08">
            <w:pPr>
              <w:pStyle w:val="Subtitle1"/>
              <w:numPr>
                <w:ilvl w:val="0"/>
                <w:numId w:val="199"/>
              </w:numPr>
              <w:rPr>
                <w:rFonts w:asciiTheme="minorHAnsi" w:hAnsiTheme="minorHAnsi"/>
                <w:sz w:val="22"/>
                <w:szCs w:val="22"/>
              </w:rPr>
            </w:pPr>
            <w:r>
              <w:rPr>
                <w:rFonts w:asciiTheme="minorHAnsi" w:hAnsiTheme="minorHAnsi"/>
                <w:sz w:val="22"/>
                <w:szCs w:val="22"/>
              </w:rPr>
              <w:t>Clean up their eating area after meals</w:t>
            </w:r>
          </w:p>
          <w:p w14:paraId="532CF2EC" w14:textId="37E21C0D" w:rsidR="005642A7" w:rsidRDefault="005642A7" w:rsidP="006F4E08">
            <w:pPr>
              <w:pStyle w:val="Subtitle1"/>
              <w:numPr>
                <w:ilvl w:val="0"/>
                <w:numId w:val="199"/>
              </w:numPr>
              <w:rPr>
                <w:rFonts w:asciiTheme="minorHAnsi" w:hAnsiTheme="minorHAnsi"/>
                <w:sz w:val="22"/>
                <w:szCs w:val="22"/>
              </w:rPr>
            </w:pPr>
            <w:r>
              <w:rPr>
                <w:rFonts w:asciiTheme="minorHAnsi" w:hAnsiTheme="minorHAnsi"/>
                <w:sz w:val="22"/>
                <w:szCs w:val="22"/>
              </w:rPr>
              <w:t>Place trays, utensils, and trash in designated locations</w:t>
            </w:r>
          </w:p>
          <w:p w14:paraId="51FF0083" w14:textId="4718C29E" w:rsidR="005642A7" w:rsidRDefault="005642A7" w:rsidP="006F4E08">
            <w:pPr>
              <w:pStyle w:val="Subtitle1"/>
              <w:numPr>
                <w:ilvl w:val="0"/>
                <w:numId w:val="199"/>
              </w:numPr>
              <w:rPr>
                <w:rFonts w:asciiTheme="minorHAnsi" w:hAnsiTheme="minorHAnsi"/>
                <w:sz w:val="22"/>
                <w:szCs w:val="22"/>
              </w:rPr>
            </w:pPr>
            <w:r>
              <w:rPr>
                <w:rFonts w:asciiTheme="minorHAnsi" w:hAnsiTheme="minorHAnsi"/>
                <w:sz w:val="22"/>
                <w:szCs w:val="22"/>
              </w:rPr>
              <w:t>Respect shared tables, seating, and dining spaces</w:t>
            </w:r>
          </w:p>
          <w:p w14:paraId="3A1AFDD3" w14:textId="64E2C266" w:rsidR="005642A7" w:rsidRDefault="005642A7" w:rsidP="006F4E08">
            <w:pPr>
              <w:pStyle w:val="Subtitle1"/>
              <w:numPr>
                <w:ilvl w:val="0"/>
                <w:numId w:val="199"/>
              </w:numPr>
              <w:rPr>
                <w:rFonts w:asciiTheme="minorHAnsi" w:hAnsiTheme="minorHAnsi"/>
                <w:sz w:val="22"/>
                <w:szCs w:val="22"/>
              </w:rPr>
            </w:pPr>
            <w:r>
              <w:rPr>
                <w:rFonts w:asciiTheme="minorHAnsi" w:hAnsiTheme="minorHAnsi"/>
                <w:sz w:val="22"/>
                <w:szCs w:val="22"/>
              </w:rPr>
              <w:t>Support a calm and organized dining environment</w:t>
            </w:r>
          </w:p>
          <w:p w14:paraId="0207C8B7" w14:textId="77777777" w:rsidR="005642A7" w:rsidRDefault="005642A7" w:rsidP="005642A7">
            <w:pPr>
              <w:pStyle w:val="Subtitle1"/>
              <w:rPr>
                <w:rFonts w:asciiTheme="minorHAnsi" w:hAnsiTheme="minorHAnsi"/>
                <w:sz w:val="22"/>
                <w:szCs w:val="22"/>
              </w:rPr>
            </w:pPr>
          </w:p>
          <w:p w14:paraId="7DDA9FE3" w14:textId="0CA618BF" w:rsidR="005642A7" w:rsidRDefault="005642A7" w:rsidP="005642A7">
            <w:pPr>
              <w:pStyle w:val="Subtitle1"/>
              <w:rPr>
                <w:rFonts w:asciiTheme="minorHAnsi" w:hAnsiTheme="minorHAnsi"/>
                <w:sz w:val="22"/>
                <w:szCs w:val="22"/>
              </w:rPr>
            </w:pPr>
            <w:r>
              <w:rPr>
                <w:rFonts w:asciiTheme="minorHAnsi" w:hAnsiTheme="minorHAnsi"/>
                <w:sz w:val="22"/>
                <w:szCs w:val="22"/>
              </w:rPr>
              <w:t>Cafeteria staff work hard each day to prepare and serve delicious meals, and student cooperation helps make mealtimes successful for all.</w:t>
            </w:r>
          </w:p>
          <w:p w14:paraId="1024A17B" w14:textId="77777777" w:rsidR="005642A7" w:rsidRDefault="005642A7" w:rsidP="005642A7">
            <w:pPr>
              <w:pStyle w:val="Subtitle1"/>
              <w:rPr>
                <w:rFonts w:asciiTheme="minorHAnsi" w:hAnsiTheme="minorHAnsi"/>
                <w:sz w:val="22"/>
                <w:szCs w:val="22"/>
              </w:rPr>
            </w:pPr>
          </w:p>
          <w:p w14:paraId="538723D8" w14:textId="751D735B" w:rsidR="005642A7" w:rsidRDefault="005642A7" w:rsidP="005642A7">
            <w:pPr>
              <w:pStyle w:val="Subtitle1"/>
            </w:pPr>
            <w:r>
              <w:t>Food and Beverage Guidelines</w:t>
            </w:r>
          </w:p>
          <w:p w14:paraId="6766B939" w14:textId="77777777" w:rsidR="005642A7" w:rsidRDefault="005642A7" w:rsidP="005642A7">
            <w:pPr>
              <w:pStyle w:val="Subtitle1"/>
              <w:rPr>
                <w:rFonts w:asciiTheme="minorHAnsi" w:hAnsiTheme="minorHAnsi"/>
                <w:sz w:val="22"/>
                <w:szCs w:val="22"/>
              </w:rPr>
            </w:pPr>
          </w:p>
          <w:p w14:paraId="0F5C9A2D" w14:textId="27CFF448" w:rsidR="005642A7" w:rsidRDefault="005642A7" w:rsidP="005642A7">
            <w:pPr>
              <w:pStyle w:val="Subtitle1"/>
              <w:rPr>
                <w:rFonts w:asciiTheme="minorHAnsi" w:hAnsiTheme="minorHAnsi"/>
                <w:sz w:val="22"/>
                <w:szCs w:val="22"/>
              </w:rPr>
            </w:pPr>
            <w:r>
              <w:rPr>
                <w:rFonts w:asciiTheme="minorHAnsi" w:hAnsiTheme="minorHAnsi"/>
                <w:sz w:val="22"/>
                <w:szCs w:val="22"/>
              </w:rPr>
              <w:t>To support safety and consistency across campus:</w:t>
            </w:r>
          </w:p>
          <w:p w14:paraId="46E4FBA8" w14:textId="77777777" w:rsidR="005642A7" w:rsidRDefault="005642A7" w:rsidP="005642A7">
            <w:pPr>
              <w:pStyle w:val="Subtitle1"/>
              <w:rPr>
                <w:rFonts w:asciiTheme="minorHAnsi" w:hAnsiTheme="minorHAnsi"/>
                <w:sz w:val="22"/>
                <w:szCs w:val="22"/>
              </w:rPr>
            </w:pPr>
          </w:p>
          <w:p w14:paraId="1BE5DC10" w14:textId="4CC626F4" w:rsidR="005642A7" w:rsidRDefault="005642A7" w:rsidP="006F4E08">
            <w:pPr>
              <w:pStyle w:val="Subtitle1"/>
              <w:numPr>
                <w:ilvl w:val="0"/>
                <w:numId w:val="200"/>
              </w:numPr>
              <w:rPr>
                <w:rFonts w:asciiTheme="minorHAnsi" w:hAnsiTheme="minorHAnsi"/>
                <w:sz w:val="22"/>
                <w:szCs w:val="22"/>
              </w:rPr>
            </w:pPr>
            <w:r>
              <w:rPr>
                <w:rFonts w:asciiTheme="minorHAnsi" w:hAnsiTheme="minorHAnsi"/>
                <w:sz w:val="22"/>
                <w:szCs w:val="22"/>
              </w:rPr>
              <w:t>School meals are to be eaten in designated dining areas</w:t>
            </w:r>
          </w:p>
          <w:p w14:paraId="3C9BE1ED" w14:textId="32DD71EF" w:rsidR="005642A7" w:rsidRDefault="005642A7" w:rsidP="006F4E08">
            <w:pPr>
              <w:pStyle w:val="Subtitle1"/>
              <w:numPr>
                <w:ilvl w:val="0"/>
                <w:numId w:val="200"/>
              </w:numPr>
              <w:rPr>
                <w:rFonts w:asciiTheme="minorHAnsi" w:hAnsiTheme="minorHAnsi"/>
                <w:sz w:val="22"/>
                <w:szCs w:val="22"/>
              </w:rPr>
            </w:pPr>
            <w:r>
              <w:rPr>
                <w:rFonts w:asciiTheme="minorHAnsi" w:hAnsiTheme="minorHAnsi"/>
                <w:sz w:val="22"/>
                <w:szCs w:val="22"/>
              </w:rPr>
              <w:t>Food brought from home should remain stored in backpacks until mealtime</w:t>
            </w:r>
          </w:p>
          <w:p w14:paraId="6C195771" w14:textId="510EA40B" w:rsidR="005642A7" w:rsidRDefault="005642A7" w:rsidP="006F4E08">
            <w:pPr>
              <w:pStyle w:val="Subtitle1"/>
              <w:numPr>
                <w:ilvl w:val="0"/>
                <w:numId w:val="200"/>
              </w:numPr>
              <w:rPr>
                <w:rFonts w:asciiTheme="minorHAnsi" w:hAnsiTheme="minorHAnsi"/>
                <w:sz w:val="22"/>
                <w:szCs w:val="22"/>
              </w:rPr>
            </w:pPr>
            <w:r>
              <w:rPr>
                <w:rFonts w:asciiTheme="minorHAnsi" w:hAnsiTheme="minorHAnsi"/>
                <w:sz w:val="22"/>
                <w:szCs w:val="22"/>
              </w:rPr>
              <w:t>Glass containers are not permitted for safety reasons</w:t>
            </w:r>
          </w:p>
          <w:p w14:paraId="68A3CA78" w14:textId="2138ABB6" w:rsidR="005642A7" w:rsidRDefault="005642A7" w:rsidP="006F4E08">
            <w:pPr>
              <w:pStyle w:val="Subtitle1"/>
              <w:numPr>
                <w:ilvl w:val="0"/>
                <w:numId w:val="200"/>
              </w:numPr>
              <w:rPr>
                <w:rFonts w:asciiTheme="minorHAnsi" w:hAnsiTheme="minorHAnsi"/>
                <w:sz w:val="22"/>
                <w:szCs w:val="22"/>
              </w:rPr>
            </w:pPr>
            <w:r>
              <w:rPr>
                <w:rFonts w:asciiTheme="minorHAnsi" w:hAnsiTheme="minorHAnsi"/>
                <w:sz w:val="22"/>
                <w:szCs w:val="22"/>
              </w:rPr>
              <w:t xml:space="preserve">Food and drinks should not be consumed in classrooms </w:t>
            </w:r>
            <w:proofErr w:type="gramStart"/>
            <w:r>
              <w:rPr>
                <w:rFonts w:asciiTheme="minorHAnsi" w:hAnsiTheme="minorHAnsi"/>
                <w:sz w:val="22"/>
                <w:szCs w:val="22"/>
              </w:rPr>
              <w:t>or</w:t>
            </w:r>
            <w:proofErr w:type="gramEnd"/>
            <w:r>
              <w:rPr>
                <w:rFonts w:asciiTheme="minorHAnsi" w:hAnsiTheme="minorHAnsi"/>
                <w:sz w:val="22"/>
                <w:szCs w:val="22"/>
              </w:rPr>
              <w:t xml:space="preserve"> non-designated area unless approved by staff</w:t>
            </w:r>
            <w:r w:rsidR="00F10772">
              <w:rPr>
                <w:rFonts w:asciiTheme="minorHAnsi" w:hAnsiTheme="minorHAnsi"/>
                <w:sz w:val="22"/>
                <w:szCs w:val="22"/>
              </w:rPr>
              <w:t xml:space="preserve"> </w:t>
            </w:r>
            <w:proofErr w:type="spellStart"/>
            <w:r w:rsidR="00F10772">
              <w:rPr>
                <w:rFonts w:asciiTheme="minorHAnsi" w:hAnsiTheme="minorHAnsi"/>
                <w:sz w:val="22"/>
                <w:szCs w:val="22"/>
              </w:rPr>
              <w:t>wit</w:t>
            </w:r>
            <w:proofErr w:type="spellEnd"/>
            <w:r w:rsidR="00F10772">
              <w:rPr>
                <w:rFonts w:asciiTheme="minorHAnsi" w:hAnsiTheme="minorHAnsi"/>
                <w:sz w:val="22"/>
                <w:szCs w:val="22"/>
              </w:rPr>
              <w:t xml:space="preserve"> the exception of water</w:t>
            </w:r>
          </w:p>
          <w:p w14:paraId="69760437" w14:textId="00832A72" w:rsidR="00F10772" w:rsidRDefault="00F10772" w:rsidP="00F10772">
            <w:pPr>
              <w:pStyle w:val="Subtitle1"/>
              <w:rPr>
                <w:rFonts w:asciiTheme="minorHAnsi" w:hAnsiTheme="minorHAnsi"/>
                <w:sz w:val="22"/>
                <w:szCs w:val="22"/>
              </w:rPr>
            </w:pPr>
          </w:p>
          <w:p w14:paraId="719DB64B" w14:textId="1A665C02" w:rsidR="00F10772" w:rsidRDefault="00F10772" w:rsidP="00F10772">
            <w:pPr>
              <w:pStyle w:val="Subtitle1"/>
              <w:rPr>
                <w:rFonts w:asciiTheme="minorHAnsi" w:hAnsiTheme="minorHAnsi"/>
                <w:sz w:val="22"/>
                <w:szCs w:val="22"/>
              </w:rPr>
            </w:pPr>
            <w:r>
              <w:rPr>
                <w:rFonts w:asciiTheme="minorHAnsi" w:hAnsiTheme="minorHAnsi"/>
                <w:sz w:val="22"/>
                <w:szCs w:val="22"/>
              </w:rPr>
              <w:t>Students may be asked to store food appropriately if it is outside of scheduled mealtimes or locations.</w:t>
            </w:r>
          </w:p>
          <w:p w14:paraId="4F3FD6BC" w14:textId="77777777" w:rsidR="00F10772" w:rsidRDefault="00F10772" w:rsidP="00F10772">
            <w:pPr>
              <w:pStyle w:val="Subtitle1"/>
              <w:rPr>
                <w:rFonts w:asciiTheme="minorHAnsi" w:hAnsiTheme="minorHAnsi"/>
                <w:sz w:val="22"/>
                <w:szCs w:val="22"/>
              </w:rPr>
            </w:pPr>
          </w:p>
          <w:p w14:paraId="02FF4640" w14:textId="1192A28C" w:rsidR="00F10772" w:rsidRDefault="00F10772" w:rsidP="00F10772">
            <w:pPr>
              <w:pStyle w:val="Subtitle1"/>
            </w:pPr>
            <w:r>
              <w:t>Outside Food and Deliveries</w:t>
            </w:r>
          </w:p>
          <w:p w14:paraId="64662013" w14:textId="77777777" w:rsidR="00F10772" w:rsidRDefault="00F10772" w:rsidP="00F10772">
            <w:pPr>
              <w:pStyle w:val="Subtitle1"/>
              <w:rPr>
                <w:rFonts w:asciiTheme="minorHAnsi" w:hAnsiTheme="minorHAnsi"/>
                <w:sz w:val="22"/>
                <w:szCs w:val="22"/>
              </w:rPr>
            </w:pPr>
          </w:p>
          <w:p w14:paraId="73601482" w14:textId="006338E9" w:rsidR="00F10772" w:rsidRPr="00F10772" w:rsidRDefault="00F10772" w:rsidP="00F10772">
            <w:pPr>
              <w:pStyle w:val="Subtitle1"/>
              <w:rPr>
                <w:rFonts w:asciiTheme="minorHAnsi" w:hAnsiTheme="minorHAnsi"/>
                <w:sz w:val="22"/>
                <w:szCs w:val="22"/>
              </w:rPr>
            </w:pPr>
            <w:r>
              <w:rPr>
                <w:rFonts w:asciiTheme="minorHAnsi" w:hAnsiTheme="minorHAnsi"/>
                <w:sz w:val="22"/>
                <w:szCs w:val="22"/>
              </w:rPr>
              <w:t xml:space="preserve">To support student safety, nutrition standards, and equitable access to meals, outside food deliveries </w:t>
            </w:r>
            <w:r w:rsidR="00DC3364">
              <w:rPr>
                <w:rFonts w:asciiTheme="minorHAnsi" w:hAnsiTheme="minorHAnsi"/>
                <w:sz w:val="22"/>
                <w:szCs w:val="22"/>
              </w:rPr>
              <w:t>(including restaurant delivery services) are generally not part of the school day routine unless approved for special events or specific needs.</w:t>
            </w:r>
          </w:p>
          <w:p w14:paraId="14B51BFC" w14:textId="77777777" w:rsidR="00F10772" w:rsidRPr="005642A7" w:rsidRDefault="00F10772" w:rsidP="00F10772">
            <w:pPr>
              <w:pStyle w:val="Subtitle1"/>
              <w:rPr>
                <w:rFonts w:asciiTheme="minorHAnsi" w:hAnsiTheme="minorHAnsi"/>
                <w:sz w:val="22"/>
                <w:szCs w:val="22"/>
              </w:rPr>
            </w:pPr>
          </w:p>
          <w:p w14:paraId="798AEEC6" w14:textId="4FEF549B" w:rsidR="00DC3364" w:rsidRDefault="00DC3364" w:rsidP="00DC3364">
            <w:pPr>
              <w:pStyle w:val="Subtitle1"/>
            </w:pPr>
            <w:r>
              <w:t>Residential Meal Services</w:t>
            </w:r>
          </w:p>
          <w:p w14:paraId="728B760B" w14:textId="77777777" w:rsidR="00DC3364" w:rsidRDefault="00DC3364" w:rsidP="00DC3364">
            <w:pPr>
              <w:pStyle w:val="Subtitle1"/>
              <w:rPr>
                <w:rFonts w:asciiTheme="minorHAnsi" w:hAnsiTheme="minorHAnsi"/>
                <w:sz w:val="22"/>
                <w:szCs w:val="22"/>
              </w:rPr>
            </w:pPr>
          </w:p>
          <w:p w14:paraId="5F54D16C" w14:textId="29646EA4" w:rsidR="00DC3364" w:rsidRDefault="00DC3364" w:rsidP="00DC3364">
            <w:pPr>
              <w:pStyle w:val="Subtitle1"/>
              <w:rPr>
                <w:rFonts w:asciiTheme="minorHAnsi" w:hAnsiTheme="minorHAnsi"/>
                <w:sz w:val="22"/>
                <w:szCs w:val="22"/>
              </w:rPr>
            </w:pPr>
            <w:r>
              <w:rPr>
                <w:rFonts w:asciiTheme="minorHAnsi" w:hAnsiTheme="minorHAnsi"/>
                <w:sz w:val="22"/>
                <w:szCs w:val="22"/>
              </w:rPr>
              <w:t>For students who live on campus, ENCSD provides daily residential dining services, including breakfast, lunch, dinner, and supervised snack times.</w:t>
            </w:r>
          </w:p>
          <w:p w14:paraId="39B7F6CA" w14:textId="77777777" w:rsidR="00DC3364" w:rsidRDefault="00DC3364" w:rsidP="00DC3364">
            <w:pPr>
              <w:pStyle w:val="Subtitle1"/>
              <w:rPr>
                <w:rFonts w:asciiTheme="minorHAnsi" w:hAnsiTheme="minorHAnsi"/>
                <w:sz w:val="22"/>
                <w:szCs w:val="22"/>
              </w:rPr>
            </w:pPr>
          </w:p>
          <w:p w14:paraId="0BFA8A4C" w14:textId="1C9C9EAF" w:rsidR="00DC3364" w:rsidRDefault="00DC3364" w:rsidP="00DC3364">
            <w:pPr>
              <w:pStyle w:val="Subtitle1"/>
              <w:rPr>
                <w:rFonts w:asciiTheme="minorHAnsi" w:hAnsiTheme="minorHAnsi"/>
                <w:sz w:val="22"/>
                <w:szCs w:val="22"/>
              </w:rPr>
            </w:pPr>
            <w:r>
              <w:rPr>
                <w:rFonts w:asciiTheme="minorHAnsi" w:hAnsiTheme="minorHAnsi"/>
                <w:sz w:val="22"/>
                <w:szCs w:val="22"/>
              </w:rPr>
              <w:t>Residential students are supported in:</w:t>
            </w:r>
          </w:p>
          <w:p w14:paraId="3C23C72F" w14:textId="77777777" w:rsidR="00DC3364" w:rsidRDefault="00DC3364" w:rsidP="00DC3364">
            <w:pPr>
              <w:pStyle w:val="Subtitle1"/>
              <w:rPr>
                <w:rFonts w:asciiTheme="minorHAnsi" w:hAnsiTheme="minorHAnsi"/>
                <w:sz w:val="22"/>
                <w:szCs w:val="22"/>
              </w:rPr>
            </w:pPr>
          </w:p>
          <w:p w14:paraId="7FBFBBA0" w14:textId="6F74483C" w:rsidR="00DC3364" w:rsidRDefault="00DC3364" w:rsidP="006F4E08">
            <w:pPr>
              <w:pStyle w:val="Subtitle1"/>
              <w:numPr>
                <w:ilvl w:val="0"/>
                <w:numId w:val="201"/>
              </w:numPr>
              <w:rPr>
                <w:rFonts w:asciiTheme="minorHAnsi" w:hAnsiTheme="minorHAnsi"/>
                <w:sz w:val="22"/>
                <w:szCs w:val="22"/>
              </w:rPr>
            </w:pPr>
            <w:r>
              <w:rPr>
                <w:rFonts w:asciiTheme="minorHAnsi" w:hAnsiTheme="minorHAnsi"/>
                <w:sz w:val="22"/>
                <w:szCs w:val="22"/>
              </w:rPr>
              <w:t>Following consistent daily meal routines</w:t>
            </w:r>
          </w:p>
          <w:p w14:paraId="4583CA2A" w14:textId="2D3AAE76" w:rsidR="00DC3364" w:rsidRDefault="00DC3364" w:rsidP="006F4E08">
            <w:pPr>
              <w:pStyle w:val="Subtitle1"/>
              <w:numPr>
                <w:ilvl w:val="0"/>
                <w:numId w:val="201"/>
              </w:numPr>
              <w:rPr>
                <w:rFonts w:asciiTheme="minorHAnsi" w:hAnsiTheme="minorHAnsi"/>
                <w:sz w:val="22"/>
                <w:szCs w:val="22"/>
              </w:rPr>
            </w:pPr>
            <w:r>
              <w:rPr>
                <w:rFonts w:asciiTheme="minorHAnsi" w:hAnsiTheme="minorHAnsi"/>
                <w:sz w:val="22"/>
                <w:szCs w:val="22"/>
              </w:rPr>
              <w:t>Developing independence in meal settings</w:t>
            </w:r>
          </w:p>
          <w:p w14:paraId="219C7E19" w14:textId="7071C0CD" w:rsidR="00DC3364" w:rsidRDefault="00DC3364" w:rsidP="006F4E08">
            <w:pPr>
              <w:pStyle w:val="Subtitle1"/>
              <w:numPr>
                <w:ilvl w:val="0"/>
                <w:numId w:val="201"/>
              </w:numPr>
              <w:rPr>
                <w:rFonts w:asciiTheme="minorHAnsi" w:hAnsiTheme="minorHAnsi"/>
                <w:sz w:val="22"/>
                <w:szCs w:val="22"/>
              </w:rPr>
            </w:pPr>
            <w:r>
              <w:rPr>
                <w:rFonts w:asciiTheme="minorHAnsi" w:hAnsiTheme="minorHAnsi"/>
                <w:sz w:val="22"/>
                <w:szCs w:val="22"/>
              </w:rPr>
              <w:t>Engaging in positive social interaction during meals</w:t>
            </w:r>
          </w:p>
          <w:p w14:paraId="78323B94" w14:textId="0AF79647" w:rsidR="00DC3364" w:rsidRDefault="00DC3364" w:rsidP="006F4E08">
            <w:pPr>
              <w:pStyle w:val="Subtitle1"/>
              <w:numPr>
                <w:ilvl w:val="0"/>
                <w:numId w:val="201"/>
              </w:numPr>
              <w:rPr>
                <w:rFonts w:asciiTheme="minorHAnsi" w:hAnsiTheme="minorHAnsi"/>
                <w:sz w:val="22"/>
                <w:szCs w:val="22"/>
              </w:rPr>
            </w:pPr>
            <w:r>
              <w:rPr>
                <w:rFonts w:asciiTheme="minorHAnsi" w:hAnsiTheme="minorHAnsi"/>
                <w:sz w:val="22"/>
                <w:szCs w:val="22"/>
              </w:rPr>
              <w:t>Building healthy eating habits and life skills</w:t>
            </w:r>
          </w:p>
          <w:p w14:paraId="3C6489CC" w14:textId="70AF7FA4" w:rsidR="00DC3364" w:rsidRDefault="00DC3364" w:rsidP="00DC3364">
            <w:pPr>
              <w:pStyle w:val="Subtitle1"/>
              <w:rPr>
                <w:rFonts w:asciiTheme="minorHAnsi" w:hAnsiTheme="minorHAnsi"/>
                <w:sz w:val="22"/>
                <w:szCs w:val="22"/>
              </w:rPr>
            </w:pPr>
          </w:p>
          <w:p w14:paraId="57FFDF17" w14:textId="3C717ED4" w:rsidR="00DC3364" w:rsidRDefault="00DC3364" w:rsidP="00DC3364">
            <w:pPr>
              <w:pStyle w:val="Subtitle1"/>
              <w:rPr>
                <w:rFonts w:asciiTheme="minorHAnsi" w:hAnsiTheme="minorHAnsi"/>
                <w:sz w:val="22"/>
                <w:szCs w:val="22"/>
              </w:rPr>
            </w:pPr>
            <w:r>
              <w:rPr>
                <w:rFonts w:asciiTheme="minorHAnsi" w:hAnsiTheme="minorHAnsi"/>
                <w:sz w:val="22"/>
                <w:szCs w:val="22"/>
              </w:rPr>
              <w:t>Mealtimes are an important part of residential life and help students build structure, responsibility, and community connection.</w:t>
            </w:r>
          </w:p>
          <w:p w14:paraId="5A803CA9" w14:textId="77777777" w:rsidR="00DC3364" w:rsidRDefault="00DC3364" w:rsidP="00DC3364">
            <w:pPr>
              <w:pStyle w:val="Subtitle1"/>
              <w:rPr>
                <w:rFonts w:asciiTheme="minorHAnsi" w:hAnsiTheme="minorHAnsi"/>
                <w:sz w:val="22"/>
                <w:szCs w:val="22"/>
              </w:rPr>
            </w:pPr>
          </w:p>
          <w:p w14:paraId="6FC26CFE" w14:textId="42939EC6" w:rsidR="00DC3364" w:rsidRDefault="00DC3364" w:rsidP="00DC3364">
            <w:pPr>
              <w:pStyle w:val="Subtitle1"/>
            </w:pPr>
            <w:r>
              <w:t>Communication Access During Meals</w:t>
            </w:r>
          </w:p>
          <w:p w14:paraId="6B91A5A0" w14:textId="77777777" w:rsidR="00DC3364" w:rsidRDefault="00DC3364" w:rsidP="00DC3364">
            <w:pPr>
              <w:pStyle w:val="Subtitle1"/>
              <w:rPr>
                <w:rFonts w:asciiTheme="minorHAnsi" w:hAnsiTheme="minorHAnsi"/>
                <w:sz w:val="22"/>
                <w:szCs w:val="22"/>
              </w:rPr>
            </w:pPr>
          </w:p>
          <w:p w14:paraId="5D3BC645" w14:textId="70B2B6DE" w:rsidR="00DC3364" w:rsidRDefault="00DC3364" w:rsidP="00DC3364">
            <w:pPr>
              <w:pStyle w:val="Subtitle1"/>
              <w:rPr>
                <w:rFonts w:asciiTheme="minorHAnsi" w:hAnsiTheme="minorHAnsi"/>
                <w:sz w:val="22"/>
                <w:szCs w:val="22"/>
              </w:rPr>
            </w:pPr>
            <w:r>
              <w:rPr>
                <w:rFonts w:asciiTheme="minorHAnsi" w:hAnsiTheme="minorHAnsi"/>
                <w:sz w:val="22"/>
                <w:szCs w:val="22"/>
              </w:rPr>
              <w:t xml:space="preserve">ENCSD ensures full communication access during all meal services.  Staff support visual communication and provide clear </w:t>
            </w:r>
            <w:r w:rsidR="00C3340F">
              <w:rPr>
                <w:rFonts w:asciiTheme="minorHAnsi" w:hAnsiTheme="minorHAnsi"/>
                <w:sz w:val="22"/>
                <w:szCs w:val="22"/>
              </w:rPr>
              <w:t>access to announcement</w:t>
            </w:r>
            <w:r w:rsidR="00BA042F">
              <w:rPr>
                <w:rFonts w:asciiTheme="minorHAnsi" w:hAnsiTheme="minorHAnsi"/>
                <w:sz w:val="22"/>
                <w:szCs w:val="22"/>
              </w:rPr>
              <w:t>s, instructions, and peer interaction throughout dining times.</w:t>
            </w:r>
          </w:p>
          <w:p w14:paraId="14237214" w14:textId="77777777" w:rsidR="005424C0" w:rsidRPr="00DC3364" w:rsidRDefault="005424C0" w:rsidP="00DC3364">
            <w:pPr>
              <w:pStyle w:val="Subtitle1"/>
              <w:rPr>
                <w:rFonts w:asciiTheme="minorHAnsi" w:hAnsiTheme="minorHAnsi"/>
                <w:sz w:val="22"/>
                <w:szCs w:val="22"/>
              </w:rPr>
            </w:pPr>
          </w:p>
          <w:p w14:paraId="61E98117" w14:textId="44067A2D" w:rsidR="00A67526" w:rsidRPr="00AB2EA9" w:rsidRDefault="00A67526" w:rsidP="003F5E3C">
            <w:pPr>
              <w:pStyle w:val="Body"/>
            </w:pPr>
          </w:p>
        </w:tc>
        <w:tc>
          <w:tcPr>
            <w:tcW w:w="9" w:type="pct"/>
          </w:tcPr>
          <w:p w14:paraId="560A30D6" w14:textId="77777777" w:rsidR="00AB2EA9" w:rsidRPr="0052480D" w:rsidRDefault="00AB2EA9" w:rsidP="009C3A4B"/>
        </w:tc>
      </w:tr>
      <w:tr w:rsidR="004B4BDF" w:rsidRPr="0052480D" w14:paraId="387B7DFA" w14:textId="77777777" w:rsidTr="005E22AD">
        <w:trPr>
          <w:trHeight w:val="1782"/>
        </w:trPr>
        <w:tc>
          <w:tcPr>
            <w:tcW w:w="9" w:type="pct"/>
          </w:tcPr>
          <w:p w14:paraId="71292313" w14:textId="77777777" w:rsidR="004B4BDF" w:rsidRPr="00AC3FD7" w:rsidRDefault="004B4BDF" w:rsidP="009C3A4B"/>
        </w:tc>
        <w:tc>
          <w:tcPr>
            <w:tcW w:w="4981" w:type="pct"/>
            <w:gridSpan w:val="3"/>
          </w:tcPr>
          <w:p w14:paraId="1AA270A9" w14:textId="77777777" w:rsidR="004B4BDF" w:rsidRPr="0030461D" w:rsidRDefault="004B4BDF" w:rsidP="00D26077">
            <w:pPr>
              <w:pStyle w:val="Heading"/>
            </w:pPr>
            <w:bookmarkStart w:id="11" w:name="_Toc230189253"/>
            <w:r w:rsidRPr="0030461D">
              <w:t>Acknowledgement and Agreement</w:t>
            </w:r>
            <w:bookmarkEnd w:id="11"/>
          </w:p>
          <w:p w14:paraId="045E4C34" w14:textId="77777777" w:rsidR="004B4BDF" w:rsidRDefault="004B4BDF" w:rsidP="004B4BDF"/>
          <w:p w14:paraId="143ED810" w14:textId="48A7008E" w:rsidR="004B4BDF" w:rsidRPr="0005509F" w:rsidRDefault="00640E5C" w:rsidP="00D26077">
            <w:pPr>
              <w:pStyle w:val="Body"/>
            </w:pPr>
            <w:r w:rsidRPr="0005509F">
              <w:t xml:space="preserve">Being part of ENCSD means being a part of a strong, supportive community. </w:t>
            </w:r>
            <w:r w:rsidR="003C79A5" w:rsidRPr="0005509F">
              <w:t xml:space="preserve"> </w:t>
            </w:r>
            <w:r w:rsidR="004B4BDF" w:rsidRPr="0005509F">
              <w:t>The Eastern North Carolina School for the Deaf (ENCSD) Student and Family Handbook is designed to provide important information about school expectations, policies, and procedures.  To support a successful school experience, students and families are asked to review this handbook carefully.</w:t>
            </w:r>
          </w:p>
          <w:p w14:paraId="2D55046C" w14:textId="5ACC5343" w:rsidR="004B4BDF" w:rsidRPr="0005509F" w:rsidRDefault="004B4BDF" w:rsidP="00D26077">
            <w:pPr>
              <w:pStyle w:val="Body"/>
            </w:pPr>
            <w:r w:rsidRPr="0005509F">
              <w:t>Signing below indicates that the student and parent/</w:t>
            </w:r>
            <w:r w:rsidR="0030461D" w:rsidRPr="0005509F">
              <w:t>guardian</w:t>
            </w:r>
            <w:r w:rsidRPr="0005509F">
              <w:t>:</w:t>
            </w:r>
          </w:p>
          <w:p w14:paraId="2478F44D" w14:textId="77777777" w:rsidR="004B4BDF" w:rsidRPr="0005509F" w:rsidRDefault="004B4BDF" w:rsidP="006F4E08">
            <w:pPr>
              <w:pStyle w:val="Body"/>
              <w:numPr>
                <w:ilvl w:val="0"/>
                <w:numId w:val="158"/>
              </w:numPr>
            </w:pPr>
            <w:r w:rsidRPr="0005509F">
              <w:t>Have received access to the ENCSD Student and Family Handbook</w:t>
            </w:r>
          </w:p>
          <w:p w14:paraId="6CA342FE" w14:textId="77777777" w:rsidR="004B4BDF" w:rsidRPr="0005509F" w:rsidRDefault="004B4BDF" w:rsidP="006F4E08">
            <w:pPr>
              <w:pStyle w:val="Body"/>
              <w:numPr>
                <w:ilvl w:val="0"/>
                <w:numId w:val="158"/>
              </w:numPr>
            </w:pPr>
            <w:r w:rsidRPr="0005509F">
              <w:t>Have reviewed or agree to review its contents</w:t>
            </w:r>
          </w:p>
          <w:p w14:paraId="591F1CEA" w14:textId="77777777" w:rsidR="004B4BDF" w:rsidRPr="0005509F" w:rsidRDefault="004B4BDF" w:rsidP="006F4E08">
            <w:pPr>
              <w:pStyle w:val="Body"/>
              <w:numPr>
                <w:ilvl w:val="0"/>
                <w:numId w:val="158"/>
              </w:numPr>
            </w:pPr>
            <w:r w:rsidRPr="0005509F">
              <w:t>Understand the expectations outlined, including the Student Code of Conduct</w:t>
            </w:r>
          </w:p>
          <w:p w14:paraId="72D934F8" w14:textId="77777777" w:rsidR="004B4BDF" w:rsidRPr="0005509F" w:rsidRDefault="004B4BDF" w:rsidP="006F4E08">
            <w:pPr>
              <w:pStyle w:val="Body"/>
              <w:numPr>
                <w:ilvl w:val="0"/>
                <w:numId w:val="158"/>
              </w:numPr>
            </w:pPr>
            <w:r w:rsidRPr="0005509F">
              <w:t>Agree to follow school rules, policies, and procedures</w:t>
            </w:r>
          </w:p>
          <w:p w14:paraId="7D57EE1A" w14:textId="77777777" w:rsidR="004B4BDF" w:rsidRPr="0005509F" w:rsidRDefault="004B4BDF" w:rsidP="006F4E08">
            <w:pPr>
              <w:pStyle w:val="Body"/>
              <w:numPr>
                <w:ilvl w:val="0"/>
                <w:numId w:val="158"/>
              </w:numPr>
            </w:pPr>
            <w:r w:rsidRPr="0005509F">
              <w:t>Understand that failure to follow expectations may result in disciplinary action</w:t>
            </w:r>
          </w:p>
          <w:p w14:paraId="52337AC0" w14:textId="1933899E" w:rsidR="004B4BDF" w:rsidRPr="004B4BDF" w:rsidRDefault="004B4BDF" w:rsidP="00D26077">
            <w:pPr>
              <w:pStyle w:val="Body"/>
            </w:pPr>
            <w:r w:rsidRPr="0005509F">
              <w:t xml:space="preserve">This acknowledgement does not waive any rights but confirms awareness and </w:t>
            </w:r>
            <w:r w:rsidR="00F45226" w:rsidRPr="0005509F">
              <w:t>understanding</w:t>
            </w:r>
            <w:r w:rsidRPr="0005509F">
              <w:t xml:space="preserve"> of school expectations</w:t>
            </w:r>
            <w:r>
              <w:t>.</w:t>
            </w:r>
          </w:p>
        </w:tc>
        <w:tc>
          <w:tcPr>
            <w:tcW w:w="9" w:type="pct"/>
          </w:tcPr>
          <w:p w14:paraId="1BF8F27E" w14:textId="77777777" w:rsidR="004B4BDF" w:rsidRPr="0052480D" w:rsidRDefault="004B4BDF" w:rsidP="009C3A4B"/>
        </w:tc>
      </w:tr>
      <w:tr w:rsidR="0030461D" w:rsidRPr="0052480D" w14:paraId="7E69DD1E" w14:textId="77777777" w:rsidTr="005E22AD">
        <w:trPr>
          <w:trHeight w:val="1782"/>
        </w:trPr>
        <w:tc>
          <w:tcPr>
            <w:tcW w:w="9" w:type="pct"/>
          </w:tcPr>
          <w:p w14:paraId="209F0027" w14:textId="77777777" w:rsidR="0030461D" w:rsidRPr="00AC3FD7" w:rsidRDefault="0030461D" w:rsidP="009C3A4B"/>
        </w:tc>
        <w:tc>
          <w:tcPr>
            <w:tcW w:w="4981" w:type="pct"/>
            <w:gridSpan w:val="3"/>
          </w:tcPr>
          <w:p w14:paraId="287BAE03" w14:textId="679E9944" w:rsidR="0030461D" w:rsidRPr="005E22AD" w:rsidRDefault="0030461D" w:rsidP="00D26077">
            <w:pPr>
              <w:pStyle w:val="Subtitle1"/>
            </w:pPr>
            <w:r w:rsidRPr="005E22AD">
              <w:t>Student Acknowledgement</w:t>
            </w:r>
          </w:p>
          <w:p w14:paraId="13739CE9" w14:textId="77777777" w:rsidR="00632527" w:rsidRDefault="00632527" w:rsidP="00D26077">
            <w:pPr>
              <w:pStyle w:val="Body"/>
            </w:pPr>
          </w:p>
          <w:p w14:paraId="0ED59FBA" w14:textId="4CF6589D" w:rsidR="0030461D" w:rsidRPr="0030461D" w:rsidRDefault="00632527" w:rsidP="00D26077">
            <w:pPr>
              <w:pStyle w:val="Body"/>
            </w:pPr>
            <w:r w:rsidRPr="0005509F">
              <w:rPr>
                <w:sz w:val="24"/>
                <w:szCs w:val="24"/>
              </w:rPr>
              <w:t xml:space="preserve">I have received access to the ENCSD Student and Family Handbook.  I understand the expectations outlined in this handbook.  I understand the expectations outlined in this handbook and agree to follow all school rules and the Student Code </w:t>
            </w:r>
            <w:r w:rsidR="008A3DA6" w:rsidRPr="0005509F">
              <w:rPr>
                <w:sz w:val="24"/>
                <w:szCs w:val="24"/>
              </w:rPr>
              <w:t>of Conduct.</w:t>
            </w:r>
          </w:p>
        </w:tc>
        <w:tc>
          <w:tcPr>
            <w:tcW w:w="9" w:type="pct"/>
          </w:tcPr>
          <w:p w14:paraId="345D67F4" w14:textId="77777777" w:rsidR="0030461D" w:rsidRPr="0052480D" w:rsidRDefault="0030461D" w:rsidP="009C3A4B"/>
        </w:tc>
      </w:tr>
      <w:tr w:rsidR="00F45226" w:rsidRPr="0052480D" w14:paraId="7F340E01" w14:textId="77777777" w:rsidTr="009110A0">
        <w:trPr>
          <w:trHeight w:val="702"/>
        </w:trPr>
        <w:tc>
          <w:tcPr>
            <w:tcW w:w="9" w:type="pct"/>
            <w:vAlign w:val="bottom"/>
          </w:tcPr>
          <w:p w14:paraId="7618813E" w14:textId="77777777" w:rsidR="00F45226" w:rsidRPr="00AC3FD7" w:rsidRDefault="00F45226" w:rsidP="003927EB">
            <w:pPr>
              <w:jc w:val="right"/>
            </w:pPr>
          </w:p>
        </w:tc>
        <w:tc>
          <w:tcPr>
            <w:tcW w:w="1368" w:type="pct"/>
            <w:vAlign w:val="bottom"/>
          </w:tcPr>
          <w:p w14:paraId="3FF9B7F8" w14:textId="445B854D" w:rsidR="00F45226" w:rsidRPr="0005509F" w:rsidRDefault="000C723C" w:rsidP="00D26077">
            <w:pPr>
              <w:pStyle w:val="Body"/>
              <w:jc w:val="right"/>
            </w:pPr>
            <w:r w:rsidRPr="0005509F">
              <w:t>Student Name (Print):</w:t>
            </w:r>
          </w:p>
        </w:tc>
        <w:tc>
          <w:tcPr>
            <w:tcW w:w="3614" w:type="pct"/>
            <w:gridSpan w:val="2"/>
            <w:tcBorders>
              <w:bottom w:val="single" w:sz="4" w:space="0" w:color="auto"/>
            </w:tcBorders>
          </w:tcPr>
          <w:p w14:paraId="2523312B" w14:textId="27534138" w:rsidR="00F45226" w:rsidRDefault="00F45226" w:rsidP="0052480D">
            <w:pPr>
              <w:pStyle w:val="Heading3"/>
              <w:rPr>
                <w:i/>
                <w:iCs/>
                <w:sz w:val="32"/>
                <w:szCs w:val="32"/>
              </w:rPr>
            </w:pPr>
          </w:p>
        </w:tc>
        <w:tc>
          <w:tcPr>
            <w:tcW w:w="9" w:type="pct"/>
          </w:tcPr>
          <w:p w14:paraId="52220C05" w14:textId="77777777" w:rsidR="00F45226" w:rsidRPr="0052480D" w:rsidRDefault="00F45226" w:rsidP="009C3A4B"/>
        </w:tc>
      </w:tr>
      <w:tr w:rsidR="000C723C" w:rsidRPr="0052480D" w14:paraId="727A80F7" w14:textId="77777777" w:rsidTr="009110A0">
        <w:trPr>
          <w:trHeight w:val="711"/>
        </w:trPr>
        <w:tc>
          <w:tcPr>
            <w:tcW w:w="9" w:type="pct"/>
            <w:vAlign w:val="bottom"/>
          </w:tcPr>
          <w:p w14:paraId="752DA3BF" w14:textId="77777777" w:rsidR="000C723C" w:rsidRPr="00AC3FD7" w:rsidRDefault="000C723C" w:rsidP="003927EB">
            <w:pPr>
              <w:jc w:val="right"/>
            </w:pPr>
          </w:p>
        </w:tc>
        <w:tc>
          <w:tcPr>
            <w:tcW w:w="1368" w:type="pct"/>
            <w:vAlign w:val="bottom"/>
          </w:tcPr>
          <w:p w14:paraId="72EFC5CD" w14:textId="6020F133" w:rsidR="000C723C" w:rsidRPr="0005509F" w:rsidRDefault="000C723C" w:rsidP="00D26077">
            <w:pPr>
              <w:pStyle w:val="Body"/>
              <w:jc w:val="right"/>
            </w:pPr>
            <w:r w:rsidRPr="0005509F">
              <w:t>Student Signature:</w:t>
            </w:r>
          </w:p>
        </w:tc>
        <w:tc>
          <w:tcPr>
            <w:tcW w:w="3614" w:type="pct"/>
            <w:gridSpan w:val="2"/>
            <w:tcBorders>
              <w:top w:val="single" w:sz="4" w:space="0" w:color="auto"/>
              <w:bottom w:val="single" w:sz="4" w:space="0" w:color="auto"/>
            </w:tcBorders>
          </w:tcPr>
          <w:p w14:paraId="73844D92" w14:textId="77777777" w:rsidR="000C723C" w:rsidRDefault="000C723C" w:rsidP="0052480D">
            <w:pPr>
              <w:pStyle w:val="Heading3"/>
              <w:rPr>
                <w:i/>
                <w:iCs/>
                <w:sz w:val="32"/>
                <w:szCs w:val="32"/>
              </w:rPr>
            </w:pPr>
          </w:p>
        </w:tc>
        <w:tc>
          <w:tcPr>
            <w:tcW w:w="9" w:type="pct"/>
          </w:tcPr>
          <w:p w14:paraId="35A0BCDF" w14:textId="77777777" w:rsidR="000C723C" w:rsidRPr="0052480D" w:rsidRDefault="000C723C" w:rsidP="009C3A4B"/>
        </w:tc>
      </w:tr>
      <w:tr w:rsidR="000C723C" w:rsidRPr="0052480D" w14:paraId="38CB5C70" w14:textId="77777777" w:rsidTr="009110A0">
        <w:trPr>
          <w:trHeight w:val="729"/>
        </w:trPr>
        <w:tc>
          <w:tcPr>
            <w:tcW w:w="9" w:type="pct"/>
            <w:vAlign w:val="bottom"/>
          </w:tcPr>
          <w:p w14:paraId="6B2455AE" w14:textId="77777777" w:rsidR="000C723C" w:rsidRPr="00AC3FD7" w:rsidRDefault="000C723C" w:rsidP="003927EB">
            <w:pPr>
              <w:jc w:val="right"/>
            </w:pPr>
          </w:p>
        </w:tc>
        <w:tc>
          <w:tcPr>
            <w:tcW w:w="1368" w:type="pct"/>
            <w:vAlign w:val="bottom"/>
          </w:tcPr>
          <w:p w14:paraId="6BF7E6B3" w14:textId="0EDACCBD" w:rsidR="000C723C" w:rsidRPr="000C723C" w:rsidRDefault="000C723C" w:rsidP="00D26077">
            <w:pPr>
              <w:pStyle w:val="Body"/>
              <w:jc w:val="right"/>
              <w:rPr>
                <w:sz w:val="21"/>
              </w:rPr>
            </w:pPr>
            <w:r w:rsidRPr="0005509F">
              <w:t>Date</w:t>
            </w:r>
            <w:r w:rsidRPr="000C723C">
              <w:rPr>
                <w:sz w:val="21"/>
              </w:rPr>
              <w:t>:</w:t>
            </w:r>
          </w:p>
        </w:tc>
        <w:tc>
          <w:tcPr>
            <w:tcW w:w="3614" w:type="pct"/>
            <w:gridSpan w:val="2"/>
            <w:tcBorders>
              <w:top w:val="single" w:sz="4" w:space="0" w:color="auto"/>
              <w:bottom w:val="single" w:sz="4" w:space="0" w:color="auto"/>
            </w:tcBorders>
          </w:tcPr>
          <w:p w14:paraId="205A4FD9" w14:textId="77777777" w:rsidR="000C723C" w:rsidRDefault="000C723C" w:rsidP="0052480D">
            <w:pPr>
              <w:pStyle w:val="Heading3"/>
              <w:rPr>
                <w:i/>
                <w:iCs/>
                <w:sz w:val="32"/>
                <w:szCs w:val="32"/>
              </w:rPr>
            </w:pPr>
          </w:p>
        </w:tc>
        <w:tc>
          <w:tcPr>
            <w:tcW w:w="9" w:type="pct"/>
          </w:tcPr>
          <w:p w14:paraId="43B6042F" w14:textId="77777777" w:rsidR="000C723C" w:rsidRPr="0052480D" w:rsidRDefault="000C723C" w:rsidP="009C3A4B"/>
        </w:tc>
      </w:tr>
      <w:tr w:rsidR="008A3DA6" w:rsidRPr="0052480D" w14:paraId="0F957800" w14:textId="77777777" w:rsidTr="005E22AD">
        <w:trPr>
          <w:trHeight w:val="1782"/>
        </w:trPr>
        <w:tc>
          <w:tcPr>
            <w:tcW w:w="9" w:type="pct"/>
          </w:tcPr>
          <w:p w14:paraId="030E49AC" w14:textId="77777777" w:rsidR="008A3DA6" w:rsidRPr="00AC3FD7" w:rsidRDefault="008A3DA6" w:rsidP="009C3A4B"/>
        </w:tc>
        <w:tc>
          <w:tcPr>
            <w:tcW w:w="4981" w:type="pct"/>
            <w:gridSpan w:val="3"/>
          </w:tcPr>
          <w:p w14:paraId="12095617" w14:textId="77777777" w:rsidR="008A3DA6" w:rsidRPr="005E22AD" w:rsidRDefault="008A3DA6" w:rsidP="00D26077">
            <w:pPr>
              <w:pStyle w:val="Subtitle1"/>
            </w:pPr>
            <w:r w:rsidRPr="005E22AD">
              <w:t>Parent/Guardian Acknowledgement</w:t>
            </w:r>
          </w:p>
          <w:p w14:paraId="0D7492E4" w14:textId="77777777" w:rsidR="008A3DA6" w:rsidRDefault="008A3DA6" w:rsidP="008A3DA6"/>
          <w:p w14:paraId="562D0268" w14:textId="5ECD59E8" w:rsidR="008A3DA6" w:rsidRPr="008A3DA6" w:rsidRDefault="008A3DA6" w:rsidP="00D26077">
            <w:pPr>
              <w:pStyle w:val="Body"/>
            </w:pPr>
            <w:r w:rsidRPr="0005509F">
              <w:t>I have received access to the ENCSD Student and Family Handbook.  I understand the expectations outlined and will support my student in following school rules and expectations.</w:t>
            </w:r>
          </w:p>
        </w:tc>
        <w:tc>
          <w:tcPr>
            <w:tcW w:w="9" w:type="pct"/>
          </w:tcPr>
          <w:p w14:paraId="17C22F18" w14:textId="77777777" w:rsidR="008A3DA6" w:rsidRPr="0052480D" w:rsidRDefault="008A3DA6" w:rsidP="009C3A4B"/>
        </w:tc>
      </w:tr>
      <w:tr w:rsidR="00F32DB5" w:rsidRPr="0052480D" w14:paraId="4C2BDC7C" w14:textId="77777777" w:rsidTr="0046598B">
        <w:trPr>
          <w:trHeight w:val="738"/>
        </w:trPr>
        <w:tc>
          <w:tcPr>
            <w:tcW w:w="9" w:type="pct"/>
          </w:tcPr>
          <w:p w14:paraId="51F9B013" w14:textId="77777777" w:rsidR="00F32DB5" w:rsidRPr="00AC3FD7" w:rsidRDefault="00F32DB5" w:rsidP="00F32DB5"/>
        </w:tc>
        <w:tc>
          <w:tcPr>
            <w:tcW w:w="1619" w:type="pct"/>
            <w:gridSpan w:val="2"/>
            <w:vAlign w:val="bottom"/>
          </w:tcPr>
          <w:p w14:paraId="386F6CCC" w14:textId="18EE2DAB" w:rsidR="00F32DB5" w:rsidRPr="0005509F" w:rsidRDefault="00F32DB5" w:rsidP="00D26077">
            <w:pPr>
              <w:pStyle w:val="Body"/>
              <w:jc w:val="right"/>
              <w:rPr>
                <w:i/>
                <w:iCs/>
              </w:rPr>
            </w:pPr>
            <w:r w:rsidRPr="0005509F">
              <w:t>Parent/Guardian Name (Print):</w:t>
            </w:r>
          </w:p>
        </w:tc>
        <w:tc>
          <w:tcPr>
            <w:tcW w:w="3363" w:type="pct"/>
            <w:tcBorders>
              <w:bottom w:val="single" w:sz="4" w:space="0" w:color="auto"/>
            </w:tcBorders>
          </w:tcPr>
          <w:p w14:paraId="72E49A46" w14:textId="7286CCE5" w:rsidR="00F32DB5" w:rsidRDefault="00F32DB5" w:rsidP="00F32DB5">
            <w:pPr>
              <w:pStyle w:val="Heading3"/>
              <w:rPr>
                <w:i/>
                <w:iCs/>
                <w:sz w:val="32"/>
                <w:szCs w:val="32"/>
              </w:rPr>
            </w:pPr>
          </w:p>
        </w:tc>
        <w:tc>
          <w:tcPr>
            <w:tcW w:w="9" w:type="pct"/>
          </w:tcPr>
          <w:p w14:paraId="46FF534F" w14:textId="77777777" w:rsidR="00F32DB5" w:rsidRPr="0052480D" w:rsidRDefault="00F32DB5" w:rsidP="00F32DB5"/>
        </w:tc>
      </w:tr>
      <w:tr w:rsidR="00F32DB5" w:rsidRPr="0052480D" w14:paraId="01B749DA" w14:textId="77777777" w:rsidTr="0046598B">
        <w:trPr>
          <w:trHeight w:val="738"/>
        </w:trPr>
        <w:tc>
          <w:tcPr>
            <w:tcW w:w="9" w:type="pct"/>
          </w:tcPr>
          <w:p w14:paraId="74B4314A" w14:textId="77777777" w:rsidR="00F32DB5" w:rsidRPr="00AC3FD7" w:rsidRDefault="00F32DB5" w:rsidP="00F32DB5"/>
        </w:tc>
        <w:tc>
          <w:tcPr>
            <w:tcW w:w="1619" w:type="pct"/>
            <w:gridSpan w:val="2"/>
            <w:vAlign w:val="bottom"/>
          </w:tcPr>
          <w:p w14:paraId="3FD3CC68" w14:textId="087FF065" w:rsidR="00F32DB5" w:rsidRPr="0005509F" w:rsidRDefault="00F32DB5" w:rsidP="00D26077">
            <w:pPr>
              <w:pStyle w:val="Body"/>
              <w:jc w:val="right"/>
            </w:pPr>
            <w:r w:rsidRPr="0005509F">
              <w:t>Parent/Guardian Signature:</w:t>
            </w:r>
          </w:p>
        </w:tc>
        <w:tc>
          <w:tcPr>
            <w:tcW w:w="3363" w:type="pct"/>
            <w:tcBorders>
              <w:top w:val="single" w:sz="4" w:space="0" w:color="auto"/>
              <w:bottom w:val="single" w:sz="4" w:space="0" w:color="auto"/>
            </w:tcBorders>
          </w:tcPr>
          <w:p w14:paraId="3B559A9B" w14:textId="77777777" w:rsidR="00F32DB5" w:rsidRDefault="00F32DB5" w:rsidP="00F32DB5">
            <w:pPr>
              <w:pStyle w:val="Heading3"/>
              <w:rPr>
                <w:i/>
                <w:iCs/>
                <w:sz w:val="32"/>
                <w:szCs w:val="32"/>
              </w:rPr>
            </w:pPr>
          </w:p>
        </w:tc>
        <w:tc>
          <w:tcPr>
            <w:tcW w:w="9" w:type="pct"/>
          </w:tcPr>
          <w:p w14:paraId="5E190A91" w14:textId="77777777" w:rsidR="00F32DB5" w:rsidRPr="0052480D" w:rsidRDefault="00F32DB5" w:rsidP="00F32DB5"/>
        </w:tc>
      </w:tr>
      <w:tr w:rsidR="00F32DB5" w:rsidRPr="0052480D" w14:paraId="45766252" w14:textId="77777777" w:rsidTr="0046598B">
        <w:trPr>
          <w:trHeight w:val="738"/>
        </w:trPr>
        <w:tc>
          <w:tcPr>
            <w:tcW w:w="9" w:type="pct"/>
          </w:tcPr>
          <w:p w14:paraId="2BB673F3" w14:textId="77777777" w:rsidR="00F32DB5" w:rsidRPr="00AC3FD7" w:rsidRDefault="00F32DB5" w:rsidP="00F32DB5"/>
        </w:tc>
        <w:tc>
          <w:tcPr>
            <w:tcW w:w="1619" w:type="pct"/>
            <w:gridSpan w:val="2"/>
            <w:vAlign w:val="bottom"/>
          </w:tcPr>
          <w:p w14:paraId="118AF910" w14:textId="57D7BD03" w:rsidR="00F32DB5" w:rsidRPr="0005509F" w:rsidRDefault="00F32DB5" w:rsidP="00D26077">
            <w:pPr>
              <w:pStyle w:val="Body"/>
              <w:jc w:val="right"/>
            </w:pPr>
            <w:r w:rsidRPr="0005509F">
              <w:t>Date:</w:t>
            </w:r>
          </w:p>
        </w:tc>
        <w:tc>
          <w:tcPr>
            <w:tcW w:w="3363" w:type="pct"/>
            <w:tcBorders>
              <w:top w:val="single" w:sz="4" w:space="0" w:color="auto"/>
              <w:bottom w:val="single" w:sz="4" w:space="0" w:color="auto"/>
            </w:tcBorders>
          </w:tcPr>
          <w:p w14:paraId="1B818EBE" w14:textId="77777777" w:rsidR="00F32DB5" w:rsidRDefault="00F32DB5" w:rsidP="00F32DB5">
            <w:pPr>
              <w:pStyle w:val="Heading3"/>
              <w:rPr>
                <w:i/>
                <w:iCs/>
                <w:sz w:val="32"/>
                <w:szCs w:val="32"/>
              </w:rPr>
            </w:pPr>
          </w:p>
        </w:tc>
        <w:tc>
          <w:tcPr>
            <w:tcW w:w="9" w:type="pct"/>
          </w:tcPr>
          <w:p w14:paraId="544DBDC7" w14:textId="77777777" w:rsidR="00F32DB5" w:rsidRPr="0052480D" w:rsidRDefault="00F32DB5" w:rsidP="00F32DB5"/>
        </w:tc>
      </w:tr>
      <w:tr w:rsidR="00F32DB5" w:rsidRPr="0052480D" w14:paraId="4FD4874F" w14:textId="77777777" w:rsidTr="005E22AD">
        <w:trPr>
          <w:trHeight w:val="1782"/>
        </w:trPr>
        <w:tc>
          <w:tcPr>
            <w:tcW w:w="9" w:type="pct"/>
          </w:tcPr>
          <w:p w14:paraId="01CE66B0" w14:textId="77777777" w:rsidR="00F32DB5" w:rsidRPr="00AC3FD7" w:rsidRDefault="00F32DB5" w:rsidP="00F32DB5"/>
        </w:tc>
        <w:tc>
          <w:tcPr>
            <w:tcW w:w="4981" w:type="pct"/>
            <w:gridSpan w:val="3"/>
          </w:tcPr>
          <w:p w14:paraId="2E867428" w14:textId="77777777" w:rsidR="00F32DB5" w:rsidRPr="005E22AD" w:rsidRDefault="00F32DB5" w:rsidP="00D26077">
            <w:pPr>
              <w:pStyle w:val="Subtitle1"/>
            </w:pPr>
            <w:r w:rsidRPr="005E22AD">
              <w:t>Technology Use Agreement</w:t>
            </w:r>
          </w:p>
          <w:p w14:paraId="0F984F78" w14:textId="77777777" w:rsidR="00F32DB5" w:rsidRDefault="00F32DB5" w:rsidP="00F32DB5"/>
          <w:p w14:paraId="66462A2E" w14:textId="6662F290" w:rsidR="00F32DB5" w:rsidRPr="008F0D82" w:rsidRDefault="00F32DB5" w:rsidP="00D26077">
            <w:pPr>
              <w:pStyle w:val="Body"/>
            </w:pPr>
            <w:r w:rsidRPr="0005509F">
              <w:t>I understand that the use of school technology is a privilege and agree to follow all expectations related to acceptable use, digital conduct, and device care</w:t>
            </w:r>
            <w:r>
              <w:t>.</w:t>
            </w:r>
          </w:p>
        </w:tc>
        <w:tc>
          <w:tcPr>
            <w:tcW w:w="9" w:type="pct"/>
          </w:tcPr>
          <w:p w14:paraId="2CCD020D" w14:textId="77777777" w:rsidR="00F32DB5" w:rsidRPr="0052480D" w:rsidRDefault="00F32DB5" w:rsidP="00F32DB5"/>
        </w:tc>
      </w:tr>
      <w:tr w:rsidR="00F32DB5" w:rsidRPr="0052480D" w14:paraId="4017B09B" w14:textId="77777777" w:rsidTr="009110A0">
        <w:trPr>
          <w:trHeight w:val="612"/>
        </w:trPr>
        <w:tc>
          <w:tcPr>
            <w:tcW w:w="9" w:type="pct"/>
          </w:tcPr>
          <w:p w14:paraId="7CE4B324" w14:textId="77777777" w:rsidR="00F32DB5" w:rsidRPr="00AC3FD7" w:rsidRDefault="00F32DB5" w:rsidP="00F32DB5"/>
        </w:tc>
        <w:tc>
          <w:tcPr>
            <w:tcW w:w="1368" w:type="pct"/>
            <w:vAlign w:val="bottom"/>
          </w:tcPr>
          <w:p w14:paraId="3B839F61" w14:textId="426C09D8" w:rsidR="00F32DB5" w:rsidRPr="0005509F" w:rsidRDefault="00F32DB5" w:rsidP="00D26077">
            <w:pPr>
              <w:pStyle w:val="Body"/>
              <w:jc w:val="right"/>
              <w:rPr>
                <w:i/>
                <w:iCs/>
              </w:rPr>
            </w:pPr>
            <w:r w:rsidRPr="0005509F">
              <w:t>Student Initials:</w:t>
            </w:r>
          </w:p>
        </w:tc>
        <w:tc>
          <w:tcPr>
            <w:tcW w:w="3614" w:type="pct"/>
            <w:gridSpan w:val="2"/>
            <w:tcBorders>
              <w:bottom w:val="single" w:sz="4" w:space="0" w:color="auto"/>
            </w:tcBorders>
          </w:tcPr>
          <w:p w14:paraId="6CB97246" w14:textId="2A773D9E" w:rsidR="00F32DB5" w:rsidRDefault="00F32DB5" w:rsidP="00F32DB5">
            <w:pPr>
              <w:pStyle w:val="Heading3"/>
              <w:tabs>
                <w:tab w:val="left" w:pos="1920"/>
              </w:tabs>
              <w:rPr>
                <w:i/>
                <w:iCs/>
                <w:sz w:val="32"/>
                <w:szCs w:val="32"/>
              </w:rPr>
            </w:pPr>
          </w:p>
        </w:tc>
        <w:tc>
          <w:tcPr>
            <w:tcW w:w="9" w:type="pct"/>
          </w:tcPr>
          <w:p w14:paraId="2161CD8F" w14:textId="09F1C6D3" w:rsidR="00F32DB5" w:rsidRPr="0052480D" w:rsidRDefault="00CA78DC" w:rsidP="00F32DB5">
            <w:r>
              <w:t>Pa</w:t>
            </w:r>
          </w:p>
        </w:tc>
      </w:tr>
      <w:tr w:rsidR="00F32DB5" w:rsidRPr="0052480D" w14:paraId="15B4976D" w14:textId="77777777" w:rsidTr="009110A0">
        <w:trPr>
          <w:trHeight w:val="612"/>
        </w:trPr>
        <w:tc>
          <w:tcPr>
            <w:tcW w:w="9" w:type="pct"/>
          </w:tcPr>
          <w:p w14:paraId="6483486A" w14:textId="77777777" w:rsidR="00F32DB5" w:rsidRPr="00AC3FD7" w:rsidRDefault="00F32DB5" w:rsidP="00F32DB5"/>
        </w:tc>
        <w:tc>
          <w:tcPr>
            <w:tcW w:w="1368" w:type="pct"/>
            <w:vAlign w:val="bottom"/>
          </w:tcPr>
          <w:p w14:paraId="1B7E071E" w14:textId="288AC7D4" w:rsidR="00F32DB5" w:rsidRPr="0005509F" w:rsidRDefault="00CA78DC" w:rsidP="00D26077">
            <w:pPr>
              <w:pStyle w:val="Body"/>
              <w:jc w:val="right"/>
            </w:pPr>
            <w:r w:rsidRPr="0005509F">
              <w:t>Parent/Guardian Initials:</w:t>
            </w:r>
          </w:p>
        </w:tc>
        <w:tc>
          <w:tcPr>
            <w:tcW w:w="3614" w:type="pct"/>
            <w:gridSpan w:val="2"/>
            <w:tcBorders>
              <w:top w:val="single" w:sz="4" w:space="0" w:color="auto"/>
              <w:bottom w:val="single" w:sz="4" w:space="0" w:color="auto"/>
            </w:tcBorders>
          </w:tcPr>
          <w:p w14:paraId="4CE3BFFF" w14:textId="77777777" w:rsidR="00F32DB5" w:rsidRDefault="00F32DB5" w:rsidP="00F32DB5">
            <w:pPr>
              <w:pStyle w:val="Heading3"/>
              <w:tabs>
                <w:tab w:val="left" w:pos="1920"/>
              </w:tabs>
              <w:rPr>
                <w:i/>
                <w:iCs/>
                <w:sz w:val="32"/>
                <w:szCs w:val="32"/>
              </w:rPr>
            </w:pPr>
          </w:p>
        </w:tc>
        <w:tc>
          <w:tcPr>
            <w:tcW w:w="9" w:type="pct"/>
          </w:tcPr>
          <w:p w14:paraId="58497905" w14:textId="77777777" w:rsidR="00F32DB5" w:rsidRPr="0052480D" w:rsidRDefault="00F32DB5" w:rsidP="00F32DB5"/>
        </w:tc>
      </w:tr>
      <w:tr w:rsidR="00F32DB5" w:rsidRPr="0052480D" w14:paraId="5A276C96" w14:textId="77777777" w:rsidTr="005E22AD">
        <w:trPr>
          <w:trHeight w:val="1602"/>
        </w:trPr>
        <w:tc>
          <w:tcPr>
            <w:tcW w:w="9" w:type="pct"/>
          </w:tcPr>
          <w:p w14:paraId="58D441E8" w14:textId="77777777" w:rsidR="00F32DB5" w:rsidRPr="00AC3FD7" w:rsidRDefault="00F32DB5" w:rsidP="00F32DB5"/>
        </w:tc>
        <w:tc>
          <w:tcPr>
            <w:tcW w:w="4981" w:type="pct"/>
            <w:gridSpan w:val="3"/>
          </w:tcPr>
          <w:p w14:paraId="1368D5E0" w14:textId="77777777" w:rsidR="00F32DB5" w:rsidRPr="005E22AD" w:rsidRDefault="00F32DB5" w:rsidP="00D26077">
            <w:pPr>
              <w:pStyle w:val="Subtitle1"/>
            </w:pPr>
            <w:r w:rsidRPr="005E22AD">
              <w:t>Student Code of Conduct Agreement</w:t>
            </w:r>
          </w:p>
          <w:p w14:paraId="67A1627C" w14:textId="77777777" w:rsidR="00F32DB5" w:rsidRDefault="00F32DB5" w:rsidP="00F32DB5"/>
          <w:p w14:paraId="61F15438" w14:textId="41CA90F9" w:rsidR="00F32DB5" w:rsidRPr="008F0D82" w:rsidRDefault="00F32DB5" w:rsidP="00D26077">
            <w:pPr>
              <w:pStyle w:val="Body"/>
            </w:pPr>
            <w:r w:rsidRPr="0005509F">
              <w:t>I acknowledge that I have reviewed the Student Code of Conduct and understand the expectations for behavior at ENCSD.</w:t>
            </w:r>
          </w:p>
        </w:tc>
        <w:tc>
          <w:tcPr>
            <w:tcW w:w="9" w:type="pct"/>
          </w:tcPr>
          <w:p w14:paraId="0238DA9D" w14:textId="77777777" w:rsidR="00F32DB5" w:rsidRPr="0052480D" w:rsidRDefault="00F32DB5" w:rsidP="00F32DB5"/>
        </w:tc>
      </w:tr>
      <w:tr w:rsidR="00CA78DC" w:rsidRPr="0052480D" w14:paraId="7709F2B3" w14:textId="77777777" w:rsidTr="0046598B">
        <w:trPr>
          <w:trHeight w:val="630"/>
        </w:trPr>
        <w:tc>
          <w:tcPr>
            <w:tcW w:w="9" w:type="pct"/>
          </w:tcPr>
          <w:p w14:paraId="394D1E18" w14:textId="77777777" w:rsidR="00CA78DC" w:rsidRPr="00AC3FD7" w:rsidRDefault="00CA78DC" w:rsidP="00F32DB5"/>
        </w:tc>
        <w:tc>
          <w:tcPr>
            <w:tcW w:w="1619" w:type="pct"/>
            <w:gridSpan w:val="2"/>
            <w:vAlign w:val="bottom"/>
          </w:tcPr>
          <w:p w14:paraId="76D5E98C" w14:textId="61AB68FF" w:rsidR="00CA78DC" w:rsidRPr="0005509F" w:rsidRDefault="00CA78DC" w:rsidP="00D26077">
            <w:pPr>
              <w:pStyle w:val="Body"/>
              <w:jc w:val="right"/>
            </w:pPr>
            <w:r w:rsidRPr="0005509F">
              <w:t>Student Initials:</w:t>
            </w:r>
          </w:p>
        </w:tc>
        <w:tc>
          <w:tcPr>
            <w:tcW w:w="3363" w:type="pct"/>
            <w:tcBorders>
              <w:bottom w:val="single" w:sz="4" w:space="0" w:color="auto"/>
            </w:tcBorders>
          </w:tcPr>
          <w:p w14:paraId="5E8840E1" w14:textId="053FACD4" w:rsidR="00CA78DC" w:rsidRDefault="00CA78DC" w:rsidP="00F32DB5">
            <w:pPr>
              <w:pStyle w:val="Heading3"/>
              <w:rPr>
                <w:i/>
                <w:iCs/>
                <w:sz w:val="32"/>
                <w:szCs w:val="32"/>
              </w:rPr>
            </w:pPr>
          </w:p>
        </w:tc>
        <w:tc>
          <w:tcPr>
            <w:tcW w:w="9" w:type="pct"/>
          </w:tcPr>
          <w:p w14:paraId="2C2DE07D" w14:textId="77777777" w:rsidR="00CA78DC" w:rsidRPr="0052480D" w:rsidRDefault="00CA78DC" w:rsidP="00F32DB5"/>
        </w:tc>
      </w:tr>
      <w:tr w:rsidR="00CA78DC" w:rsidRPr="0052480D" w14:paraId="1756B55C" w14:textId="77777777" w:rsidTr="0046598B">
        <w:trPr>
          <w:trHeight w:val="360"/>
        </w:trPr>
        <w:tc>
          <w:tcPr>
            <w:tcW w:w="9" w:type="pct"/>
          </w:tcPr>
          <w:p w14:paraId="57F82388" w14:textId="77777777" w:rsidR="00CA78DC" w:rsidRPr="00AC3FD7" w:rsidRDefault="00CA78DC" w:rsidP="00F32DB5"/>
        </w:tc>
        <w:tc>
          <w:tcPr>
            <w:tcW w:w="1619" w:type="pct"/>
            <w:gridSpan w:val="2"/>
            <w:vAlign w:val="bottom"/>
          </w:tcPr>
          <w:p w14:paraId="6578007B" w14:textId="718F090E" w:rsidR="00CA78DC" w:rsidRPr="0005509F" w:rsidRDefault="00703CBB" w:rsidP="00D26077">
            <w:pPr>
              <w:pStyle w:val="Body"/>
              <w:jc w:val="right"/>
            </w:pPr>
            <w:r w:rsidRPr="0005509F">
              <w:t>Parent/Guardian Initials:</w:t>
            </w:r>
          </w:p>
        </w:tc>
        <w:tc>
          <w:tcPr>
            <w:tcW w:w="3363" w:type="pct"/>
            <w:tcBorders>
              <w:top w:val="single" w:sz="4" w:space="0" w:color="auto"/>
              <w:bottom w:val="single" w:sz="4" w:space="0" w:color="auto"/>
            </w:tcBorders>
          </w:tcPr>
          <w:p w14:paraId="47B753FD" w14:textId="2255BB00" w:rsidR="00CA78DC" w:rsidRDefault="00CA78DC" w:rsidP="00CA78DC">
            <w:pPr>
              <w:pStyle w:val="Heading3"/>
              <w:tabs>
                <w:tab w:val="left" w:pos="2220"/>
              </w:tabs>
              <w:rPr>
                <w:i/>
                <w:iCs/>
                <w:sz w:val="32"/>
                <w:szCs w:val="32"/>
              </w:rPr>
            </w:pPr>
            <w:r>
              <w:rPr>
                <w:i/>
                <w:iCs/>
                <w:sz w:val="32"/>
                <w:szCs w:val="32"/>
              </w:rPr>
              <w:tab/>
            </w:r>
          </w:p>
        </w:tc>
        <w:tc>
          <w:tcPr>
            <w:tcW w:w="9" w:type="pct"/>
          </w:tcPr>
          <w:p w14:paraId="5F1DDA90" w14:textId="77777777" w:rsidR="00CA78DC" w:rsidRPr="0052480D" w:rsidRDefault="00CA78DC" w:rsidP="00F32DB5"/>
        </w:tc>
      </w:tr>
      <w:tr w:rsidR="0005509F" w:rsidRPr="0052480D" w14:paraId="29CB4B33" w14:textId="77777777" w:rsidTr="0005509F">
        <w:trPr>
          <w:trHeight w:val="549"/>
        </w:trPr>
        <w:tc>
          <w:tcPr>
            <w:tcW w:w="9" w:type="pct"/>
          </w:tcPr>
          <w:p w14:paraId="18E5CE11" w14:textId="77777777" w:rsidR="0005509F" w:rsidRPr="00AC3FD7" w:rsidRDefault="0005509F" w:rsidP="00F32DB5"/>
        </w:tc>
        <w:tc>
          <w:tcPr>
            <w:tcW w:w="4981" w:type="pct"/>
            <w:gridSpan w:val="3"/>
          </w:tcPr>
          <w:p w14:paraId="431F14D4" w14:textId="77777777" w:rsidR="0005509F" w:rsidRPr="00703CBB" w:rsidRDefault="0005509F" w:rsidP="00E64830">
            <w:pPr>
              <w:pStyle w:val="Heading3"/>
              <w:jc w:val="center"/>
              <w:rPr>
                <w:rFonts w:asciiTheme="minorHAnsi" w:eastAsiaTheme="minorEastAsia" w:hAnsiTheme="minorHAnsi" w:cstheme="minorBidi"/>
                <w:i/>
                <w:iCs/>
                <w:color w:val="auto"/>
                <w:sz w:val="36"/>
                <w:szCs w:val="36"/>
              </w:rPr>
            </w:pPr>
          </w:p>
        </w:tc>
        <w:tc>
          <w:tcPr>
            <w:tcW w:w="9" w:type="pct"/>
          </w:tcPr>
          <w:p w14:paraId="1A6EDAC4" w14:textId="77777777" w:rsidR="0005509F" w:rsidRPr="0052480D" w:rsidRDefault="0005509F" w:rsidP="00F32DB5"/>
        </w:tc>
      </w:tr>
      <w:tr w:rsidR="00F32DB5" w:rsidRPr="0052480D" w14:paraId="185B1446" w14:textId="77777777" w:rsidTr="005E22AD">
        <w:trPr>
          <w:trHeight w:val="1782"/>
        </w:trPr>
        <w:tc>
          <w:tcPr>
            <w:tcW w:w="9" w:type="pct"/>
          </w:tcPr>
          <w:p w14:paraId="37C5AD67" w14:textId="77777777" w:rsidR="00F32DB5" w:rsidRPr="00AC3FD7" w:rsidRDefault="00F32DB5" w:rsidP="00F32DB5"/>
        </w:tc>
        <w:tc>
          <w:tcPr>
            <w:tcW w:w="4981" w:type="pct"/>
            <w:gridSpan w:val="3"/>
          </w:tcPr>
          <w:p w14:paraId="359A1E70" w14:textId="5830B92D" w:rsidR="00F32DB5" w:rsidRPr="00D26077" w:rsidRDefault="00F32DB5" w:rsidP="00D26077">
            <w:pPr>
              <w:pStyle w:val="Body"/>
              <w:jc w:val="center"/>
              <w:rPr>
                <w:i/>
                <w:iCs/>
                <w:sz w:val="32"/>
                <w:szCs w:val="32"/>
              </w:rPr>
            </w:pPr>
            <w:r w:rsidRPr="00D26077">
              <w:rPr>
                <w:i/>
                <w:iCs/>
                <w:sz w:val="36"/>
                <w:szCs w:val="32"/>
              </w:rPr>
              <w:t>By working together and maintaining a shared understanding of expectations, we support a safe, respectful, and successful school environment for all students.</w:t>
            </w:r>
          </w:p>
        </w:tc>
        <w:tc>
          <w:tcPr>
            <w:tcW w:w="9" w:type="pct"/>
          </w:tcPr>
          <w:p w14:paraId="748E763E" w14:textId="77777777" w:rsidR="00F32DB5" w:rsidRPr="0052480D" w:rsidRDefault="00F32DB5" w:rsidP="00F32DB5"/>
        </w:tc>
      </w:tr>
    </w:tbl>
    <w:p w14:paraId="6B15F7F0" w14:textId="77777777" w:rsidR="0034153F" w:rsidRDefault="0034153F" w:rsidP="00094740"/>
    <w:p w14:paraId="44E8F1E1" w14:textId="77777777" w:rsidR="00C523C2" w:rsidRDefault="00C523C2" w:rsidP="00094740"/>
    <w:p w14:paraId="4721140D" w14:textId="77777777" w:rsidR="00C523C2" w:rsidRDefault="00C523C2" w:rsidP="00094740"/>
    <w:p w14:paraId="53420D94" w14:textId="77777777" w:rsidR="00C523C2" w:rsidRDefault="00C523C2" w:rsidP="00094740"/>
    <w:p w14:paraId="7F656B97" w14:textId="77777777" w:rsidR="00C523C2" w:rsidRDefault="00C523C2" w:rsidP="00094740"/>
    <w:p w14:paraId="7A9B073C" w14:textId="77777777" w:rsidR="00C523C2" w:rsidRDefault="00C523C2" w:rsidP="00094740"/>
    <w:p w14:paraId="22F2C12B" w14:textId="77777777" w:rsidR="00C523C2" w:rsidRDefault="00C523C2" w:rsidP="00094740"/>
    <w:p w14:paraId="72EC8FFB" w14:textId="77777777" w:rsidR="00C523C2" w:rsidRDefault="00C523C2" w:rsidP="00094740"/>
    <w:p w14:paraId="10AEE810" w14:textId="77777777" w:rsidR="00C523C2" w:rsidRDefault="00C523C2" w:rsidP="00094740"/>
    <w:p w14:paraId="03897BA8" w14:textId="77777777" w:rsidR="00C523C2" w:rsidRDefault="00C523C2" w:rsidP="00094740"/>
    <w:p w14:paraId="23F173BE" w14:textId="77777777" w:rsidR="00C523C2" w:rsidRDefault="00C523C2" w:rsidP="00094740"/>
    <w:p w14:paraId="62360C33" w14:textId="77777777" w:rsidR="00C523C2" w:rsidRDefault="00C523C2" w:rsidP="00094740"/>
    <w:p w14:paraId="7391E506" w14:textId="77777777" w:rsidR="00C523C2" w:rsidRDefault="00C523C2" w:rsidP="00094740"/>
    <w:tbl>
      <w:tblPr>
        <w:tblW w:w="4991" w:type="pct"/>
        <w:tblLayout w:type="fixed"/>
        <w:tblCellMar>
          <w:left w:w="0" w:type="dxa"/>
          <w:right w:w="0" w:type="dxa"/>
        </w:tblCellMar>
        <w:tblLook w:val="0600" w:firstRow="0" w:lastRow="0" w:firstColumn="0" w:lastColumn="0" w:noHBand="1" w:noVBand="1"/>
      </w:tblPr>
      <w:tblGrid>
        <w:gridCol w:w="10781"/>
      </w:tblGrid>
      <w:tr w:rsidR="00921FCB" w:rsidRPr="004B4BDF" w14:paraId="2A45DB36" w14:textId="77777777" w:rsidTr="00707007">
        <w:trPr>
          <w:trHeight w:val="1782"/>
        </w:trPr>
        <w:tc>
          <w:tcPr>
            <w:tcW w:w="5000" w:type="pct"/>
          </w:tcPr>
          <w:p w14:paraId="136E6419" w14:textId="344715C7" w:rsidR="00921FCB" w:rsidRPr="0030461D" w:rsidRDefault="00921FCB" w:rsidP="00582EE4">
            <w:pPr>
              <w:pStyle w:val="Heading"/>
            </w:pPr>
            <w:r>
              <w:lastRenderedPageBreak/>
              <w:t>Frequently Asked Questions</w:t>
            </w:r>
          </w:p>
          <w:p w14:paraId="09DE2533" w14:textId="47A61772" w:rsidR="00921FCB" w:rsidRPr="004B4BDF" w:rsidRDefault="00921FCB" w:rsidP="00921FCB">
            <w:pPr>
              <w:pStyle w:val="Body"/>
            </w:pPr>
            <w:r>
              <w:t>This section provides quick answers to common questions from ENCSD families and students.  If you ever need additional support</w:t>
            </w:r>
            <w:r w:rsidR="00707007">
              <w:t>, ENCSD staff are always here to help.</w:t>
            </w:r>
          </w:p>
        </w:tc>
      </w:tr>
      <w:tr w:rsidR="00921FCB" w:rsidRPr="0030461D" w14:paraId="3A793E2E" w14:textId="77777777" w:rsidTr="00707007">
        <w:trPr>
          <w:trHeight w:val="1782"/>
        </w:trPr>
        <w:tc>
          <w:tcPr>
            <w:tcW w:w="5000" w:type="pct"/>
          </w:tcPr>
          <w:p w14:paraId="54F77D9C" w14:textId="0A41C14F" w:rsidR="00921FCB" w:rsidRPr="005E22AD" w:rsidRDefault="00707007" w:rsidP="00582EE4">
            <w:pPr>
              <w:pStyle w:val="Subtitle1"/>
            </w:pPr>
            <w:r>
              <w:t>How does transportation work for students?</w:t>
            </w:r>
          </w:p>
          <w:p w14:paraId="359A9F17" w14:textId="77777777" w:rsidR="00921FCB" w:rsidRPr="00707007" w:rsidRDefault="00921FCB" w:rsidP="00582EE4">
            <w:pPr>
              <w:pStyle w:val="Body"/>
              <w:rPr>
                <w:sz w:val="16"/>
                <w:szCs w:val="16"/>
              </w:rPr>
            </w:pPr>
          </w:p>
          <w:p w14:paraId="07D611E5" w14:textId="02E5F612" w:rsidR="00921FCB" w:rsidRPr="0030461D" w:rsidRDefault="00707007" w:rsidP="00582EE4">
            <w:pPr>
              <w:pStyle w:val="Body"/>
            </w:pPr>
            <w:r>
              <w:rPr>
                <w:szCs w:val="22"/>
              </w:rPr>
              <w:t xml:space="preserve">ENCSD provides transportation for many students based on eligibility, location, and family needs.  Transportation routes are </w:t>
            </w:r>
            <w:proofErr w:type="gramStart"/>
            <w:r>
              <w:rPr>
                <w:szCs w:val="22"/>
              </w:rPr>
              <w:t>planned in advance</w:t>
            </w:r>
            <w:proofErr w:type="gramEnd"/>
            <w:r>
              <w:rPr>
                <w:szCs w:val="22"/>
              </w:rPr>
              <w:t xml:space="preserve"> each year.  Families should complete the Transportation Request Form and notify the Transportation Department of any changes as soon as possible, since updates may take time to process.</w:t>
            </w:r>
          </w:p>
        </w:tc>
      </w:tr>
      <w:tr w:rsidR="00921FCB" w:rsidRPr="008A3DA6" w14:paraId="31BDF86E" w14:textId="77777777" w:rsidTr="00707007">
        <w:trPr>
          <w:trHeight w:val="1782"/>
        </w:trPr>
        <w:tc>
          <w:tcPr>
            <w:tcW w:w="5000" w:type="pct"/>
          </w:tcPr>
          <w:p w14:paraId="2F850B00" w14:textId="3EB913C9" w:rsidR="00921FCB" w:rsidRPr="005E22AD" w:rsidRDefault="006012B3" w:rsidP="00582EE4">
            <w:pPr>
              <w:pStyle w:val="Subtitle1"/>
            </w:pPr>
            <w:r>
              <w:t>What communication supports are available for students and families?</w:t>
            </w:r>
          </w:p>
          <w:p w14:paraId="1E03CE0D" w14:textId="77777777" w:rsidR="00921FCB" w:rsidRPr="002656A8" w:rsidRDefault="00921FCB" w:rsidP="00582EE4">
            <w:pPr>
              <w:rPr>
                <w:sz w:val="16"/>
                <w:szCs w:val="16"/>
              </w:rPr>
            </w:pPr>
          </w:p>
          <w:p w14:paraId="13049467" w14:textId="37632C9A" w:rsidR="00921FCB" w:rsidRPr="008A3DA6" w:rsidRDefault="006012B3" w:rsidP="00582EE4">
            <w:pPr>
              <w:pStyle w:val="Body"/>
            </w:pPr>
            <w:r>
              <w:t xml:space="preserve">ENCSD is a fully accessible communication environment.  Students receive instruction and </w:t>
            </w:r>
            <w:proofErr w:type="gramStart"/>
            <w:r>
              <w:t>support</w:t>
            </w:r>
            <w:proofErr w:type="gramEnd"/>
            <w:r>
              <w:t xml:space="preserve"> </w:t>
            </w:r>
            <w:r w:rsidR="005C7E12">
              <w:t>a bi-lingual approach</w:t>
            </w:r>
            <w:r w:rsidR="00F359A6">
              <w:t xml:space="preserve"> that uses all communication modalities as needed to support students’ accessibility needs.  This includes sign language, visual communication, and other appropriate accommodations as outline in their Individualized </w:t>
            </w:r>
            <w:r w:rsidR="00CB0116">
              <w:t xml:space="preserve">Education Program (IEP).  </w:t>
            </w:r>
            <w:r w:rsidR="005C7E12">
              <w:t xml:space="preserve"> </w:t>
            </w:r>
          </w:p>
        </w:tc>
      </w:tr>
      <w:tr w:rsidR="006551E2" w:rsidRPr="008A3DA6" w14:paraId="04FFE6C6" w14:textId="77777777" w:rsidTr="002656A8">
        <w:trPr>
          <w:trHeight w:val="1602"/>
        </w:trPr>
        <w:tc>
          <w:tcPr>
            <w:tcW w:w="5000" w:type="pct"/>
          </w:tcPr>
          <w:p w14:paraId="4A10188E" w14:textId="77777777" w:rsidR="006551E2" w:rsidRDefault="006551E2" w:rsidP="00582EE4">
            <w:pPr>
              <w:pStyle w:val="Subtitle1"/>
            </w:pPr>
            <w:r>
              <w:t>What should I do if my child is sick?</w:t>
            </w:r>
          </w:p>
          <w:p w14:paraId="470529C2" w14:textId="77777777" w:rsidR="006551E2" w:rsidRPr="002656A8" w:rsidRDefault="006551E2" w:rsidP="00582EE4">
            <w:pPr>
              <w:pStyle w:val="Subtitle1"/>
              <w:rPr>
                <w:rFonts w:asciiTheme="minorHAnsi" w:hAnsiTheme="minorHAnsi"/>
                <w:sz w:val="16"/>
                <w:szCs w:val="16"/>
              </w:rPr>
            </w:pPr>
          </w:p>
          <w:p w14:paraId="4B6BE368" w14:textId="3AEB5EE3" w:rsidR="006551E2" w:rsidRPr="006551E2" w:rsidRDefault="006551E2" w:rsidP="00582EE4">
            <w:pPr>
              <w:pStyle w:val="Subtitle1"/>
              <w:rPr>
                <w:rFonts w:asciiTheme="minorHAnsi" w:hAnsiTheme="minorHAnsi"/>
                <w:sz w:val="22"/>
                <w:szCs w:val="22"/>
              </w:rPr>
            </w:pPr>
            <w:r>
              <w:rPr>
                <w:rFonts w:asciiTheme="minorHAnsi" w:hAnsiTheme="minorHAnsi"/>
                <w:sz w:val="22"/>
                <w:szCs w:val="22"/>
              </w:rPr>
              <w:t xml:space="preserve">If your child is sick, please contact the school as soon as possible to </w:t>
            </w:r>
            <w:proofErr w:type="gramStart"/>
            <w:r>
              <w:rPr>
                <w:rFonts w:asciiTheme="minorHAnsi" w:hAnsiTheme="minorHAnsi"/>
                <w:sz w:val="22"/>
                <w:szCs w:val="22"/>
              </w:rPr>
              <w:t>report</w:t>
            </w:r>
            <w:proofErr w:type="gramEnd"/>
            <w:r>
              <w:rPr>
                <w:rFonts w:asciiTheme="minorHAnsi" w:hAnsiTheme="minorHAnsi"/>
                <w:sz w:val="22"/>
                <w:szCs w:val="22"/>
              </w:rPr>
              <w:t xml:space="preserve"> the absence</w:t>
            </w:r>
            <w:r w:rsidR="002656A8">
              <w:rPr>
                <w:rFonts w:asciiTheme="minorHAnsi" w:hAnsiTheme="minorHAnsi"/>
                <w:sz w:val="22"/>
                <w:szCs w:val="22"/>
              </w:rPr>
              <w:t>.  If your child has symptoms during the school day or in the residence hall, staff will follow health protocols and contact families as needed.  The Student Health Center supports ongoing care and communication for student health needs.</w:t>
            </w:r>
          </w:p>
        </w:tc>
      </w:tr>
      <w:tr w:rsidR="002656A8" w:rsidRPr="008A3DA6" w14:paraId="1C670C5D" w14:textId="77777777" w:rsidTr="00707007">
        <w:trPr>
          <w:trHeight w:val="1782"/>
        </w:trPr>
        <w:tc>
          <w:tcPr>
            <w:tcW w:w="5000" w:type="pct"/>
          </w:tcPr>
          <w:p w14:paraId="1065C833" w14:textId="77777777" w:rsidR="002656A8" w:rsidRDefault="002656A8" w:rsidP="00582EE4">
            <w:pPr>
              <w:pStyle w:val="Subtitle1"/>
            </w:pPr>
            <w:r>
              <w:t>How do I schedule a meeting about my child?</w:t>
            </w:r>
          </w:p>
          <w:p w14:paraId="5CE0C800" w14:textId="77777777" w:rsidR="002656A8" w:rsidRDefault="002656A8" w:rsidP="00582EE4">
            <w:pPr>
              <w:pStyle w:val="Subtitle1"/>
              <w:rPr>
                <w:rFonts w:asciiTheme="minorHAnsi" w:hAnsiTheme="minorHAnsi"/>
                <w:sz w:val="16"/>
                <w:szCs w:val="16"/>
              </w:rPr>
            </w:pPr>
          </w:p>
          <w:p w14:paraId="5E0C25CC" w14:textId="77777777" w:rsidR="002656A8" w:rsidRDefault="002656A8" w:rsidP="00582EE4">
            <w:pPr>
              <w:pStyle w:val="Subtitle1"/>
              <w:rPr>
                <w:rFonts w:asciiTheme="minorHAnsi" w:hAnsiTheme="minorHAnsi"/>
                <w:sz w:val="22"/>
                <w:szCs w:val="22"/>
              </w:rPr>
            </w:pPr>
            <w:r>
              <w:rPr>
                <w:rFonts w:asciiTheme="minorHAnsi" w:hAnsiTheme="minorHAnsi"/>
                <w:sz w:val="22"/>
                <w:szCs w:val="22"/>
              </w:rPr>
              <w:t>Families are always welcome to schedule meetings to discuss their child’s progress, concerns, or needs.  To schedule a meeting:</w:t>
            </w:r>
          </w:p>
          <w:p w14:paraId="55710AEC" w14:textId="77777777" w:rsidR="002656A8" w:rsidRDefault="002656A8" w:rsidP="00582EE4">
            <w:pPr>
              <w:pStyle w:val="Subtitle1"/>
              <w:rPr>
                <w:rFonts w:asciiTheme="minorHAnsi" w:hAnsiTheme="minorHAnsi"/>
                <w:sz w:val="22"/>
                <w:szCs w:val="22"/>
              </w:rPr>
            </w:pPr>
          </w:p>
          <w:p w14:paraId="0353F6F3" w14:textId="2F32AEB4" w:rsidR="002656A8" w:rsidRDefault="002656A8" w:rsidP="006F4E08">
            <w:pPr>
              <w:pStyle w:val="Subtitle1"/>
              <w:numPr>
                <w:ilvl w:val="0"/>
                <w:numId w:val="203"/>
              </w:numPr>
              <w:rPr>
                <w:rFonts w:asciiTheme="minorHAnsi" w:hAnsiTheme="minorHAnsi"/>
                <w:sz w:val="22"/>
                <w:szCs w:val="22"/>
              </w:rPr>
            </w:pPr>
            <w:r>
              <w:rPr>
                <w:rFonts w:asciiTheme="minorHAnsi" w:hAnsiTheme="minorHAnsi"/>
                <w:sz w:val="22"/>
                <w:szCs w:val="22"/>
              </w:rPr>
              <w:t>Contact your child’s teacher or case manager for academic concerns</w:t>
            </w:r>
            <w:r w:rsidR="00327759">
              <w:rPr>
                <w:rFonts w:asciiTheme="minorHAnsi" w:hAnsiTheme="minorHAnsi"/>
                <w:sz w:val="22"/>
                <w:szCs w:val="22"/>
              </w:rPr>
              <w:t xml:space="preserve"> via email</w:t>
            </w:r>
          </w:p>
          <w:p w14:paraId="0C09CBA0" w14:textId="0F80E5E5" w:rsidR="00327759" w:rsidRPr="00327759" w:rsidRDefault="002656A8" w:rsidP="006F4E08">
            <w:pPr>
              <w:pStyle w:val="Subtitle1"/>
              <w:numPr>
                <w:ilvl w:val="1"/>
                <w:numId w:val="203"/>
              </w:numPr>
              <w:rPr>
                <w:rFonts w:asciiTheme="minorHAnsi" w:hAnsiTheme="minorHAnsi"/>
                <w:sz w:val="22"/>
                <w:szCs w:val="22"/>
              </w:rPr>
            </w:pPr>
            <w:r>
              <w:rPr>
                <w:rFonts w:asciiTheme="minorHAnsi" w:hAnsiTheme="minorHAnsi"/>
                <w:sz w:val="22"/>
                <w:szCs w:val="22"/>
              </w:rPr>
              <w:t xml:space="preserve">Please note, </w:t>
            </w:r>
            <w:r w:rsidR="009D60E9">
              <w:rPr>
                <w:rFonts w:asciiTheme="minorHAnsi" w:hAnsiTheme="minorHAnsi"/>
                <w:sz w:val="22"/>
                <w:szCs w:val="22"/>
              </w:rPr>
              <w:t>teachers cannot be contacted via telephone or video phone during the school day to ensure that our students’ learning is not disrupted</w:t>
            </w:r>
          </w:p>
          <w:p w14:paraId="5B76A039" w14:textId="77777777" w:rsidR="002656A8" w:rsidRDefault="002656A8" w:rsidP="006F4E08">
            <w:pPr>
              <w:pStyle w:val="Subtitle1"/>
              <w:numPr>
                <w:ilvl w:val="0"/>
                <w:numId w:val="203"/>
              </w:numPr>
              <w:rPr>
                <w:rFonts w:asciiTheme="minorHAnsi" w:hAnsiTheme="minorHAnsi"/>
                <w:sz w:val="22"/>
                <w:szCs w:val="22"/>
              </w:rPr>
            </w:pPr>
            <w:r>
              <w:rPr>
                <w:rFonts w:asciiTheme="minorHAnsi" w:hAnsiTheme="minorHAnsi"/>
                <w:sz w:val="22"/>
                <w:szCs w:val="22"/>
              </w:rPr>
              <w:t>Contact Residential Life staff for dorm-related concerns</w:t>
            </w:r>
          </w:p>
          <w:p w14:paraId="18F17060" w14:textId="77777777" w:rsidR="002656A8" w:rsidRDefault="002656A8" w:rsidP="006F4E08">
            <w:pPr>
              <w:pStyle w:val="Subtitle1"/>
              <w:numPr>
                <w:ilvl w:val="0"/>
                <w:numId w:val="203"/>
              </w:numPr>
              <w:rPr>
                <w:rFonts w:asciiTheme="minorHAnsi" w:hAnsiTheme="minorHAnsi"/>
                <w:sz w:val="22"/>
                <w:szCs w:val="22"/>
              </w:rPr>
            </w:pPr>
            <w:r>
              <w:rPr>
                <w:rFonts w:asciiTheme="minorHAnsi" w:hAnsiTheme="minorHAnsi"/>
                <w:sz w:val="22"/>
                <w:szCs w:val="22"/>
              </w:rPr>
              <w:t>Contact school administration for broader concerns or support</w:t>
            </w:r>
          </w:p>
          <w:p w14:paraId="67F12E2D" w14:textId="77777777" w:rsidR="002656A8" w:rsidRDefault="002656A8" w:rsidP="002656A8">
            <w:pPr>
              <w:pStyle w:val="Subtitle1"/>
              <w:rPr>
                <w:rFonts w:asciiTheme="minorHAnsi" w:hAnsiTheme="minorHAnsi"/>
                <w:sz w:val="22"/>
                <w:szCs w:val="22"/>
              </w:rPr>
            </w:pPr>
          </w:p>
          <w:p w14:paraId="183AA20A" w14:textId="08D43EEE" w:rsidR="002656A8" w:rsidRPr="002656A8" w:rsidRDefault="002656A8" w:rsidP="002656A8">
            <w:pPr>
              <w:pStyle w:val="Subtitle1"/>
              <w:rPr>
                <w:rFonts w:asciiTheme="minorHAnsi" w:hAnsiTheme="minorHAnsi"/>
                <w:sz w:val="22"/>
                <w:szCs w:val="22"/>
              </w:rPr>
            </w:pPr>
            <w:r>
              <w:rPr>
                <w:rFonts w:asciiTheme="minorHAnsi" w:hAnsiTheme="minorHAnsi"/>
                <w:sz w:val="22"/>
                <w:szCs w:val="22"/>
              </w:rPr>
              <w:t>Staff will work with you to schedule a time that allows for meaningful conversation and collaboration.</w:t>
            </w:r>
          </w:p>
        </w:tc>
      </w:tr>
      <w:tr w:rsidR="00327759" w:rsidRPr="008A3DA6" w14:paraId="2FEC58F7" w14:textId="77777777" w:rsidTr="00707007">
        <w:trPr>
          <w:trHeight w:val="1782"/>
        </w:trPr>
        <w:tc>
          <w:tcPr>
            <w:tcW w:w="5000" w:type="pct"/>
          </w:tcPr>
          <w:p w14:paraId="51330FF8" w14:textId="77777777" w:rsidR="00327759" w:rsidRDefault="00327759" w:rsidP="00582EE4">
            <w:pPr>
              <w:pStyle w:val="Subtitle1"/>
            </w:pPr>
            <w:r>
              <w:t>Where can I find support if my child is struggling?</w:t>
            </w:r>
          </w:p>
          <w:p w14:paraId="3E248616" w14:textId="77777777" w:rsidR="00327759" w:rsidRDefault="00327759" w:rsidP="00582EE4">
            <w:pPr>
              <w:pStyle w:val="Subtitle1"/>
              <w:rPr>
                <w:rFonts w:asciiTheme="minorHAnsi" w:hAnsiTheme="minorHAnsi"/>
                <w:sz w:val="22"/>
                <w:szCs w:val="22"/>
              </w:rPr>
            </w:pPr>
          </w:p>
          <w:p w14:paraId="0E838376" w14:textId="6D1F8FAD" w:rsidR="00327759" w:rsidRDefault="00327759" w:rsidP="00582EE4">
            <w:pPr>
              <w:pStyle w:val="Subtitle1"/>
              <w:rPr>
                <w:rFonts w:asciiTheme="minorHAnsi" w:hAnsiTheme="minorHAnsi"/>
                <w:sz w:val="22"/>
                <w:szCs w:val="22"/>
              </w:rPr>
            </w:pPr>
            <w:r>
              <w:rPr>
                <w:rFonts w:asciiTheme="minorHAnsi" w:hAnsiTheme="minorHAnsi"/>
                <w:sz w:val="22"/>
                <w:szCs w:val="22"/>
              </w:rPr>
              <w:t>ENCSD has multiple layers of support available for students. Support may include:</w:t>
            </w:r>
          </w:p>
          <w:p w14:paraId="33E19D09" w14:textId="77777777" w:rsidR="00327759" w:rsidRDefault="00327759" w:rsidP="00582EE4">
            <w:pPr>
              <w:pStyle w:val="Subtitle1"/>
              <w:rPr>
                <w:rFonts w:asciiTheme="minorHAnsi" w:hAnsiTheme="minorHAnsi"/>
                <w:sz w:val="22"/>
                <w:szCs w:val="22"/>
              </w:rPr>
            </w:pPr>
          </w:p>
          <w:p w14:paraId="3EB4DF0D" w14:textId="77777777" w:rsidR="00327759" w:rsidRDefault="00327759" w:rsidP="006F4E08">
            <w:pPr>
              <w:pStyle w:val="Subtitle1"/>
              <w:numPr>
                <w:ilvl w:val="0"/>
                <w:numId w:val="204"/>
              </w:numPr>
              <w:rPr>
                <w:rFonts w:asciiTheme="minorHAnsi" w:hAnsiTheme="minorHAnsi"/>
                <w:sz w:val="22"/>
                <w:szCs w:val="22"/>
              </w:rPr>
            </w:pPr>
            <w:r>
              <w:rPr>
                <w:rFonts w:asciiTheme="minorHAnsi" w:hAnsiTheme="minorHAnsi"/>
                <w:sz w:val="22"/>
                <w:szCs w:val="22"/>
              </w:rPr>
              <w:t>Classroom support from teachers</w:t>
            </w:r>
          </w:p>
          <w:p w14:paraId="6A12C848" w14:textId="77777777" w:rsidR="00327759" w:rsidRDefault="00327759" w:rsidP="006F4E08">
            <w:pPr>
              <w:pStyle w:val="Subtitle1"/>
              <w:numPr>
                <w:ilvl w:val="0"/>
                <w:numId w:val="204"/>
              </w:numPr>
              <w:rPr>
                <w:rFonts w:asciiTheme="minorHAnsi" w:hAnsiTheme="minorHAnsi"/>
                <w:sz w:val="22"/>
                <w:szCs w:val="22"/>
              </w:rPr>
            </w:pPr>
            <w:r>
              <w:rPr>
                <w:rFonts w:asciiTheme="minorHAnsi" w:hAnsiTheme="minorHAnsi"/>
                <w:sz w:val="22"/>
                <w:szCs w:val="22"/>
              </w:rPr>
              <w:t>Case manager or IEP team support</w:t>
            </w:r>
          </w:p>
          <w:p w14:paraId="079C6108" w14:textId="77777777" w:rsidR="00327759" w:rsidRDefault="00327759" w:rsidP="006F4E08">
            <w:pPr>
              <w:pStyle w:val="Subtitle1"/>
              <w:numPr>
                <w:ilvl w:val="0"/>
                <w:numId w:val="204"/>
              </w:numPr>
              <w:rPr>
                <w:rFonts w:asciiTheme="minorHAnsi" w:hAnsiTheme="minorHAnsi"/>
                <w:sz w:val="22"/>
                <w:szCs w:val="22"/>
              </w:rPr>
            </w:pPr>
            <w:r>
              <w:rPr>
                <w:rFonts w:asciiTheme="minorHAnsi" w:hAnsiTheme="minorHAnsi"/>
                <w:sz w:val="22"/>
                <w:szCs w:val="22"/>
              </w:rPr>
              <w:t>School counseling services</w:t>
            </w:r>
          </w:p>
          <w:p w14:paraId="1EEB05BD" w14:textId="77777777" w:rsidR="00327759" w:rsidRDefault="00327759" w:rsidP="006F4E08">
            <w:pPr>
              <w:pStyle w:val="Subtitle1"/>
              <w:numPr>
                <w:ilvl w:val="0"/>
                <w:numId w:val="204"/>
              </w:numPr>
              <w:rPr>
                <w:rFonts w:asciiTheme="minorHAnsi" w:hAnsiTheme="minorHAnsi"/>
                <w:sz w:val="22"/>
                <w:szCs w:val="22"/>
              </w:rPr>
            </w:pPr>
            <w:r>
              <w:rPr>
                <w:rFonts w:asciiTheme="minorHAnsi" w:hAnsiTheme="minorHAnsi"/>
                <w:sz w:val="22"/>
                <w:szCs w:val="22"/>
              </w:rPr>
              <w:t>Academic tutoring or intervention support</w:t>
            </w:r>
          </w:p>
          <w:p w14:paraId="3A0A9CE8" w14:textId="77777777" w:rsidR="00327759" w:rsidRDefault="00327759" w:rsidP="006F4E08">
            <w:pPr>
              <w:pStyle w:val="Subtitle1"/>
              <w:numPr>
                <w:ilvl w:val="0"/>
                <w:numId w:val="204"/>
              </w:numPr>
              <w:rPr>
                <w:rFonts w:asciiTheme="minorHAnsi" w:hAnsiTheme="minorHAnsi"/>
                <w:sz w:val="22"/>
                <w:szCs w:val="22"/>
              </w:rPr>
            </w:pPr>
            <w:r>
              <w:rPr>
                <w:rFonts w:asciiTheme="minorHAnsi" w:hAnsiTheme="minorHAnsi"/>
                <w:sz w:val="22"/>
                <w:szCs w:val="22"/>
              </w:rPr>
              <w:t>Residential staff support (for residential students)</w:t>
            </w:r>
          </w:p>
          <w:p w14:paraId="58DC52BA" w14:textId="77777777" w:rsidR="00327759" w:rsidRDefault="00327759" w:rsidP="00327759">
            <w:pPr>
              <w:pStyle w:val="Subtitle1"/>
              <w:rPr>
                <w:rFonts w:asciiTheme="minorHAnsi" w:hAnsiTheme="minorHAnsi"/>
                <w:sz w:val="22"/>
                <w:szCs w:val="22"/>
              </w:rPr>
            </w:pPr>
          </w:p>
          <w:p w14:paraId="28D5DF82" w14:textId="00A8FA9C" w:rsidR="00327759" w:rsidRPr="00327759" w:rsidRDefault="00327759" w:rsidP="00327759">
            <w:pPr>
              <w:pStyle w:val="Subtitle1"/>
              <w:rPr>
                <w:rFonts w:asciiTheme="minorHAnsi" w:hAnsiTheme="minorHAnsi"/>
                <w:sz w:val="22"/>
                <w:szCs w:val="22"/>
              </w:rPr>
            </w:pPr>
            <w:r>
              <w:rPr>
                <w:rFonts w:asciiTheme="minorHAnsi" w:hAnsiTheme="minorHAnsi"/>
                <w:sz w:val="22"/>
                <w:szCs w:val="22"/>
              </w:rPr>
              <w:t>Families are encouraged to reach out early so support can be put in place quickly.</w:t>
            </w:r>
          </w:p>
        </w:tc>
      </w:tr>
      <w:tr w:rsidR="00327759" w:rsidRPr="008A3DA6" w14:paraId="665624C5" w14:textId="77777777" w:rsidTr="00707007">
        <w:trPr>
          <w:trHeight w:val="1782"/>
        </w:trPr>
        <w:tc>
          <w:tcPr>
            <w:tcW w:w="5000" w:type="pct"/>
          </w:tcPr>
          <w:p w14:paraId="14AB5C2F" w14:textId="77777777" w:rsidR="00327759" w:rsidRDefault="00327759" w:rsidP="00582EE4">
            <w:pPr>
              <w:pStyle w:val="Subtitle1"/>
            </w:pPr>
            <w:r>
              <w:lastRenderedPageBreak/>
              <w:t>How do I access the Parent Portal</w:t>
            </w:r>
            <w:r w:rsidR="0058187C">
              <w:t>?</w:t>
            </w:r>
          </w:p>
          <w:p w14:paraId="36CDA227" w14:textId="77777777" w:rsidR="0058187C" w:rsidRDefault="0058187C" w:rsidP="00582EE4">
            <w:pPr>
              <w:pStyle w:val="Subtitle1"/>
              <w:rPr>
                <w:rFonts w:asciiTheme="minorHAnsi" w:hAnsiTheme="minorHAnsi"/>
                <w:sz w:val="22"/>
                <w:szCs w:val="22"/>
              </w:rPr>
            </w:pPr>
          </w:p>
          <w:p w14:paraId="7F815D27" w14:textId="77777777" w:rsidR="0058187C" w:rsidRDefault="0058187C" w:rsidP="00582EE4">
            <w:pPr>
              <w:pStyle w:val="Subtitle1"/>
              <w:rPr>
                <w:rFonts w:asciiTheme="minorHAnsi" w:hAnsiTheme="minorHAnsi"/>
                <w:sz w:val="22"/>
                <w:szCs w:val="22"/>
              </w:rPr>
            </w:pPr>
            <w:r>
              <w:rPr>
                <w:rFonts w:asciiTheme="minorHAnsi" w:hAnsiTheme="minorHAnsi"/>
                <w:sz w:val="22"/>
                <w:szCs w:val="22"/>
              </w:rPr>
              <w:t>Parent portal access allows families to view student grades, attendance, and important information.  If you need access:</w:t>
            </w:r>
          </w:p>
          <w:p w14:paraId="3D361728" w14:textId="77777777" w:rsidR="0058187C" w:rsidRDefault="0058187C" w:rsidP="00582EE4">
            <w:pPr>
              <w:pStyle w:val="Subtitle1"/>
              <w:rPr>
                <w:rFonts w:asciiTheme="minorHAnsi" w:hAnsiTheme="minorHAnsi"/>
                <w:sz w:val="22"/>
                <w:szCs w:val="22"/>
              </w:rPr>
            </w:pPr>
          </w:p>
          <w:p w14:paraId="014C2616" w14:textId="77777777" w:rsidR="0058187C" w:rsidRDefault="0058187C" w:rsidP="006F4E08">
            <w:pPr>
              <w:pStyle w:val="Subtitle1"/>
              <w:numPr>
                <w:ilvl w:val="0"/>
                <w:numId w:val="205"/>
              </w:numPr>
              <w:rPr>
                <w:rFonts w:asciiTheme="minorHAnsi" w:hAnsiTheme="minorHAnsi"/>
                <w:sz w:val="22"/>
                <w:szCs w:val="22"/>
              </w:rPr>
            </w:pPr>
            <w:r>
              <w:rPr>
                <w:rFonts w:asciiTheme="minorHAnsi" w:hAnsiTheme="minorHAnsi"/>
                <w:sz w:val="22"/>
                <w:szCs w:val="22"/>
              </w:rPr>
              <w:t xml:space="preserve">Contact the </w:t>
            </w:r>
            <w:r w:rsidR="008A5670">
              <w:rPr>
                <w:rFonts w:asciiTheme="minorHAnsi" w:hAnsiTheme="minorHAnsi"/>
                <w:sz w:val="22"/>
                <w:szCs w:val="22"/>
              </w:rPr>
              <w:t>ENCSD Principal’s Office</w:t>
            </w:r>
          </w:p>
          <w:p w14:paraId="013F32BE" w14:textId="77777777" w:rsidR="008A5670" w:rsidRDefault="008A5670" w:rsidP="006F4E08">
            <w:pPr>
              <w:pStyle w:val="Subtitle1"/>
              <w:numPr>
                <w:ilvl w:val="0"/>
                <w:numId w:val="205"/>
              </w:numPr>
              <w:rPr>
                <w:rFonts w:asciiTheme="minorHAnsi" w:hAnsiTheme="minorHAnsi"/>
                <w:sz w:val="22"/>
                <w:szCs w:val="22"/>
              </w:rPr>
            </w:pPr>
            <w:r>
              <w:rPr>
                <w:rFonts w:asciiTheme="minorHAnsi" w:hAnsiTheme="minorHAnsi"/>
                <w:sz w:val="22"/>
                <w:szCs w:val="22"/>
              </w:rPr>
              <w:t>Use the “forgot password” function on the website or app</w:t>
            </w:r>
          </w:p>
          <w:p w14:paraId="5646644B" w14:textId="77777777" w:rsidR="008A5670" w:rsidRDefault="008A5670" w:rsidP="006F4E08">
            <w:pPr>
              <w:pStyle w:val="Subtitle1"/>
              <w:numPr>
                <w:ilvl w:val="0"/>
                <w:numId w:val="205"/>
              </w:numPr>
              <w:rPr>
                <w:rFonts w:asciiTheme="minorHAnsi" w:hAnsiTheme="minorHAnsi"/>
                <w:sz w:val="22"/>
                <w:szCs w:val="22"/>
              </w:rPr>
            </w:pPr>
            <w:r>
              <w:rPr>
                <w:rFonts w:asciiTheme="minorHAnsi" w:hAnsiTheme="minorHAnsi"/>
                <w:sz w:val="22"/>
                <w:szCs w:val="22"/>
              </w:rPr>
              <w:t>Visit the NCDPI website for guidance on accessing your GUID for first time access</w:t>
            </w:r>
          </w:p>
          <w:p w14:paraId="59F67E45" w14:textId="77777777" w:rsidR="008A5670" w:rsidRDefault="008A5670" w:rsidP="008A5670">
            <w:pPr>
              <w:pStyle w:val="Subtitle1"/>
              <w:rPr>
                <w:rFonts w:asciiTheme="minorHAnsi" w:hAnsiTheme="minorHAnsi"/>
                <w:sz w:val="22"/>
                <w:szCs w:val="22"/>
              </w:rPr>
            </w:pPr>
          </w:p>
          <w:p w14:paraId="1B13EC1F" w14:textId="5E2330F6" w:rsidR="008A5670" w:rsidRPr="0058187C" w:rsidRDefault="008A5670" w:rsidP="008A5670">
            <w:pPr>
              <w:pStyle w:val="Subtitle1"/>
              <w:rPr>
                <w:rFonts w:asciiTheme="minorHAnsi" w:hAnsiTheme="minorHAnsi"/>
                <w:sz w:val="22"/>
                <w:szCs w:val="22"/>
              </w:rPr>
            </w:pPr>
            <w:r>
              <w:rPr>
                <w:rFonts w:asciiTheme="minorHAnsi" w:hAnsiTheme="minorHAnsi"/>
                <w:sz w:val="22"/>
                <w:szCs w:val="22"/>
              </w:rPr>
              <w:t>If you are unable to log in, ENCSD staff can reset access or help update your account information.</w:t>
            </w:r>
          </w:p>
        </w:tc>
      </w:tr>
      <w:tr w:rsidR="00E734DB" w:rsidRPr="008A3DA6" w14:paraId="5BD3EA67" w14:textId="77777777" w:rsidTr="00707007">
        <w:trPr>
          <w:trHeight w:val="1782"/>
        </w:trPr>
        <w:tc>
          <w:tcPr>
            <w:tcW w:w="5000" w:type="pct"/>
          </w:tcPr>
          <w:p w14:paraId="2A2D0672" w14:textId="77777777" w:rsidR="00E734DB" w:rsidRDefault="00D15478" w:rsidP="00582EE4">
            <w:pPr>
              <w:pStyle w:val="Subtitle1"/>
            </w:pPr>
            <w:r>
              <w:t>What should families know about residential life?</w:t>
            </w:r>
          </w:p>
          <w:p w14:paraId="0DFF5149" w14:textId="77777777" w:rsidR="00D15478" w:rsidRDefault="00D15478" w:rsidP="00582EE4">
            <w:pPr>
              <w:pStyle w:val="Subtitle1"/>
              <w:rPr>
                <w:rFonts w:asciiTheme="minorHAnsi" w:hAnsiTheme="minorHAnsi"/>
                <w:sz w:val="22"/>
                <w:szCs w:val="22"/>
              </w:rPr>
            </w:pPr>
          </w:p>
          <w:p w14:paraId="0AE3AF97" w14:textId="247888C3" w:rsidR="00546855" w:rsidRPr="00D15478" w:rsidRDefault="00546855" w:rsidP="00582EE4">
            <w:pPr>
              <w:pStyle w:val="Subtitle1"/>
              <w:rPr>
                <w:rFonts w:asciiTheme="minorHAnsi" w:hAnsiTheme="minorHAnsi"/>
                <w:sz w:val="22"/>
                <w:szCs w:val="22"/>
              </w:rPr>
            </w:pPr>
            <w:r>
              <w:rPr>
                <w:rFonts w:asciiTheme="minorHAnsi" w:hAnsiTheme="minorHAnsi"/>
                <w:sz w:val="22"/>
                <w:szCs w:val="22"/>
              </w:rPr>
              <w:t>Residential students are supported in a structured, safe, and community-centered living environment.  Staff support daily routines, including meals, study time, activities, and communication access.  The goal is to help students build independence, responsibility, and life skills.</w:t>
            </w:r>
          </w:p>
        </w:tc>
      </w:tr>
      <w:tr w:rsidR="00D84A9C" w:rsidRPr="008A3DA6" w14:paraId="1D94589E" w14:textId="77777777" w:rsidTr="00707007">
        <w:trPr>
          <w:trHeight w:val="1782"/>
        </w:trPr>
        <w:tc>
          <w:tcPr>
            <w:tcW w:w="5000" w:type="pct"/>
          </w:tcPr>
          <w:p w14:paraId="71BF0746" w14:textId="77777777" w:rsidR="00D84A9C" w:rsidRDefault="00D84A9C" w:rsidP="00582EE4">
            <w:pPr>
              <w:pStyle w:val="Subtitle1"/>
            </w:pPr>
            <w:r>
              <w:t>How does ENCSD support student safety?</w:t>
            </w:r>
          </w:p>
          <w:p w14:paraId="3F7B7040" w14:textId="77777777" w:rsidR="00D84A9C" w:rsidRDefault="00D84A9C" w:rsidP="00582EE4">
            <w:pPr>
              <w:pStyle w:val="Subtitle1"/>
              <w:rPr>
                <w:rFonts w:asciiTheme="minorHAnsi" w:hAnsiTheme="minorHAnsi"/>
                <w:sz w:val="22"/>
                <w:szCs w:val="22"/>
              </w:rPr>
            </w:pPr>
          </w:p>
          <w:p w14:paraId="51DCC592" w14:textId="1742E4B2" w:rsidR="00D84A9C" w:rsidRPr="00D84A9C" w:rsidRDefault="00D84A9C" w:rsidP="00582EE4">
            <w:pPr>
              <w:pStyle w:val="Subtitle1"/>
              <w:rPr>
                <w:rFonts w:asciiTheme="minorHAnsi" w:hAnsiTheme="minorHAnsi"/>
                <w:sz w:val="22"/>
                <w:szCs w:val="22"/>
              </w:rPr>
            </w:pPr>
            <w:r>
              <w:rPr>
                <w:rFonts w:asciiTheme="minorHAnsi" w:hAnsiTheme="minorHAnsi"/>
                <w:sz w:val="22"/>
                <w:szCs w:val="22"/>
              </w:rPr>
              <w:t>Student safety is a top priority.  ENCSD follows all NCDPI gui</w:t>
            </w:r>
            <w:r w:rsidR="00A525AD">
              <w:rPr>
                <w:rFonts w:asciiTheme="minorHAnsi" w:hAnsiTheme="minorHAnsi"/>
                <w:sz w:val="22"/>
                <w:szCs w:val="22"/>
              </w:rPr>
              <w:t>dance, and applicable state and federal laws.  Safety procedures include supervision across campus, transportation protocols, emergency planning, and clear expectations for student behavior and communication.</w:t>
            </w:r>
          </w:p>
        </w:tc>
      </w:tr>
    </w:tbl>
    <w:p w14:paraId="4B68D91D" w14:textId="77777777" w:rsidR="00C523C2" w:rsidRDefault="00C523C2" w:rsidP="00094740"/>
    <w:p w14:paraId="79559577" w14:textId="41DD80E1" w:rsidR="0075745B" w:rsidRDefault="0075745B" w:rsidP="00921FCB">
      <w:pPr>
        <w:pStyle w:val="ListParagraph"/>
        <w:ind w:left="0"/>
      </w:pPr>
    </w:p>
    <w:p w14:paraId="6EEB1466" w14:textId="77777777" w:rsidR="00C523C2" w:rsidRDefault="00C523C2" w:rsidP="00094740"/>
    <w:p w14:paraId="3317A1F0" w14:textId="77777777" w:rsidR="00C523C2" w:rsidRDefault="00C523C2" w:rsidP="00094740"/>
    <w:p w14:paraId="678DE77B" w14:textId="77777777" w:rsidR="00C523C2" w:rsidRDefault="00C523C2" w:rsidP="00094740"/>
    <w:p w14:paraId="0ADA8B87" w14:textId="77777777" w:rsidR="00C523C2" w:rsidRDefault="00C523C2" w:rsidP="00094740"/>
    <w:p w14:paraId="6E6A646C" w14:textId="77777777" w:rsidR="00C523C2" w:rsidRDefault="00C523C2" w:rsidP="00094740"/>
    <w:p w14:paraId="19F6C16C" w14:textId="77777777" w:rsidR="00CD56CA" w:rsidRDefault="00CD56CA" w:rsidP="00094740"/>
    <w:p w14:paraId="4DAEAC4E" w14:textId="77777777" w:rsidR="00CD56CA" w:rsidRDefault="00CD56CA" w:rsidP="00094740"/>
    <w:p w14:paraId="3EE6D1F3" w14:textId="77777777" w:rsidR="007F00E6" w:rsidRDefault="007F00E6" w:rsidP="00094740"/>
    <w:p w14:paraId="79718D64" w14:textId="77777777" w:rsidR="007F00E6" w:rsidRDefault="007F00E6" w:rsidP="00094740"/>
    <w:p w14:paraId="7EFA0875" w14:textId="77777777" w:rsidR="007F00E6" w:rsidRDefault="007F00E6" w:rsidP="00094740"/>
    <w:p w14:paraId="3D37DDA4" w14:textId="77777777" w:rsidR="007F00E6" w:rsidRDefault="007F00E6" w:rsidP="00094740"/>
    <w:p w14:paraId="35F7AEEB" w14:textId="77777777" w:rsidR="007F00E6" w:rsidRDefault="007F00E6" w:rsidP="00094740"/>
    <w:p w14:paraId="2889309D" w14:textId="77777777" w:rsidR="007F00E6" w:rsidRDefault="007F00E6" w:rsidP="00094740"/>
    <w:p w14:paraId="4703131F" w14:textId="77777777" w:rsidR="007F00E6" w:rsidRDefault="007F00E6" w:rsidP="00094740"/>
    <w:p w14:paraId="3A949DB1" w14:textId="77777777" w:rsidR="007F00E6" w:rsidRDefault="007F00E6" w:rsidP="00094740"/>
    <w:p w14:paraId="26C30396" w14:textId="77777777" w:rsidR="007F00E6" w:rsidRDefault="007F00E6" w:rsidP="00094740"/>
    <w:p w14:paraId="556EAA97" w14:textId="77777777" w:rsidR="007F00E6" w:rsidRDefault="007F00E6" w:rsidP="00094740"/>
    <w:p w14:paraId="1D752D04" w14:textId="77777777" w:rsidR="007F00E6" w:rsidRDefault="007F00E6" w:rsidP="00094740"/>
    <w:tbl>
      <w:tblPr>
        <w:tblW w:w="10773" w:type="dxa"/>
        <w:shd w:val="clear" w:color="auto" w:fill="A5B592" w:themeFill="accent2"/>
        <w:tblLayout w:type="fixed"/>
        <w:tblLook w:val="0600" w:firstRow="0" w:lastRow="0" w:firstColumn="0" w:lastColumn="0" w:noHBand="1" w:noVBand="1"/>
      </w:tblPr>
      <w:tblGrid>
        <w:gridCol w:w="993"/>
        <w:gridCol w:w="8788"/>
        <w:gridCol w:w="992"/>
      </w:tblGrid>
      <w:tr w:rsidR="007F00E6" w:rsidRPr="003A798E" w14:paraId="3E7811C4" w14:textId="77777777" w:rsidTr="008E32EA">
        <w:trPr>
          <w:trHeight w:val="3180"/>
        </w:trPr>
        <w:tc>
          <w:tcPr>
            <w:tcW w:w="993" w:type="dxa"/>
            <w:vMerge w:val="restart"/>
            <w:shd w:val="clear" w:color="auto" w:fill="A5B592" w:themeFill="accent2"/>
          </w:tcPr>
          <w:p w14:paraId="5ADC7681" w14:textId="77777777" w:rsidR="007F00E6" w:rsidRPr="003A798E" w:rsidRDefault="007F00E6" w:rsidP="008E32EA">
            <w:pPr>
              <w:pStyle w:val="GraphicAnchor"/>
            </w:pPr>
          </w:p>
        </w:tc>
        <w:tc>
          <w:tcPr>
            <w:tcW w:w="8788" w:type="dxa"/>
            <w:tcBorders>
              <w:bottom w:val="single" w:sz="36" w:space="0" w:color="254923" w:themeColor="accent1"/>
            </w:tcBorders>
            <w:shd w:val="clear" w:color="auto" w:fill="A5B592" w:themeFill="accent2"/>
          </w:tcPr>
          <w:p w14:paraId="56BB0D00" w14:textId="77777777" w:rsidR="007F00E6" w:rsidRPr="003A798E" w:rsidRDefault="007F00E6" w:rsidP="008E32EA"/>
        </w:tc>
        <w:tc>
          <w:tcPr>
            <w:tcW w:w="992" w:type="dxa"/>
            <w:vMerge w:val="restart"/>
            <w:shd w:val="clear" w:color="auto" w:fill="A5B592" w:themeFill="accent2"/>
          </w:tcPr>
          <w:p w14:paraId="60EEA68B" w14:textId="77777777" w:rsidR="007F00E6" w:rsidRPr="003A798E" w:rsidRDefault="007F00E6" w:rsidP="008E32EA"/>
        </w:tc>
      </w:tr>
      <w:tr w:rsidR="007F00E6" w:rsidRPr="003A798E" w14:paraId="647018B0" w14:textId="77777777" w:rsidTr="008E32EA">
        <w:trPr>
          <w:trHeight w:val="5966"/>
        </w:trPr>
        <w:tc>
          <w:tcPr>
            <w:tcW w:w="993" w:type="dxa"/>
            <w:vMerge/>
          </w:tcPr>
          <w:p w14:paraId="1F4E5BEE" w14:textId="77777777" w:rsidR="007F00E6" w:rsidRPr="003A798E" w:rsidRDefault="007F00E6" w:rsidP="008E32EA"/>
        </w:tc>
        <w:tc>
          <w:tcPr>
            <w:tcW w:w="8788" w:type="dxa"/>
            <w:tcBorders>
              <w:top w:val="single" w:sz="36" w:space="0" w:color="254923" w:themeColor="accent1"/>
              <w:bottom w:val="single" w:sz="36" w:space="0" w:color="254923" w:themeColor="accent1"/>
            </w:tcBorders>
            <w:shd w:val="clear" w:color="auto" w:fill="FFFFFF" w:themeFill="background1"/>
            <w:vAlign w:val="center"/>
          </w:tcPr>
          <w:p w14:paraId="1C297721" w14:textId="3D988C3E" w:rsidR="007F00E6" w:rsidRPr="007F00E6" w:rsidRDefault="007F00E6" w:rsidP="007F00E6">
            <w:pPr>
              <w:pStyle w:val="Heading1"/>
              <w:jc w:val="center"/>
              <w:rPr>
                <w:sz w:val="160"/>
                <w:szCs w:val="160"/>
              </w:rPr>
            </w:pPr>
            <w:bookmarkStart w:id="12" w:name="_Toc230189254"/>
            <w:r w:rsidRPr="007F00E6">
              <w:rPr>
                <w:sz w:val="160"/>
                <w:szCs w:val="160"/>
              </w:rPr>
              <w:t>Appendix</w:t>
            </w:r>
            <w:bookmarkEnd w:id="12"/>
          </w:p>
          <w:p w14:paraId="7DCBF344" w14:textId="77777777" w:rsidR="007F00E6" w:rsidRPr="003A798E" w:rsidRDefault="007F00E6" w:rsidP="008E32EA">
            <w:pPr>
              <w:pStyle w:val="Heading3"/>
              <w:jc w:val="center"/>
            </w:pPr>
          </w:p>
          <w:p w14:paraId="14408672" w14:textId="77777777" w:rsidR="007F00E6" w:rsidRPr="003A798E" w:rsidRDefault="007F00E6" w:rsidP="008E32EA">
            <w:pPr>
              <w:pStyle w:val="Heading3"/>
              <w:jc w:val="center"/>
              <w:rPr>
                <w:sz w:val="24"/>
              </w:rPr>
            </w:pPr>
          </w:p>
        </w:tc>
        <w:tc>
          <w:tcPr>
            <w:tcW w:w="992" w:type="dxa"/>
            <w:vMerge/>
          </w:tcPr>
          <w:p w14:paraId="0A7277F1" w14:textId="77777777" w:rsidR="007F00E6" w:rsidRPr="003A798E" w:rsidRDefault="007F00E6" w:rsidP="008E32EA"/>
        </w:tc>
      </w:tr>
      <w:tr w:rsidR="007F00E6" w:rsidRPr="003A798E" w14:paraId="41331EC6" w14:textId="77777777" w:rsidTr="008E32EA">
        <w:trPr>
          <w:trHeight w:val="4074"/>
        </w:trPr>
        <w:tc>
          <w:tcPr>
            <w:tcW w:w="993" w:type="dxa"/>
            <w:vMerge/>
          </w:tcPr>
          <w:p w14:paraId="3B70045C" w14:textId="77777777" w:rsidR="007F00E6" w:rsidRPr="003A798E" w:rsidRDefault="007F00E6" w:rsidP="008E32EA"/>
        </w:tc>
        <w:tc>
          <w:tcPr>
            <w:tcW w:w="8788" w:type="dxa"/>
            <w:tcBorders>
              <w:top w:val="single" w:sz="36" w:space="0" w:color="254923" w:themeColor="accent1"/>
            </w:tcBorders>
            <w:shd w:val="clear" w:color="auto" w:fill="A5B592" w:themeFill="accent2"/>
          </w:tcPr>
          <w:p w14:paraId="536410E4" w14:textId="77777777" w:rsidR="007F00E6" w:rsidRPr="003A798E" w:rsidRDefault="007F00E6" w:rsidP="008E32EA"/>
        </w:tc>
        <w:tc>
          <w:tcPr>
            <w:tcW w:w="992" w:type="dxa"/>
            <w:vMerge/>
          </w:tcPr>
          <w:p w14:paraId="40E8E201" w14:textId="77777777" w:rsidR="007F00E6" w:rsidRPr="003A798E" w:rsidRDefault="007F00E6" w:rsidP="008E32EA"/>
        </w:tc>
      </w:tr>
    </w:tbl>
    <w:p w14:paraId="20DD0A2F" w14:textId="77777777" w:rsidR="007F00E6" w:rsidRDefault="007F00E6" w:rsidP="00094740"/>
    <w:p w14:paraId="6F8DA88A" w14:textId="77777777" w:rsidR="00C523C2" w:rsidRDefault="00C523C2" w:rsidP="00094740"/>
    <w:p w14:paraId="757FA032" w14:textId="77777777" w:rsidR="00C523C2" w:rsidRDefault="00C523C2" w:rsidP="00094740"/>
    <w:p w14:paraId="55AC7872" w14:textId="77777777" w:rsidR="00C523C2" w:rsidRPr="0052480D" w:rsidRDefault="00C523C2" w:rsidP="00094740"/>
    <w:p w14:paraId="0D4FD137" w14:textId="2C79DB60" w:rsidR="00C87375" w:rsidRPr="0052480D" w:rsidRDefault="002C6921" w:rsidP="00094740">
      <w:r>
        <w:rPr>
          <w:noProof/>
        </w:rPr>
        <mc:AlternateContent>
          <mc:Choice Requires="wpg">
            <w:drawing>
              <wp:anchor distT="0" distB="0" distL="114300" distR="114300" simplePos="0" relativeHeight="251714560" behindDoc="0" locked="0" layoutInCell="1" allowOverlap="1" wp14:anchorId="4B9FF66D" wp14:editId="452D6B57">
                <wp:simplePos x="0" y="0"/>
                <wp:positionH relativeFrom="column">
                  <wp:posOffset>-342900</wp:posOffset>
                </wp:positionH>
                <wp:positionV relativeFrom="paragraph">
                  <wp:posOffset>-15240</wp:posOffset>
                </wp:positionV>
                <wp:extent cx="7366000" cy="5020310"/>
                <wp:effectExtent l="0" t="0" r="6350" b="8890"/>
                <wp:wrapNone/>
                <wp:docPr id="1505885923" name="Group 43"/>
                <wp:cNvGraphicFramePr/>
                <a:graphic xmlns:a="http://schemas.openxmlformats.org/drawingml/2006/main">
                  <a:graphicData uri="http://schemas.microsoft.com/office/word/2010/wordprocessingGroup">
                    <wpg:wgp>
                      <wpg:cNvGrpSpPr/>
                      <wpg:grpSpPr>
                        <a:xfrm>
                          <a:off x="0" y="0"/>
                          <a:ext cx="7366000" cy="5020310"/>
                          <a:chOff x="0" y="0"/>
                          <a:chExt cx="7366000" cy="5020310"/>
                        </a:xfrm>
                      </wpg:grpSpPr>
                      <pic:pic xmlns:pic="http://schemas.openxmlformats.org/drawingml/2006/picture">
                        <pic:nvPicPr>
                          <pic:cNvPr id="108322735" name="Picture 208"/>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508000" y="482600"/>
                            <a:ext cx="6858000" cy="4537710"/>
                          </a:xfrm>
                          <a:prstGeom prst="rect">
                            <a:avLst/>
                          </a:prstGeom>
                          <a:noFill/>
                          <a:ln>
                            <a:noFill/>
                          </a:ln>
                          <a:effectLst/>
                        </pic:spPr>
                      </pic:pic>
                      <wps:wsp>
                        <wps:cNvPr id="1364245512" name="Text Box 207"/>
                        <wps:cNvSpPr txBox="1">
                          <a:spLocks noChangeArrowheads="1"/>
                        </wps:cNvSpPr>
                        <wps:spPr bwMode="auto">
                          <a:xfrm>
                            <a:off x="1752600" y="2794000"/>
                            <a:ext cx="1006475" cy="400685"/>
                          </a:xfrm>
                          <a:prstGeom prst="rect">
                            <a:avLst/>
                          </a:prstGeom>
                          <a:noFill/>
                          <a:ln w="3175">
                            <a:solidFill>
                              <a:srgbClr val="F8D000"/>
                            </a:solidFill>
                            <a:miter lim="800000"/>
                            <a:headEnd/>
                            <a:tailEnd/>
                          </a:ln>
                          <a:effectLst/>
                          <a:extLst>
                            <a:ext uri="{909E8E84-426E-40DD-AFC4-6F175D3DCCD1}">
                              <a14:hiddenFill xmlns:a14="http://schemas.microsoft.com/office/drawing/2010/main">
                                <a:solidFill>
                                  <a:srgbClr val="0000FF"/>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4A45109E" w14:textId="77777777" w:rsidR="00E12A6F" w:rsidRDefault="00E12A6F" w:rsidP="00E12A6F">
                              <w:pPr>
                                <w:widowControl w:val="0"/>
                                <w:jc w:val="center"/>
                                <w:rPr>
                                  <w:b/>
                                  <w:bCs/>
                                  <w:color w:val="F8D000"/>
                                  <w:szCs w:val="28"/>
                                </w:rPr>
                              </w:pPr>
                              <w:r>
                                <w:rPr>
                                  <w:b/>
                                  <w:bCs/>
                                  <w:color w:val="F8D000"/>
                                  <w:szCs w:val="28"/>
                                </w:rPr>
                                <w:t>Woodard</w:t>
                              </w:r>
                            </w:p>
                          </w:txbxContent>
                        </wps:txbx>
                        <wps:bodyPr rot="0" vert="horz" wrap="square" lIns="36576" tIns="36576" rIns="36576" bIns="36576" anchor="t" anchorCtr="0" upright="1">
                          <a:noAutofit/>
                        </wps:bodyPr>
                      </wps:wsp>
                      <wps:wsp>
                        <wps:cNvPr id="2116773275" name="Text Box 205"/>
                        <wps:cNvSpPr txBox="1">
                          <a:spLocks noChangeArrowheads="1"/>
                        </wps:cNvSpPr>
                        <wps:spPr bwMode="auto">
                          <a:xfrm>
                            <a:off x="3122930" y="1684020"/>
                            <a:ext cx="762000" cy="327660"/>
                          </a:xfrm>
                          <a:prstGeom prst="rect">
                            <a:avLst/>
                          </a:prstGeom>
                          <a:noFill/>
                          <a:ln w="3175">
                            <a:solidFill>
                              <a:srgbClr val="F8D000"/>
                            </a:solidFill>
                            <a:miter lim="800000"/>
                            <a:headEnd/>
                            <a:tailEnd/>
                          </a:ln>
                          <a:effectLst/>
                          <a:extLst>
                            <a:ext uri="{909E8E84-426E-40DD-AFC4-6F175D3DCCD1}">
                              <a14:hiddenFill xmlns:a14="http://schemas.microsoft.com/office/drawing/2010/main">
                                <a:solidFill>
                                  <a:srgbClr val="0000FF"/>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569B6087" w14:textId="77777777" w:rsidR="00E12A6F" w:rsidRDefault="00E12A6F" w:rsidP="00E12A6F">
                              <w:pPr>
                                <w:widowControl w:val="0"/>
                                <w:jc w:val="center"/>
                                <w:rPr>
                                  <w:b/>
                                  <w:bCs/>
                                  <w:color w:val="F8D000"/>
                                  <w:szCs w:val="28"/>
                                </w:rPr>
                              </w:pPr>
                              <w:r>
                                <w:rPr>
                                  <w:b/>
                                  <w:bCs/>
                                  <w:color w:val="F8D000"/>
                                  <w:szCs w:val="28"/>
                                </w:rPr>
                                <w:t>Massey</w:t>
                              </w:r>
                            </w:p>
                          </w:txbxContent>
                        </wps:txbx>
                        <wps:bodyPr rot="0" vert="horz" wrap="square" lIns="36576" tIns="36576" rIns="36576" bIns="36576" anchor="t" anchorCtr="0" upright="1">
                          <a:noAutofit/>
                        </wps:bodyPr>
                      </wps:wsp>
                      <wps:wsp>
                        <wps:cNvPr id="466292873" name="Text Box 204"/>
                        <wps:cNvSpPr txBox="1">
                          <a:spLocks noChangeArrowheads="1"/>
                        </wps:cNvSpPr>
                        <wps:spPr bwMode="auto">
                          <a:xfrm>
                            <a:off x="4552315" y="1524635"/>
                            <a:ext cx="922020" cy="320040"/>
                          </a:xfrm>
                          <a:prstGeom prst="rect">
                            <a:avLst/>
                          </a:prstGeom>
                          <a:noFill/>
                          <a:ln w="3175">
                            <a:solidFill>
                              <a:srgbClr val="F8D000"/>
                            </a:solidFill>
                            <a:miter lim="800000"/>
                            <a:headEnd/>
                            <a:tailEnd/>
                          </a:ln>
                          <a:effectLst/>
                          <a:extLst>
                            <a:ext uri="{909E8E84-426E-40DD-AFC4-6F175D3DCCD1}">
                              <a14:hiddenFill xmlns:a14="http://schemas.microsoft.com/office/drawing/2010/main">
                                <a:solidFill>
                                  <a:srgbClr val="0000FF"/>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21D300CC" w14:textId="77777777" w:rsidR="00E12A6F" w:rsidRDefault="00E12A6F" w:rsidP="00E12A6F">
                              <w:pPr>
                                <w:widowControl w:val="0"/>
                                <w:jc w:val="center"/>
                                <w:rPr>
                                  <w:b/>
                                  <w:bCs/>
                                  <w:color w:val="F8D000"/>
                                  <w:szCs w:val="28"/>
                                </w:rPr>
                              </w:pPr>
                              <w:r>
                                <w:rPr>
                                  <w:b/>
                                  <w:bCs/>
                                  <w:color w:val="F8D000"/>
                                  <w:szCs w:val="28"/>
                                </w:rPr>
                                <w:t>McAdams</w:t>
                              </w:r>
                            </w:p>
                          </w:txbxContent>
                        </wps:txbx>
                        <wps:bodyPr rot="0" vert="horz" wrap="square" lIns="36576" tIns="36576" rIns="36576" bIns="36576" anchor="t" anchorCtr="0" upright="1">
                          <a:noAutofit/>
                        </wps:bodyPr>
                      </wps:wsp>
                      <wps:wsp>
                        <wps:cNvPr id="2117475716" name="Text Box 203"/>
                        <wps:cNvSpPr txBox="1">
                          <a:spLocks noChangeArrowheads="1"/>
                        </wps:cNvSpPr>
                        <wps:spPr bwMode="auto">
                          <a:xfrm>
                            <a:off x="3169920" y="1040130"/>
                            <a:ext cx="762000" cy="327660"/>
                          </a:xfrm>
                          <a:prstGeom prst="rect">
                            <a:avLst/>
                          </a:prstGeom>
                          <a:noFill/>
                          <a:ln w="3175">
                            <a:solidFill>
                              <a:srgbClr val="F8D000"/>
                            </a:solidFill>
                            <a:miter lim="800000"/>
                            <a:headEnd/>
                            <a:tailEnd/>
                          </a:ln>
                          <a:effectLst/>
                          <a:extLst>
                            <a:ext uri="{909E8E84-426E-40DD-AFC4-6F175D3DCCD1}">
                              <a14:hiddenFill xmlns:a14="http://schemas.microsoft.com/office/drawing/2010/main">
                                <a:solidFill>
                                  <a:srgbClr val="0000FF"/>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36D25F36" w14:textId="77777777" w:rsidR="00E12A6F" w:rsidRDefault="00E12A6F" w:rsidP="00E12A6F">
                              <w:pPr>
                                <w:widowControl w:val="0"/>
                                <w:jc w:val="center"/>
                                <w:rPr>
                                  <w:b/>
                                  <w:bCs/>
                                  <w:color w:val="F8D000"/>
                                  <w:szCs w:val="28"/>
                                </w:rPr>
                              </w:pPr>
                              <w:r>
                                <w:rPr>
                                  <w:b/>
                                  <w:bCs/>
                                  <w:color w:val="F8D000"/>
                                  <w:szCs w:val="28"/>
                                </w:rPr>
                                <w:t>Mayfield</w:t>
                              </w:r>
                            </w:p>
                          </w:txbxContent>
                        </wps:txbx>
                        <wps:bodyPr rot="0" vert="horz" wrap="square" lIns="36576" tIns="36576" rIns="36576" bIns="36576" anchor="t" anchorCtr="0" upright="1">
                          <a:noAutofit/>
                        </wps:bodyPr>
                      </wps:wsp>
                      <wps:wsp>
                        <wps:cNvPr id="167120996" name="Text Box 202"/>
                        <wps:cNvSpPr txBox="1">
                          <a:spLocks noChangeArrowheads="1"/>
                        </wps:cNvSpPr>
                        <wps:spPr bwMode="auto">
                          <a:xfrm>
                            <a:off x="1903730" y="1517015"/>
                            <a:ext cx="762000" cy="327660"/>
                          </a:xfrm>
                          <a:prstGeom prst="rect">
                            <a:avLst/>
                          </a:prstGeom>
                          <a:noFill/>
                          <a:ln w="3175">
                            <a:solidFill>
                              <a:srgbClr val="F8D000"/>
                            </a:solidFill>
                            <a:miter lim="800000"/>
                            <a:headEnd/>
                            <a:tailEnd/>
                          </a:ln>
                          <a:effectLst/>
                          <a:extLst>
                            <a:ext uri="{909E8E84-426E-40DD-AFC4-6F175D3DCCD1}">
                              <a14:hiddenFill xmlns:a14="http://schemas.microsoft.com/office/drawing/2010/main">
                                <a:solidFill>
                                  <a:srgbClr val="0000FF"/>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3F9B70EF" w14:textId="77777777" w:rsidR="00E12A6F" w:rsidRDefault="00E12A6F" w:rsidP="00E12A6F">
                              <w:pPr>
                                <w:widowControl w:val="0"/>
                                <w:jc w:val="center"/>
                                <w:rPr>
                                  <w:b/>
                                  <w:bCs/>
                                  <w:color w:val="F8D000"/>
                                  <w:szCs w:val="28"/>
                                </w:rPr>
                              </w:pPr>
                              <w:r>
                                <w:rPr>
                                  <w:b/>
                                  <w:bCs/>
                                  <w:color w:val="F8D000"/>
                                  <w:szCs w:val="28"/>
                                </w:rPr>
                                <w:t>Vestal</w:t>
                              </w:r>
                            </w:p>
                          </w:txbxContent>
                        </wps:txbx>
                        <wps:bodyPr rot="0" vert="horz" wrap="square" lIns="36576" tIns="36576" rIns="36576" bIns="36576" anchor="t" anchorCtr="0" upright="1">
                          <a:noAutofit/>
                        </wps:bodyPr>
                      </wps:wsp>
                      <wps:wsp>
                        <wps:cNvPr id="631826386" name="Text Box 201"/>
                        <wps:cNvSpPr txBox="1">
                          <a:spLocks noChangeArrowheads="1"/>
                        </wps:cNvSpPr>
                        <wps:spPr bwMode="auto">
                          <a:xfrm>
                            <a:off x="4770120" y="2863850"/>
                            <a:ext cx="762000" cy="327660"/>
                          </a:xfrm>
                          <a:prstGeom prst="rect">
                            <a:avLst/>
                          </a:prstGeom>
                          <a:noFill/>
                          <a:ln w="3175">
                            <a:solidFill>
                              <a:srgbClr val="F8D000"/>
                            </a:solidFill>
                            <a:miter lim="800000"/>
                            <a:headEnd/>
                            <a:tailEnd/>
                          </a:ln>
                          <a:effectLst/>
                          <a:extLst>
                            <a:ext uri="{909E8E84-426E-40DD-AFC4-6F175D3DCCD1}">
                              <a14:hiddenFill xmlns:a14="http://schemas.microsoft.com/office/drawing/2010/main">
                                <a:solidFill>
                                  <a:srgbClr val="0000FF"/>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49486441" w14:textId="77777777" w:rsidR="00E12A6F" w:rsidRDefault="00E12A6F" w:rsidP="00E12A6F">
                              <w:pPr>
                                <w:widowControl w:val="0"/>
                                <w:jc w:val="center"/>
                                <w:rPr>
                                  <w:b/>
                                  <w:bCs/>
                                  <w:color w:val="F8D000"/>
                                  <w:szCs w:val="28"/>
                                </w:rPr>
                              </w:pPr>
                              <w:r>
                                <w:rPr>
                                  <w:b/>
                                  <w:bCs/>
                                  <w:color w:val="F8D000"/>
                                  <w:szCs w:val="28"/>
                                </w:rPr>
                                <w:t>Eagles</w:t>
                              </w:r>
                            </w:p>
                          </w:txbxContent>
                        </wps:txbx>
                        <wps:bodyPr rot="0" vert="horz" wrap="square" lIns="36576" tIns="36576" rIns="36576" bIns="36576" anchor="t" anchorCtr="0" upright="1">
                          <a:noAutofit/>
                        </wps:bodyPr>
                      </wps:wsp>
                      <wps:wsp>
                        <wps:cNvPr id="191245527" name="Text Box 200"/>
                        <wps:cNvSpPr txBox="1">
                          <a:spLocks noChangeArrowheads="1"/>
                        </wps:cNvSpPr>
                        <wps:spPr bwMode="auto">
                          <a:xfrm>
                            <a:off x="1626235" y="526415"/>
                            <a:ext cx="762000" cy="327660"/>
                          </a:xfrm>
                          <a:prstGeom prst="rect">
                            <a:avLst/>
                          </a:prstGeom>
                          <a:noFill/>
                          <a:ln w="3175">
                            <a:solidFill>
                              <a:srgbClr val="F8D000"/>
                            </a:solidFill>
                            <a:miter lim="800000"/>
                            <a:headEnd/>
                            <a:tailEnd/>
                          </a:ln>
                          <a:effectLst/>
                          <a:extLst>
                            <a:ext uri="{909E8E84-426E-40DD-AFC4-6F175D3DCCD1}">
                              <a14:hiddenFill xmlns:a14="http://schemas.microsoft.com/office/drawing/2010/main">
                                <a:solidFill>
                                  <a:srgbClr val="0000FF"/>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93AECDF" w14:textId="77777777" w:rsidR="00E12A6F" w:rsidRDefault="00E12A6F" w:rsidP="00E12A6F">
                              <w:pPr>
                                <w:widowControl w:val="0"/>
                                <w:jc w:val="center"/>
                                <w:rPr>
                                  <w:b/>
                                  <w:bCs/>
                                  <w:color w:val="F8D000"/>
                                  <w:szCs w:val="28"/>
                                </w:rPr>
                              </w:pPr>
                              <w:r>
                                <w:rPr>
                                  <w:b/>
                                  <w:bCs/>
                                  <w:color w:val="F8D000"/>
                                  <w:szCs w:val="28"/>
                                </w:rPr>
                                <w:t>Alford</w:t>
                              </w:r>
                            </w:p>
                          </w:txbxContent>
                        </wps:txbx>
                        <wps:bodyPr rot="0" vert="horz" wrap="square" lIns="36576" tIns="36576" rIns="36576" bIns="36576" anchor="t" anchorCtr="0" upright="1">
                          <a:noAutofit/>
                        </wps:bodyPr>
                      </wps:wsp>
                      <pic:pic xmlns:pic="http://schemas.openxmlformats.org/drawingml/2006/picture">
                        <pic:nvPicPr>
                          <pic:cNvPr id="1922410984" name="Picture 7"/>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1558290" cy="1689100"/>
                          </a:xfrm>
                          <a:prstGeom prst="rect">
                            <a:avLst/>
                          </a:prstGeom>
                        </pic:spPr>
                      </pic:pic>
                    </wpg:wgp>
                  </a:graphicData>
                </a:graphic>
              </wp:anchor>
            </w:drawing>
          </mc:Choice>
          <mc:Fallback>
            <w:pict>
              <v:group w14:anchorId="4B9FF66D" id="Group 43" o:spid="_x0000_s1027" style="position:absolute;margin-left:-27pt;margin-top:-1.2pt;width:580pt;height:395.3pt;z-index:251714560" coordsize="73660,502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8" o:spid="_x0000_s1028" type="#_x0000_t75" style="position:absolute;left:5080;top:4826;width:68580;height:45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">
                  <v:imagedata r:id="rId21" o:title=""/>
                </v:shape>
                <v:shape id="Text Box 207" o:spid="_x0000_s1029" type="#_x0000_t202" style="position:absolute;left:17526;top:27940;width:10064;height:4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" filled="f" fillcolor="blue" strokecolor="#f8d000" strokeweight=".25pt">
                  <v:shadow color="black [0]"/>
                  <v:textbox inset="2.88pt,2.88pt,2.88pt,2.88pt">
                    <w:txbxContent>
                      <w:p w14:paraId="4A45109E" w14:textId="77777777" w:rsidR="00E12A6F" w:rsidRDefault="00E12A6F" w:rsidP="00E12A6F">
                        <w:pPr>
                          <w:widowControl w:val="0"/>
                          <w:jc w:val="center"/>
                          <w:rPr>
                            <w:b/>
                            <w:bCs/>
                            <w:color w:val="F8D000"/>
                            <w:szCs w:val="28"/>
                          </w:rPr>
                        </w:pPr>
                        <w:r>
                          <w:rPr>
                            <w:b/>
                            <w:bCs/>
                            <w:color w:val="F8D000"/>
                            <w:szCs w:val="28"/>
                          </w:rPr>
                          <w:t>Woodard</w:t>
                        </w:r>
                      </w:p>
                    </w:txbxContent>
                  </v:textbox>
                </v:shape>
                <v:shape id="Text Box 205" o:spid="_x0000_s1030" type="#_x0000_t202" style="position:absolute;left:31229;top:16840;width:7620;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" filled="f" fillcolor="blue" strokecolor="#f8d000" strokeweight=".25pt">
                  <v:shadow color="black [0]"/>
                  <v:textbox inset="2.88pt,2.88pt,2.88pt,2.88pt">
                    <w:txbxContent>
                      <w:p w14:paraId="569B6087" w14:textId="77777777" w:rsidR="00E12A6F" w:rsidRDefault="00E12A6F" w:rsidP="00E12A6F">
                        <w:pPr>
                          <w:widowControl w:val="0"/>
                          <w:jc w:val="center"/>
                          <w:rPr>
                            <w:b/>
                            <w:bCs/>
                            <w:color w:val="F8D000"/>
                            <w:szCs w:val="28"/>
                          </w:rPr>
                        </w:pPr>
                        <w:r>
                          <w:rPr>
                            <w:b/>
                            <w:bCs/>
                            <w:color w:val="F8D000"/>
                            <w:szCs w:val="28"/>
                          </w:rPr>
                          <w:t>Massey</w:t>
                        </w:r>
                      </w:p>
                    </w:txbxContent>
                  </v:textbox>
                </v:shape>
                <v:shape id="Text Box 204" o:spid="_x0000_s1031" type="#_x0000_t202" style="position:absolute;left:45523;top:15246;width:9220;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" filled="f" fillcolor="blue" strokecolor="#f8d000" strokeweight=".25pt">
                  <v:shadow color="black [0]"/>
                  <v:textbox inset="2.88pt,2.88pt,2.88pt,2.88pt">
                    <w:txbxContent>
                      <w:p w14:paraId="21D300CC" w14:textId="77777777" w:rsidR="00E12A6F" w:rsidRDefault="00E12A6F" w:rsidP="00E12A6F">
                        <w:pPr>
                          <w:widowControl w:val="0"/>
                          <w:jc w:val="center"/>
                          <w:rPr>
                            <w:b/>
                            <w:bCs/>
                            <w:color w:val="F8D000"/>
                            <w:szCs w:val="28"/>
                          </w:rPr>
                        </w:pPr>
                        <w:r>
                          <w:rPr>
                            <w:b/>
                            <w:bCs/>
                            <w:color w:val="F8D000"/>
                            <w:szCs w:val="28"/>
                          </w:rPr>
                          <w:t>McAdams</w:t>
                        </w:r>
                      </w:p>
                    </w:txbxContent>
                  </v:textbox>
                </v:shape>
                <v:shape id="Text Box 203" o:spid="_x0000_s1032" type="#_x0000_t202" style="position:absolute;left:31699;top:10401;width:7620;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" filled="f" fillcolor="blue" strokecolor="#f8d000" strokeweight=".25pt">
                  <v:shadow color="black [0]"/>
                  <v:textbox inset="2.88pt,2.88pt,2.88pt,2.88pt">
                    <w:txbxContent>
                      <w:p w14:paraId="36D25F36" w14:textId="77777777" w:rsidR="00E12A6F" w:rsidRDefault="00E12A6F" w:rsidP="00E12A6F">
                        <w:pPr>
                          <w:widowControl w:val="0"/>
                          <w:jc w:val="center"/>
                          <w:rPr>
                            <w:b/>
                            <w:bCs/>
                            <w:color w:val="F8D000"/>
                            <w:szCs w:val="28"/>
                          </w:rPr>
                        </w:pPr>
                        <w:r>
                          <w:rPr>
                            <w:b/>
                            <w:bCs/>
                            <w:color w:val="F8D000"/>
                            <w:szCs w:val="28"/>
                          </w:rPr>
                          <w:t>Mayfield</w:t>
                        </w:r>
                      </w:p>
                    </w:txbxContent>
                  </v:textbox>
                </v:shape>
                <v:shape id="Text Box 202" o:spid="_x0000_s1033" type="#_x0000_t202" style="position:absolute;left:19037;top:15170;width:7620;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" filled="f" fillcolor="blue" strokecolor="#f8d000" strokeweight=".25pt">
                  <v:shadow color="black [0]"/>
                  <v:textbox inset="2.88pt,2.88pt,2.88pt,2.88pt">
                    <w:txbxContent>
                      <w:p w14:paraId="3F9B70EF" w14:textId="77777777" w:rsidR="00E12A6F" w:rsidRDefault="00E12A6F" w:rsidP="00E12A6F">
                        <w:pPr>
                          <w:widowControl w:val="0"/>
                          <w:jc w:val="center"/>
                          <w:rPr>
                            <w:b/>
                            <w:bCs/>
                            <w:color w:val="F8D000"/>
                            <w:szCs w:val="28"/>
                          </w:rPr>
                        </w:pPr>
                        <w:r>
                          <w:rPr>
                            <w:b/>
                            <w:bCs/>
                            <w:color w:val="F8D000"/>
                            <w:szCs w:val="28"/>
                          </w:rPr>
                          <w:t>Vestal</w:t>
                        </w:r>
                      </w:p>
                    </w:txbxContent>
                  </v:textbox>
                </v:shape>
                <v:shape id="Text Box 201" o:spid="_x0000_s1034" type="#_x0000_t202" style="position:absolute;left:47701;top:28638;width:7620;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" filled="f" fillcolor="blue" strokecolor="#f8d000" strokeweight=".25pt">
                  <v:shadow color="black [0]"/>
                  <v:textbox inset="2.88pt,2.88pt,2.88pt,2.88pt">
                    <w:txbxContent>
                      <w:p w14:paraId="49486441" w14:textId="77777777" w:rsidR="00E12A6F" w:rsidRDefault="00E12A6F" w:rsidP="00E12A6F">
                        <w:pPr>
                          <w:widowControl w:val="0"/>
                          <w:jc w:val="center"/>
                          <w:rPr>
                            <w:b/>
                            <w:bCs/>
                            <w:color w:val="F8D000"/>
                            <w:szCs w:val="28"/>
                          </w:rPr>
                        </w:pPr>
                        <w:r>
                          <w:rPr>
                            <w:b/>
                            <w:bCs/>
                            <w:color w:val="F8D000"/>
                            <w:szCs w:val="28"/>
                          </w:rPr>
                          <w:t>Eagles</w:t>
                        </w:r>
                      </w:p>
                    </w:txbxContent>
                  </v:textbox>
                </v:shape>
                <v:shape id="Text Box 200" o:spid="_x0000_s1035" type="#_x0000_t202" style="position:absolute;left:16262;top:5264;width:7620;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" filled="f" fillcolor="blue" strokecolor="#f8d000" strokeweight=".25pt">
                  <v:shadow color="black [0]"/>
                  <v:textbox inset="2.88pt,2.88pt,2.88pt,2.88pt">
                    <w:txbxContent>
                      <w:p w14:paraId="793AECDF" w14:textId="77777777" w:rsidR="00E12A6F" w:rsidRDefault="00E12A6F" w:rsidP="00E12A6F">
                        <w:pPr>
                          <w:widowControl w:val="0"/>
                          <w:jc w:val="center"/>
                          <w:rPr>
                            <w:b/>
                            <w:bCs/>
                            <w:color w:val="F8D000"/>
                            <w:szCs w:val="28"/>
                          </w:rPr>
                        </w:pPr>
                        <w:r>
                          <w:rPr>
                            <w:b/>
                            <w:bCs/>
                            <w:color w:val="F8D000"/>
                            <w:szCs w:val="28"/>
                          </w:rPr>
                          <w:t>Alford</w:t>
                        </w:r>
                      </w:p>
                    </w:txbxContent>
                  </v:textbox>
                </v:shape>
                <v:shape id="Picture 7" o:spid="_x0000_s1036" type="#_x0000_t75" style="position:absolute;width:15582;height:16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">
                  <v:imagedata r:id="rId22" o:title=""/>
                </v:shape>
              </v:group>
            </w:pict>
          </mc:Fallback>
        </mc:AlternateContent>
      </w:r>
    </w:p>
    <w:p w14:paraId="5C8F2AA6" w14:textId="7052351D" w:rsidR="00C87375" w:rsidRPr="0052480D" w:rsidRDefault="00E12A6F" w:rsidP="00094740">
      <w:r>
        <w:rPr>
          <w:rFonts w:ascii="Times New Roman" w:hAnsi="Times New Roman"/>
          <w:noProof/>
          <w:sz w:val="24"/>
        </w:rPr>
        <mc:AlternateContent>
          <mc:Choice Requires="wps">
            <w:drawing>
              <wp:anchor distT="36576" distB="36576" distL="36576" distR="36576" simplePos="0" relativeHeight="251682816" behindDoc="0" locked="0" layoutInCell="1" allowOverlap="1" wp14:anchorId="2C05DD0D" wp14:editId="33EEA389">
                <wp:simplePos x="0" y="0"/>
                <wp:positionH relativeFrom="column">
                  <wp:posOffset>2912110</wp:posOffset>
                </wp:positionH>
                <wp:positionV relativeFrom="paragraph">
                  <wp:posOffset>11014075</wp:posOffset>
                </wp:positionV>
                <wp:extent cx="2214880" cy="494665"/>
                <wp:effectExtent l="0" t="0" r="0" b="0"/>
                <wp:wrapNone/>
                <wp:docPr id="2026816479"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75CD6E5"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5DD0D" id="Text Box 197" o:spid="_x0000_s1037" type="#_x0000_t202" style="position:absolute;margin-left:229.3pt;margin-top:867.25pt;width:174.4pt;height:38.95pt;z-index:2516828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" filled="f" fillcolor="blue" stroked="f" strokecolor="black [0]" strokeweight="2pt">
                <v:textbox inset="2.88pt,2.88pt,2.88pt,2.88pt">
                  <w:txbxContent>
                    <w:p w14:paraId="175CD6E5"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683840" behindDoc="0" locked="0" layoutInCell="1" allowOverlap="1" wp14:anchorId="77FDFFE8" wp14:editId="170989B1">
                <wp:simplePos x="0" y="0"/>
                <wp:positionH relativeFrom="column">
                  <wp:posOffset>3064510</wp:posOffset>
                </wp:positionH>
                <wp:positionV relativeFrom="paragraph">
                  <wp:posOffset>11166475</wp:posOffset>
                </wp:positionV>
                <wp:extent cx="2214880" cy="494665"/>
                <wp:effectExtent l="0" t="0" r="0" b="0"/>
                <wp:wrapNone/>
                <wp:docPr id="1054284951"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FACDDA4"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DFFE8" id="Text Box 196" o:spid="_x0000_s1038" type="#_x0000_t202" style="position:absolute;margin-left:241.3pt;margin-top:879.25pt;width:174.4pt;height:38.95pt;z-index:2516838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" filled="f" fillcolor="blue" stroked="f" strokecolor="black [0]" strokeweight="2pt">
                <v:textbox inset="2.88pt,2.88pt,2.88pt,2.88pt">
                  <w:txbxContent>
                    <w:p w14:paraId="5FACDDA4"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684864" behindDoc="0" locked="0" layoutInCell="1" allowOverlap="1" wp14:anchorId="664F4C5C" wp14:editId="63F40BF6">
                <wp:simplePos x="0" y="0"/>
                <wp:positionH relativeFrom="column">
                  <wp:posOffset>3216910</wp:posOffset>
                </wp:positionH>
                <wp:positionV relativeFrom="paragraph">
                  <wp:posOffset>11318875</wp:posOffset>
                </wp:positionV>
                <wp:extent cx="2214880" cy="494665"/>
                <wp:effectExtent l="0" t="0" r="0" b="0"/>
                <wp:wrapNone/>
                <wp:docPr id="1899067702"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5BFBD3D"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F4C5C" id="Text Box 195" o:spid="_x0000_s1039" type="#_x0000_t202" style="position:absolute;margin-left:253.3pt;margin-top:891.25pt;width:174.4pt;height:38.95pt;z-index:2516848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" filled="f" fillcolor="blue" stroked="f" strokecolor="black [0]" strokeweight="2pt">
                <v:textbox inset="2.88pt,2.88pt,2.88pt,2.88pt">
                  <w:txbxContent>
                    <w:p w14:paraId="05BFBD3D"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685888" behindDoc="0" locked="0" layoutInCell="1" allowOverlap="1" wp14:anchorId="0B31409D" wp14:editId="247BD335">
                <wp:simplePos x="0" y="0"/>
                <wp:positionH relativeFrom="column">
                  <wp:posOffset>3369310</wp:posOffset>
                </wp:positionH>
                <wp:positionV relativeFrom="paragraph">
                  <wp:posOffset>11471275</wp:posOffset>
                </wp:positionV>
                <wp:extent cx="2214880" cy="494665"/>
                <wp:effectExtent l="0" t="0" r="0" b="0"/>
                <wp:wrapNone/>
                <wp:docPr id="12160519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7CB8CC7"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1409D" id="Text Box 194" o:spid="_x0000_s1040" type="#_x0000_t202" style="position:absolute;margin-left:265.3pt;margin-top:903.25pt;width:174.4pt;height:38.95pt;z-index:2516858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" filled="f" fillcolor="blue" stroked="f" strokecolor="black [0]" strokeweight="2pt">
                <v:textbox inset="2.88pt,2.88pt,2.88pt,2.88pt">
                  <w:txbxContent>
                    <w:p w14:paraId="27CB8CC7"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686912" behindDoc="0" locked="0" layoutInCell="1" allowOverlap="1" wp14:anchorId="7B887CAE" wp14:editId="3D624EE1">
                <wp:simplePos x="0" y="0"/>
                <wp:positionH relativeFrom="column">
                  <wp:posOffset>3521710</wp:posOffset>
                </wp:positionH>
                <wp:positionV relativeFrom="paragraph">
                  <wp:posOffset>11623675</wp:posOffset>
                </wp:positionV>
                <wp:extent cx="2214880" cy="494665"/>
                <wp:effectExtent l="0" t="0" r="0" b="0"/>
                <wp:wrapNone/>
                <wp:docPr id="942311712"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6E469F0"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87CAE" id="Text Box 193" o:spid="_x0000_s1041" type="#_x0000_t202" style="position:absolute;margin-left:277.3pt;margin-top:915.25pt;width:174.4pt;height:38.95pt;z-index:2516869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" filled="f" fillcolor="blue" stroked="f" strokecolor="black [0]" strokeweight="2pt">
                <v:textbox inset="2.88pt,2.88pt,2.88pt,2.88pt">
                  <w:txbxContent>
                    <w:p w14:paraId="46E469F0"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687936" behindDoc="0" locked="0" layoutInCell="1" allowOverlap="1" wp14:anchorId="3E242183" wp14:editId="7F78D12C">
                <wp:simplePos x="0" y="0"/>
                <wp:positionH relativeFrom="column">
                  <wp:posOffset>3674110</wp:posOffset>
                </wp:positionH>
                <wp:positionV relativeFrom="paragraph">
                  <wp:posOffset>11776075</wp:posOffset>
                </wp:positionV>
                <wp:extent cx="2214880" cy="494665"/>
                <wp:effectExtent l="0" t="0" r="0" b="0"/>
                <wp:wrapNone/>
                <wp:docPr id="1272732569"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3C0E624"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42183" id="Text Box 192" o:spid="_x0000_s1042" type="#_x0000_t202" style="position:absolute;margin-left:289.3pt;margin-top:927.25pt;width:174.4pt;height:38.95pt;z-index:2516879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" filled="f" fillcolor="blue" stroked="f" strokecolor="black [0]" strokeweight="2pt">
                <v:textbox inset="2.88pt,2.88pt,2.88pt,2.88pt">
                  <w:txbxContent>
                    <w:p w14:paraId="43C0E624"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688960" behindDoc="0" locked="0" layoutInCell="1" allowOverlap="1" wp14:anchorId="0B2673A3" wp14:editId="58FD711B">
                <wp:simplePos x="0" y="0"/>
                <wp:positionH relativeFrom="column">
                  <wp:posOffset>3826510</wp:posOffset>
                </wp:positionH>
                <wp:positionV relativeFrom="paragraph">
                  <wp:posOffset>11928475</wp:posOffset>
                </wp:positionV>
                <wp:extent cx="2214880" cy="494665"/>
                <wp:effectExtent l="0" t="0" r="0" b="0"/>
                <wp:wrapNone/>
                <wp:docPr id="185430305"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A49D7A1"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673A3" id="Text Box 191" o:spid="_x0000_s1043" type="#_x0000_t202" style="position:absolute;margin-left:301.3pt;margin-top:939.25pt;width:174.4pt;height:38.95pt;z-index:2516889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" filled="f" fillcolor="blue" stroked="f" strokecolor="black [0]" strokeweight="2pt">
                <v:textbox inset="2.88pt,2.88pt,2.88pt,2.88pt">
                  <w:txbxContent>
                    <w:p w14:paraId="5A49D7A1"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689984" behindDoc="0" locked="0" layoutInCell="1" allowOverlap="1" wp14:anchorId="5D2EEDE8" wp14:editId="0DE8F6D9">
                <wp:simplePos x="0" y="0"/>
                <wp:positionH relativeFrom="column">
                  <wp:posOffset>3978910</wp:posOffset>
                </wp:positionH>
                <wp:positionV relativeFrom="paragraph">
                  <wp:posOffset>12080875</wp:posOffset>
                </wp:positionV>
                <wp:extent cx="2214880" cy="494665"/>
                <wp:effectExtent l="0" t="0" r="0" b="0"/>
                <wp:wrapNone/>
                <wp:docPr id="2098400491"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DE2328C"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EEDE8" id="Text Box 190" o:spid="_x0000_s1044" type="#_x0000_t202" style="position:absolute;margin-left:313.3pt;margin-top:951.25pt;width:174.4pt;height:38.95pt;z-index:2516899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" filled="f" fillcolor="blue" stroked="f" strokecolor="black [0]" strokeweight="2pt">
                <v:textbox inset="2.88pt,2.88pt,2.88pt,2.88pt">
                  <w:txbxContent>
                    <w:p w14:paraId="5DE2328C"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691008" behindDoc="0" locked="0" layoutInCell="1" allowOverlap="1" wp14:anchorId="6C69D83C" wp14:editId="3D5294BC">
                <wp:simplePos x="0" y="0"/>
                <wp:positionH relativeFrom="column">
                  <wp:posOffset>4131310</wp:posOffset>
                </wp:positionH>
                <wp:positionV relativeFrom="paragraph">
                  <wp:posOffset>12233275</wp:posOffset>
                </wp:positionV>
                <wp:extent cx="2214880" cy="494665"/>
                <wp:effectExtent l="0" t="0" r="0" b="0"/>
                <wp:wrapNone/>
                <wp:docPr id="623718011"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9BA16C0"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69D83C" id="Text Box 189" o:spid="_x0000_s1045" type="#_x0000_t202" style="position:absolute;margin-left:325.3pt;margin-top:963.25pt;width:174.4pt;height:38.95pt;z-index:2516910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" filled="f" fillcolor="blue" stroked="f" strokecolor="black [0]" strokeweight="2pt">
                <v:textbox inset="2.88pt,2.88pt,2.88pt,2.88pt">
                  <w:txbxContent>
                    <w:p w14:paraId="49BA16C0"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692032" behindDoc="0" locked="0" layoutInCell="1" allowOverlap="1" wp14:anchorId="339978C6" wp14:editId="2420C917">
                <wp:simplePos x="0" y="0"/>
                <wp:positionH relativeFrom="column">
                  <wp:posOffset>4283710</wp:posOffset>
                </wp:positionH>
                <wp:positionV relativeFrom="paragraph">
                  <wp:posOffset>12385675</wp:posOffset>
                </wp:positionV>
                <wp:extent cx="2214880" cy="494665"/>
                <wp:effectExtent l="0" t="0" r="0" b="0"/>
                <wp:wrapNone/>
                <wp:docPr id="1410584892"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307A131"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978C6" id="Text Box 188" o:spid="_x0000_s1046" type="#_x0000_t202" style="position:absolute;margin-left:337.3pt;margin-top:975.25pt;width:174.4pt;height:38.95pt;z-index:2516920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" filled="f" fillcolor="blue" stroked="f" strokecolor="black [0]" strokeweight="2pt">
                <v:textbox inset="2.88pt,2.88pt,2.88pt,2.88pt">
                  <w:txbxContent>
                    <w:p w14:paraId="0307A131"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693056" behindDoc="0" locked="0" layoutInCell="1" allowOverlap="1" wp14:anchorId="21BB0AE4" wp14:editId="18CF3433">
                <wp:simplePos x="0" y="0"/>
                <wp:positionH relativeFrom="column">
                  <wp:posOffset>4436110</wp:posOffset>
                </wp:positionH>
                <wp:positionV relativeFrom="paragraph">
                  <wp:posOffset>12538075</wp:posOffset>
                </wp:positionV>
                <wp:extent cx="2214880" cy="494665"/>
                <wp:effectExtent l="0" t="0" r="0" b="0"/>
                <wp:wrapNone/>
                <wp:docPr id="834688050"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6BF7552"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B0AE4" id="Text Box 187" o:spid="_x0000_s1047" type="#_x0000_t202" style="position:absolute;margin-left:349.3pt;margin-top:987.25pt;width:174.4pt;height:38.95pt;z-index:2516930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" filled="f" fillcolor="blue" stroked="f" strokecolor="black [0]" strokeweight="2pt">
                <v:textbox inset="2.88pt,2.88pt,2.88pt,2.88pt">
                  <w:txbxContent>
                    <w:p w14:paraId="56BF7552"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694080" behindDoc="0" locked="0" layoutInCell="1" allowOverlap="1" wp14:anchorId="1F9D80D5" wp14:editId="60124EE2">
                <wp:simplePos x="0" y="0"/>
                <wp:positionH relativeFrom="column">
                  <wp:posOffset>4588510</wp:posOffset>
                </wp:positionH>
                <wp:positionV relativeFrom="paragraph">
                  <wp:posOffset>12690475</wp:posOffset>
                </wp:positionV>
                <wp:extent cx="2214880" cy="494665"/>
                <wp:effectExtent l="0" t="0" r="0" b="0"/>
                <wp:wrapNone/>
                <wp:docPr id="63975593"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A049E31"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D80D5" id="Text Box 186" o:spid="_x0000_s1048" type="#_x0000_t202" style="position:absolute;margin-left:361.3pt;margin-top:999.25pt;width:174.4pt;height:38.95pt;z-index:2516940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" filled="f" fillcolor="blue" stroked="f" strokecolor="black [0]" strokeweight="2pt">
                <v:textbox inset="2.88pt,2.88pt,2.88pt,2.88pt">
                  <w:txbxContent>
                    <w:p w14:paraId="0A049E31"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695104" behindDoc="0" locked="0" layoutInCell="1" allowOverlap="1" wp14:anchorId="78642119" wp14:editId="39692372">
                <wp:simplePos x="0" y="0"/>
                <wp:positionH relativeFrom="column">
                  <wp:posOffset>4740910</wp:posOffset>
                </wp:positionH>
                <wp:positionV relativeFrom="paragraph">
                  <wp:posOffset>12842875</wp:posOffset>
                </wp:positionV>
                <wp:extent cx="2214880" cy="494665"/>
                <wp:effectExtent l="0" t="0" r="0" b="0"/>
                <wp:wrapNone/>
                <wp:docPr id="1810984196"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E356848"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42119" id="Text Box 185" o:spid="_x0000_s1049" type="#_x0000_t202" style="position:absolute;margin-left:373.3pt;margin-top:1011.25pt;width:174.4pt;height:38.95pt;z-index:2516951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" filled="f" fillcolor="blue" stroked="f" strokecolor="black [0]" strokeweight="2pt">
                <v:textbox inset="2.88pt,2.88pt,2.88pt,2.88pt">
                  <w:txbxContent>
                    <w:p w14:paraId="6E356848"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696128" behindDoc="0" locked="0" layoutInCell="1" allowOverlap="1" wp14:anchorId="3456C55A" wp14:editId="1181A31C">
                <wp:simplePos x="0" y="0"/>
                <wp:positionH relativeFrom="column">
                  <wp:posOffset>4893310</wp:posOffset>
                </wp:positionH>
                <wp:positionV relativeFrom="paragraph">
                  <wp:posOffset>12995275</wp:posOffset>
                </wp:positionV>
                <wp:extent cx="2214880" cy="494665"/>
                <wp:effectExtent l="0" t="0" r="0" b="0"/>
                <wp:wrapNone/>
                <wp:docPr id="798461030"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EE91FD"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6C55A" id="Text Box 184" o:spid="_x0000_s1050" type="#_x0000_t202" style="position:absolute;margin-left:385.3pt;margin-top:1023.25pt;width:174.4pt;height:38.95pt;z-index:2516961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" filled="f" fillcolor="blue" stroked="f" strokecolor="black [0]" strokeweight="2pt">
                <v:textbox inset="2.88pt,2.88pt,2.88pt,2.88pt">
                  <w:txbxContent>
                    <w:p w14:paraId="11EE91FD"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697152" behindDoc="0" locked="0" layoutInCell="1" allowOverlap="1" wp14:anchorId="7FDDDE8A" wp14:editId="355B22B8">
                <wp:simplePos x="0" y="0"/>
                <wp:positionH relativeFrom="column">
                  <wp:posOffset>5045710</wp:posOffset>
                </wp:positionH>
                <wp:positionV relativeFrom="paragraph">
                  <wp:posOffset>13147675</wp:posOffset>
                </wp:positionV>
                <wp:extent cx="2214880" cy="494665"/>
                <wp:effectExtent l="0" t="0" r="0" b="0"/>
                <wp:wrapNone/>
                <wp:docPr id="60690392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86345E5"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DDE8A" id="Text Box 183" o:spid="_x0000_s1051" type="#_x0000_t202" style="position:absolute;margin-left:397.3pt;margin-top:1035.25pt;width:174.4pt;height:38.95pt;z-index:2516971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" filled="f" fillcolor="blue" stroked="f" strokecolor="black [0]" strokeweight="2pt">
                <v:textbox inset="2.88pt,2.88pt,2.88pt,2.88pt">
                  <w:txbxContent>
                    <w:p w14:paraId="086345E5"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698176" behindDoc="0" locked="0" layoutInCell="1" allowOverlap="1" wp14:anchorId="7DAF53F5" wp14:editId="044FB381">
                <wp:simplePos x="0" y="0"/>
                <wp:positionH relativeFrom="column">
                  <wp:posOffset>5198110</wp:posOffset>
                </wp:positionH>
                <wp:positionV relativeFrom="paragraph">
                  <wp:posOffset>13300075</wp:posOffset>
                </wp:positionV>
                <wp:extent cx="2214880" cy="494665"/>
                <wp:effectExtent l="0" t="0" r="0" b="0"/>
                <wp:wrapNone/>
                <wp:docPr id="1230595070"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37D1165"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F53F5" id="Text Box 182" o:spid="_x0000_s1052" type="#_x0000_t202" style="position:absolute;margin-left:409.3pt;margin-top:1047.25pt;width:174.4pt;height:38.95pt;z-index:2516981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" filled="f" fillcolor="blue" stroked="f" strokecolor="black [0]" strokeweight="2pt">
                <v:textbox inset="2.88pt,2.88pt,2.88pt,2.88pt">
                  <w:txbxContent>
                    <w:p w14:paraId="637D1165"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699200" behindDoc="0" locked="0" layoutInCell="1" allowOverlap="1" wp14:anchorId="4A34D9B6" wp14:editId="00A61A5C">
                <wp:simplePos x="0" y="0"/>
                <wp:positionH relativeFrom="column">
                  <wp:posOffset>5350510</wp:posOffset>
                </wp:positionH>
                <wp:positionV relativeFrom="paragraph">
                  <wp:posOffset>13452475</wp:posOffset>
                </wp:positionV>
                <wp:extent cx="2214880" cy="494665"/>
                <wp:effectExtent l="0" t="0" r="0" b="0"/>
                <wp:wrapNone/>
                <wp:docPr id="273799453"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0113A2A"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4D9B6" id="Text Box 181" o:spid="_x0000_s1053" type="#_x0000_t202" style="position:absolute;margin-left:421.3pt;margin-top:1059.25pt;width:174.4pt;height:38.95pt;z-index:2516992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" filled="f" fillcolor="blue" stroked="f" strokecolor="black [0]" strokeweight="2pt">
                <v:textbox inset="2.88pt,2.88pt,2.88pt,2.88pt">
                  <w:txbxContent>
                    <w:p w14:paraId="50113A2A"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700224" behindDoc="0" locked="0" layoutInCell="1" allowOverlap="1" wp14:anchorId="6890F0C2" wp14:editId="7F4DDB43">
                <wp:simplePos x="0" y="0"/>
                <wp:positionH relativeFrom="column">
                  <wp:posOffset>5502910</wp:posOffset>
                </wp:positionH>
                <wp:positionV relativeFrom="paragraph">
                  <wp:posOffset>13604875</wp:posOffset>
                </wp:positionV>
                <wp:extent cx="2214880" cy="494665"/>
                <wp:effectExtent l="0" t="0" r="0" b="0"/>
                <wp:wrapNone/>
                <wp:docPr id="228226371"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FF13B5E"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90F0C2" id="Text Box 180" o:spid="_x0000_s1054" type="#_x0000_t202" style="position:absolute;margin-left:433.3pt;margin-top:1071.25pt;width:174.4pt;height:38.95pt;z-index:2517002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" filled="f" fillcolor="blue" stroked="f" strokecolor="black [0]" strokeweight="2pt">
                <v:textbox inset="2.88pt,2.88pt,2.88pt,2.88pt">
                  <w:txbxContent>
                    <w:p w14:paraId="3FF13B5E"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701248" behindDoc="0" locked="0" layoutInCell="1" allowOverlap="1" wp14:anchorId="1B7133EC" wp14:editId="68E1A11C">
                <wp:simplePos x="0" y="0"/>
                <wp:positionH relativeFrom="column">
                  <wp:posOffset>5655310</wp:posOffset>
                </wp:positionH>
                <wp:positionV relativeFrom="paragraph">
                  <wp:posOffset>13757275</wp:posOffset>
                </wp:positionV>
                <wp:extent cx="2214880" cy="494665"/>
                <wp:effectExtent l="0" t="0" r="0" b="0"/>
                <wp:wrapNone/>
                <wp:docPr id="580560758"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47F6462"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133EC" id="Text Box 179" o:spid="_x0000_s1055" type="#_x0000_t202" style="position:absolute;margin-left:445.3pt;margin-top:1083.25pt;width:174.4pt;height:38.95pt;z-index:2517012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" filled="f" fillcolor="blue" stroked="f" strokecolor="black [0]" strokeweight="2pt">
                <v:textbox inset="2.88pt,2.88pt,2.88pt,2.88pt">
                  <w:txbxContent>
                    <w:p w14:paraId="247F6462"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702272" behindDoc="0" locked="0" layoutInCell="1" allowOverlap="1" wp14:anchorId="60E1985C" wp14:editId="32EE99A5">
                <wp:simplePos x="0" y="0"/>
                <wp:positionH relativeFrom="column">
                  <wp:posOffset>5807710</wp:posOffset>
                </wp:positionH>
                <wp:positionV relativeFrom="paragraph">
                  <wp:posOffset>13909675</wp:posOffset>
                </wp:positionV>
                <wp:extent cx="2214880" cy="494665"/>
                <wp:effectExtent l="0" t="0" r="0" b="0"/>
                <wp:wrapNone/>
                <wp:docPr id="1233684643"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63AD845"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1985C" id="Text Box 178" o:spid="_x0000_s1056" type="#_x0000_t202" style="position:absolute;margin-left:457.3pt;margin-top:1095.25pt;width:174.4pt;height:38.95pt;z-index:2517022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" filled="f" fillcolor="blue" stroked="f" strokecolor="black [0]" strokeweight="2pt">
                <v:textbox inset="2.88pt,2.88pt,2.88pt,2.88pt">
                  <w:txbxContent>
                    <w:p w14:paraId="463AD845"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703296" behindDoc="0" locked="0" layoutInCell="1" allowOverlap="1" wp14:anchorId="499EE108" wp14:editId="06892D0E">
                <wp:simplePos x="0" y="0"/>
                <wp:positionH relativeFrom="column">
                  <wp:posOffset>5960110</wp:posOffset>
                </wp:positionH>
                <wp:positionV relativeFrom="paragraph">
                  <wp:posOffset>14062075</wp:posOffset>
                </wp:positionV>
                <wp:extent cx="2214880" cy="494665"/>
                <wp:effectExtent l="0" t="0" r="0" b="0"/>
                <wp:wrapNone/>
                <wp:docPr id="166947669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A87B2A5"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9EE108" id="Text Box 177" o:spid="_x0000_s1057" type="#_x0000_t202" style="position:absolute;margin-left:469.3pt;margin-top:1107.25pt;width:174.4pt;height:38.95pt;z-index:2517032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" filled="f" fillcolor="blue" stroked="f" strokecolor="black [0]" strokeweight="2pt">
                <v:textbox inset="2.88pt,2.88pt,2.88pt,2.88pt">
                  <w:txbxContent>
                    <w:p w14:paraId="5A87B2A5"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704320" behindDoc="0" locked="0" layoutInCell="1" allowOverlap="1" wp14:anchorId="6F2BC10D" wp14:editId="57922AF5">
                <wp:simplePos x="0" y="0"/>
                <wp:positionH relativeFrom="column">
                  <wp:posOffset>6112510</wp:posOffset>
                </wp:positionH>
                <wp:positionV relativeFrom="paragraph">
                  <wp:posOffset>14214475</wp:posOffset>
                </wp:positionV>
                <wp:extent cx="2214880" cy="494665"/>
                <wp:effectExtent l="0" t="0" r="0" b="0"/>
                <wp:wrapNone/>
                <wp:docPr id="26904470"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2DD4D25"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BC10D" id="Text Box 176" o:spid="_x0000_s1058" type="#_x0000_t202" style="position:absolute;margin-left:481.3pt;margin-top:1119.25pt;width:174.4pt;height:38.95pt;z-index:2517043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" filled="f" fillcolor="blue" stroked="f" strokecolor="black [0]" strokeweight="2pt">
                <v:textbox inset="2.88pt,2.88pt,2.88pt,2.88pt">
                  <w:txbxContent>
                    <w:p w14:paraId="22DD4D25"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705344" behindDoc="0" locked="0" layoutInCell="1" allowOverlap="1" wp14:anchorId="7C9A050F" wp14:editId="1D86CDAD">
                <wp:simplePos x="0" y="0"/>
                <wp:positionH relativeFrom="column">
                  <wp:posOffset>6264910</wp:posOffset>
                </wp:positionH>
                <wp:positionV relativeFrom="paragraph">
                  <wp:posOffset>14366875</wp:posOffset>
                </wp:positionV>
                <wp:extent cx="2214880" cy="494665"/>
                <wp:effectExtent l="0" t="0" r="0" b="0"/>
                <wp:wrapNone/>
                <wp:docPr id="1238082668"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EE538D2"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A050F" id="Text Box 175" o:spid="_x0000_s1059" type="#_x0000_t202" style="position:absolute;margin-left:493.3pt;margin-top:1131.25pt;width:174.4pt;height:38.95pt;z-index:2517053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" filled="f" fillcolor="blue" stroked="f" strokecolor="black [0]" strokeweight="2pt">
                <v:textbox inset="2.88pt,2.88pt,2.88pt,2.88pt">
                  <w:txbxContent>
                    <w:p w14:paraId="1EE538D2"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706368" behindDoc="0" locked="0" layoutInCell="1" allowOverlap="1" wp14:anchorId="3BC0FBAC" wp14:editId="578D2310">
                <wp:simplePos x="0" y="0"/>
                <wp:positionH relativeFrom="column">
                  <wp:posOffset>6417310</wp:posOffset>
                </wp:positionH>
                <wp:positionV relativeFrom="paragraph">
                  <wp:posOffset>14519275</wp:posOffset>
                </wp:positionV>
                <wp:extent cx="2214880" cy="494665"/>
                <wp:effectExtent l="0" t="0" r="0" b="0"/>
                <wp:wrapNone/>
                <wp:docPr id="1443226471"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AC1827D"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0FBAC" id="Text Box 174" o:spid="_x0000_s1060" type="#_x0000_t202" style="position:absolute;margin-left:505.3pt;margin-top:1143.25pt;width:174.4pt;height:38.95pt;z-index:2517063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" filled="f" fillcolor="blue" stroked="f" strokecolor="black [0]" strokeweight="2pt">
                <v:textbox inset="2.88pt,2.88pt,2.88pt,2.88pt">
                  <w:txbxContent>
                    <w:p w14:paraId="5AC1827D"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707392" behindDoc="0" locked="0" layoutInCell="1" allowOverlap="1" wp14:anchorId="7583CC9F" wp14:editId="5C870603">
                <wp:simplePos x="0" y="0"/>
                <wp:positionH relativeFrom="column">
                  <wp:posOffset>6569710</wp:posOffset>
                </wp:positionH>
                <wp:positionV relativeFrom="paragraph">
                  <wp:posOffset>14671675</wp:posOffset>
                </wp:positionV>
                <wp:extent cx="2214880" cy="494665"/>
                <wp:effectExtent l="0" t="0" r="0" b="0"/>
                <wp:wrapNone/>
                <wp:docPr id="591265110"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CB7EA13"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3CC9F" id="Text Box 173" o:spid="_x0000_s1061" type="#_x0000_t202" style="position:absolute;margin-left:517.3pt;margin-top:1155.25pt;width:174.4pt;height:38.95pt;z-index:2517073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" filled="f" fillcolor="blue" stroked="f" strokecolor="black [0]" strokeweight="2pt">
                <v:textbox inset="2.88pt,2.88pt,2.88pt,2.88pt">
                  <w:txbxContent>
                    <w:p w14:paraId="4CB7EA13"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708416" behindDoc="0" locked="0" layoutInCell="1" allowOverlap="1" wp14:anchorId="5C4DF97B" wp14:editId="42FE7BD4">
                <wp:simplePos x="0" y="0"/>
                <wp:positionH relativeFrom="column">
                  <wp:posOffset>6722110</wp:posOffset>
                </wp:positionH>
                <wp:positionV relativeFrom="paragraph">
                  <wp:posOffset>14824075</wp:posOffset>
                </wp:positionV>
                <wp:extent cx="2214880" cy="494665"/>
                <wp:effectExtent l="0" t="0" r="0" b="0"/>
                <wp:wrapNone/>
                <wp:docPr id="102284050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69BADA0"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4DF97B" id="Text Box 172" o:spid="_x0000_s1062" type="#_x0000_t202" style="position:absolute;margin-left:529.3pt;margin-top:1167.25pt;width:174.4pt;height:38.95pt;z-index:2517084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" filled="f" fillcolor="blue" stroked="f" strokecolor="black [0]" strokeweight="2pt">
                <v:textbox inset="2.88pt,2.88pt,2.88pt,2.88pt">
                  <w:txbxContent>
                    <w:p w14:paraId="469BADA0"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709440" behindDoc="0" locked="0" layoutInCell="1" allowOverlap="1" wp14:anchorId="3668B821" wp14:editId="37E14C95">
                <wp:simplePos x="0" y="0"/>
                <wp:positionH relativeFrom="column">
                  <wp:posOffset>6874510</wp:posOffset>
                </wp:positionH>
                <wp:positionV relativeFrom="paragraph">
                  <wp:posOffset>14976475</wp:posOffset>
                </wp:positionV>
                <wp:extent cx="2214880" cy="494665"/>
                <wp:effectExtent l="0" t="0" r="0" b="0"/>
                <wp:wrapNone/>
                <wp:docPr id="1637595242"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D609AFB"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8B821" id="Text Box 171" o:spid="_x0000_s1063" type="#_x0000_t202" style="position:absolute;margin-left:541.3pt;margin-top:1179.25pt;width:174.4pt;height:38.95pt;z-index:2517094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" filled="f" fillcolor="blue" stroked="f" strokecolor="black [0]" strokeweight="2pt">
                <v:textbox inset="2.88pt,2.88pt,2.88pt,2.88pt">
                  <w:txbxContent>
                    <w:p w14:paraId="5D609AFB"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710464" behindDoc="0" locked="0" layoutInCell="1" allowOverlap="1" wp14:anchorId="6A6C98A9" wp14:editId="5943BE6E">
                <wp:simplePos x="0" y="0"/>
                <wp:positionH relativeFrom="column">
                  <wp:posOffset>7026910</wp:posOffset>
                </wp:positionH>
                <wp:positionV relativeFrom="paragraph">
                  <wp:posOffset>15128875</wp:posOffset>
                </wp:positionV>
                <wp:extent cx="2214880" cy="494665"/>
                <wp:effectExtent l="0" t="0" r="0" b="0"/>
                <wp:wrapNone/>
                <wp:docPr id="751759203"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E267070"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C98A9" id="Text Box 170" o:spid="_x0000_s1064" type="#_x0000_t202" style="position:absolute;margin-left:553.3pt;margin-top:1191.25pt;width:174.4pt;height:38.95pt;z-index:2517104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" filled="f" fillcolor="blue" stroked="f" strokecolor="black [0]" strokeweight="2pt">
                <v:textbox inset="2.88pt,2.88pt,2.88pt,2.88pt">
                  <w:txbxContent>
                    <w:p w14:paraId="5E267070"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711488" behindDoc="0" locked="0" layoutInCell="1" allowOverlap="1" wp14:anchorId="632980F5" wp14:editId="16ED54AF">
                <wp:simplePos x="0" y="0"/>
                <wp:positionH relativeFrom="column">
                  <wp:posOffset>7179310</wp:posOffset>
                </wp:positionH>
                <wp:positionV relativeFrom="paragraph">
                  <wp:posOffset>15281275</wp:posOffset>
                </wp:positionV>
                <wp:extent cx="2214880" cy="494665"/>
                <wp:effectExtent l="0" t="0" r="0" b="0"/>
                <wp:wrapNone/>
                <wp:docPr id="1338809904"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3B4700D"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980F5" id="Text Box 169" o:spid="_x0000_s1065" type="#_x0000_t202" style="position:absolute;margin-left:565.3pt;margin-top:1203.25pt;width:174.4pt;height:38.95pt;z-index:2517114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" filled="f" fillcolor="blue" stroked="f" strokecolor="black [0]" strokeweight="2pt">
                <v:textbox inset="2.88pt,2.88pt,2.88pt,2.88pt">
                  <w:txbxContent>
                    <w:p w14:paraId="03B4700D" w14:textId="77777777" w:rsidR="00E12A6F" w:rsidRDefault="00E12A6F" w:rsidP="00E12A6F"/>
                  </w:txbxContent>
                </v:textbox>
              </v:shape>
            </w:pict>
          </mc:Fallback>
        </mc:AlternateContent>
      </w:r>
    </w:p>
    <w:p w14:paraId="49C39B76" w14:textId="18196C1E" w:rsidR="00C87375" w:rsidRPr="0052480D" w:rsidRDefault="00C87375" w:rsidP="00094740"/>
    <w:p w14:paraId="76DA87C4" w14:textId="77777777" w:rsidR="00C87375" w:rsidRPr="0052480D" w:rsidRDefault="00C87375" w:rsidP="00094740"/>
    <w:p w14:paraId="2491E141" w14:textId="77777777" w:rsidR="00C87375" w:rsidRPr="0052480D" w:rsidRDefault="00C87375" w:rsidP="00094740"/>
    <w:p w14:paraId="11560681" w14:textId="77777777" w:rsidR="00C87375" w:rsidRPr="0052480D" w:rsidRDefault="00C87375" w:rsidP="00094740"/>
    <w:p w14:paraId="4E8F68AB" w14:textId="77777777" w:rsidR="00C87375" w:rsidRPr="0052480D" w:rsidRDefault="00C87375" w:rsidP="00094740"/>
    <w:p w14:paraId="66012A5B" w14:textId="77777777" w:rsidR="00906A4E" w:rsidRPr="0052480D" w:rsidRDefault="00906A4E" w:rsidP="00094740"/>
    <w:p w14:paraId="2CE2BB0E" w14:textId="77777777" w:rsidR="00906A4E" w:rsidRPr="0052480D" w:rsidRDefault="00906A4E" w:rsidP="00094740"/>
    <w:p w14:paraId="4A3185B9" w14:textId="77777777" w:rsidR="00906A4E" w:rsidRPr="0052480D" w:rsidRDefault="00906A4E" w:rsidP="00094740"/>
    <w:p w14:paraId="0B7C5D58" w14:textId="77777777" w:rsidR="00906A4E" w:rsidRPr="0052480D" w:rsidRDefault="00906A4E" w:rsidP="00094740"/>
    <w:p w14:paraId="02603048" w14:textId="77777777" w:rsidR="00906A4E" w:rsidRPr="0052480D" w:rsidRDefault="00906A4E" w:rsidP="00094740"/>
    <w:p w14:paraId="1FE0B526" w14:textId="77777777" w:rsidR="00906A4E" w:rsidRPr="0052480D" w:rsidRDefault="00906A4E" w:rsidP="00094740"/>
    <w:p w14:paraId="27402263" w14:textId="59E51384" w:rsidR="00906A4E" w:rsidRPr="0052480D" w:rsidRDefault="00906A4E" w:rsidP="00094740"/>
    <w:p w14:paraId="1433C8DA" w14:textId="77777777" w:rsidR="00906A4E" w:rsidRPr="0052480D" w:rsidRDefault="00906A4E" w:rsidP="00094740"/>
    <w:p w14:paraId="098BFC21" w14:textId="77777777" w:rsidR="00906A4E" w:rsidRPr="0052480D" w:rsidRDefault="00906A4E" w:rsidP="00094740"/>
    <w:p w14:paraId="6B6A8EDB" w14:textId="77777777" w:rsidR="00906A4E" w:rsidRPr="0052480D" w:rsidRDefault="00906A4E" w:rsidP="00094740"/>
    <w:p w14:paraId="3A2C62D5" w14:textId="77777777" w:rsidR="00906A4E" w:rsidRPr="0052480D" w:rsidRDefault="00906A4E" w:rsidP="00094740"/>
    <w:p w14:paraId="2F1A3565" w14:textId="5ACB2BD5" w:rsidR="00906A4E" w:rsidRPr="0052480D" w:rsidRDefault="00906A4E" w:rsidP="00094740"/>
    <w:p w14:paraId="66DC88A1" w14:textId="1CCC8B21" w:rsidR="00906A4E" w:rsidRPr="0052480D" w:rsidRDefault="00CD56CA" w:rsidP="00094740">
      <w:r>
        <w:rPr>
          <w:rFonts w:ascii="Times New Roman" w:hAnsi="Times New Roman"/>
          <w:noProof/>
          <w:sz w:val="24"/>
        </w:rPr>
        <w:drawing>
          <wp:anchor distT="0" distB="0" distL="114300" distR="114300" simplePos="0" relativeHeight="251673600" behindDoc="0" locked="0" layoutInCell="1" allowOverlap="1" wp14:anchorId="70FA0FDE" wp14:editId="304BF885">
            <wp:simplePos x="0" y="0"/>
            <wp:positionH relativeFrom="column">
              <wp:posOffset>5943600</wp:posOffset>
            </wp:positionH>
            <wp:positionV relativeFrom="page">
              <wp:posOffset>5113867</wp:posOffset>
            </wp:positionV>
            <wp:extent cx="340995" cy="273050"/>
            <wp:effectExtent l="0" t="0" r="1905" b="0"/>
            <wp:wrapNone/>
            <wp:docPr id="677530036" name="Picture 206" descr="U.S. Route 301 in North Carolin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U.S. Route 301 in North Carolina - Wikipedi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0995" cy="273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DECC64" w14:textId="713119FA" w:rsidR="00906A4E" w:rsidRPr="0052480D" w:rsidRDefault="00906A4E" w:rsidP="00094740"/>
    <w:p w14:paraId="15791B98" w14:textId="30DD36C6" w:rsidR="00906A4E" w:rsidRPr="0052480D" w:rsidRDefault="00C60194" w:rsidP="00094740">
      <w:r>
        <w:rPr>
          <w:rFonts w:ascii="Times New Roman" w:hAnsi="Times New Roman"/>
          <w:noProof/>
          <w:sz w:val="24"/>
        </w:rPr>
        <mc:AlternateContent>
          <mc:Choice Requires="wps">
            <w:drawing>
              <wp:anchor distT="36576" distB="36576" distL="36576" distR="36576" simplePos="0" relativeHeight="251681792" behindDoc="0" locked="0" layoutInCell="1" allowOverlap="1" wp14:anchorId="510E48A6" wp14:editId="4FD7496C">
                <wp:simplePos x="0" y="0"/>
                <wp:positionH relativeFrom="column">
                  <wp:posOffset>205195</wp:posOffset>
                </wp:positionH>
                <wp:positionV relativeFrom="paragraph">
                  <wp:posOffset>30662</wp:posOffset>
                </wp:positionV>
                <wp:extent cx="6911975" cy="3470275"/>
                <wp:effectExtent l="0" t="0" r="3175" b="0"/>
                <wp:wrapNone/>
                <wp:docPr id="1214332507"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1975" cy="347027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49E305A" w14:textId="2EB50204" w:rsidR="00E12A6F" w:rsidRPr="00C60194" w:rsidRDefault="00E12A6F" w:rsidP="006F4E08">
                            <w:pPr>
                              <w:pStyle w:val="ListParagraph"/>
                              <w:widowControl w:val="0"/>
                              <w:numPr>
                                <w:ilvl w:val="0"/>
                                <w:numId w:val="1"/>
                              </w:numPr>
                              <w:spacing w:after="200"/>
                              <w:rPr>
                                <w:sz w:val="32"/>
                                <w:szCs w:val="32"/>
                              </w:rPr>
                            </w:pPr>
                            <w:r w:rsidRPr="00C60194">
                              <w:rPr>
                                <w:b/>
                                <w:bCs/>
                                <w:sz w:val="32"/>
                                <w:szCs w:val="32"/>
                              </w:rPr>
                              <w:t xml:space="preserve">Woodard </w:t>
                            </w:r>
                            <w:r w:rsidRPr="00C60194">
                              <w:rPr>
                                <w:sz w:val="32"/>
                                <w:szCs w:val="32"/>
                              </w:rPr>
                              <w:t>- Administrative and Business Offices</w:t>
                            </w:r>
                          </w:p>
                          <w:p w14:paraId="23B1EAF4" w14:textId="6809380E" w:rsidR="00E12A6F" w:rsidRPr="00C60194" w:rsidRDefault="00E12A6F" w:rsidP="006F4E08">
                            <w:pPr>
                              <w:pStyle w:val="ListParagraph"/>
                              <w:widowControl w:val="0"/>
                              <w:numPr>
                                <w:ilvl w:val="0"/>
                                <w:numId w:val="1"/>
                              </w:numPr>
                              <w:spacing w:after="200"/>
                              <w:rPr>
                                <w:sz w:val="32"/>
                                <w:szCs w:val="32"/>
                              </w:rPr>
                            </w:pPr>
                            <w:r w:rsidRPr="00C60194">
                              <w:rPr>
                                <w:b/>
                                <w:bCs/>
                                <w:sz w:val="32"/>
                                <w:szCs w:val="32"/>
                              </w:rPr>
                              <w:t xml:space="preserve">Vestal </w:t>
                            </w:r>
                            <w:r w:rsidRPr="00C60194">
                              <w:rPr>
                                <w:sz w:val="32"/>
                                <w:szCs w:val="32"/>
                              </w:rPr>
                              <w:t>- Elementary and Middle School Classes, Daily Meals, and Gymnasium</w:t>
                            </w:r>
                          </w:p>
                          <w:p w14:paraId="7B8F4896" w14:textId="0DBC8BC0" w:rsidR="00E12A6F" w:rsidRPr="00C60194" w:rsidRDefault="00E12A6F" w:rsidP="006F4E08">
                            <w:pPr>
                              <w:pStyle w:val="ListParagraph"/>
                              <w:widowControl w:val="0"/>
                              <w:numPr>
                                <w:ilvl w:val="0"/>
                                <w:numId w:val="1"/>
                              </w:numPr>
                              <w:spacing w:after="200"/>
                              <w:rPr>
                                <w:sz w:val="32"/>
                                <w:szCs w:val="32"/>
                              </w:rPr>
                            </w:pPr>
                            <w:r w:rsidRPr="00C60194">
                              <w:rPr>
                                <w:b/>
                                <w:bCs/>
                                <w:sz w:val="32"/>
                                <w:szCs w:val="32"/>
                              </w:rPr>
                              <w:t xml:space="preserve">Alford </w:t>
                            </w:r>
                            <w:r w:rsidRPr="00C60194">
                              <w:rPr>
                                <w:sz w:val="32"/>
                                <w:szCs w:val="32"/>
                              </w:rPr>
                              <w:t>- Vocational Programs</w:t>
                            </w:r>
                          </w:p>
                          <w:p w14:paraId="42E09A4D" w14:textId="6611467C" w:rsidR="00E12A6F" w:rsidRPr="00C60194" w:rsidRDefault="00E12A6F" w:rsidP="006F4E08">
                            <w:pPr>
                              <w:pStyle w:val="ListParagraph"/>
                              <w:widowControl w:val="0"/>
                              <w:numPr>
                                <w:ilvl w:val="0"/>
                                <w:numId w:val="1"/>
                              </w:numPr>
                              <w:spacing w:after="200"/>
                              <w:rPr>
                                <w:sz w:val="32"/>
                                <w:szCs w:val="32"/>
                              </w:rPr>
                            </w:pPr>
                            <w:r w:rsidRPr="00C60194">
                              <w:rPr>
                                <w:b/>
                                <w:bCs/>
                                <w:sz w:val="32"/>
                                <w:szCs w:val="32"/>
                              </w:rPr>
                              <w:t xml:space="preserve">Mayfield </w:t>
                            </w:r>
                            <w:r w:rsidRPr="00C60194">
                              <w:rPr>
                                <w:sz w:val="32"/>
                                <w:szCs w:val="32"/>
                              </w:rPr>
                              <w:t>- Student Health Center and Support Services</w:t>
                            </w:r>
                          </w:p>
                          <w:p w14:paraId="3D8C66E5" w14:textId="6536FCC7" w:rsidR="00E12A6F" w:rsidRPr="00C60194" w:rsidRDefault="00E12A6F" w:rsidP="006F4E08">
                            <w:pPr>
                              <w:pStyle w:val="ListParagraph"/>
                              <w:widowControl w:val="0"/>
                              <w:numPr>
                                <w:ilvl w:val="0"/>
                                <w:numId w:val="1"/>
                              </w:numPr>
                              <w:spacing w:after="200"/>
                              <w:rPr>
                                <w:sz w:val="32"/>
                                <w:szCs w:val="32"/>
                              </w:rPr>
                            </w:pPr>
                            <w:r w:rsidRPr="00C60194">
                              <w:rPr>
                                <w:b/>
                                <w:bCs/>
                                <w:sz w:val="32"/>
                                <w:szCs w:val="32"/>
                              </w:rPr>
                              <w:t xml:space="preserve">Massey </w:t>
                            </w:r>
                            <w:r w:rsidRPr="00C60194">
                              <w:rPr>
                                <w:sz w:val="32"/>
                                <w:szCs w:val="32"/>
                              </w:rPr>
                              <w:t>- Library, Auditorium, Lounge, Game Room, Snack Bar (Hornet’s Nest)</w:t>
                            </w:r>
                          </w:p>
                          <w:p w14:paraId="4E5440BF" w14:textId="00498BC1" w:rsidR="00E12A6F" w:rsidRPr="00C60194" w:rsidRDefault="00E12A6F" w:rsidP="006F4E08">
                            <w:pPr>
                              <w:pStyle w:val="ListParagraph"/>
                              <w:widowControl w:val="0"/>
                              <w:numPr>
                                <w:ilvl w:val="0"/>
                                <w:numId w:val="1"/>
                              </w:numPr>
                              <w:spacing w:after="200"/>
                              <w:rPr>
                                <w:sz w:val="32"/>
                                <w:szCs w:val="32"/>
                              </w:rPr>
                            </w:pPr>
                            <w:r w:rsidRPr="00C60194">
                              <w:rPr>
                                <w:b/>
                                <w:bCs/>
                                <w:sz w:val="32"/>
                                <w:szCs w:val="32"/>
                              </w:rPr>
                              <w:t xml:space="preserve">McAdams </w:t>
                            </w:r>
                            <w:r w:rsidRPr="00C60194">
                              <w:rPr>
                                <w:sz w:val="32"/>
                                <w:szCs w:val="32"/>
                              </w:rPr>
                              <w:t>- High School Classes, Housing for Boarding Students, Gymnasium</w:t>
                            </w:r>
                          </w:p>
                          <w:p w14:paraId="1144CC43" w14:textId="23539F84" w:rsidR="00E12A6F" w:rsidRPr="00C60194" w:rsidRDefault="00E12A6F" w:rsidP="006F4E08">
                            <w:pPr>
                              <w:pStyle w:val="ListParagraph"/>
                              <w:widowControl w:val="0"/>
                              <w:numPr>
                                <w:ilvl w:val="0"/>
                                <w:numId w:val="1"/>
                              </w:numPr>
                              <w:spacing w:after="200"/>
                              <w:rPr>
                                <w:sz w:val="32"/>
                                <w:szCs w:val="32"/>
                              </w:rPr>
                            </w:pPr>
                            <w:r w:rsidRPr="00C60194">
                              <w:rPr>
                                <w:b/>
                                <w:bCs/>
                                <w:sz w:val="32"/>
                                <w:szCs w:val="32"/>
                              </w:rPr>
                              <w:t xml:space="preserve">Eagles </w:t>
                            </w:r>
                            <w:r w:rsidRPr="00C60194">
                              <w:rPr>
                                <w:sz w:val="32"/>
                                <w:szCs w:val="32"/>
                              </w:rPr>
                              <w:t>- Currently Closed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E48A6" id="Text Box 198" o:spid="_x0000_s1066" type="#_x0000_t202" style="position:absolute;margin-left:16.15pt;margin-top:2.4pt;width:544.25pt;height:273.25pt;z-index:2516817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" filled="f" fillcolor="blue" stroked="f" strokecolor="black [0]" strokeweight="2pt">
                <v:textbox inset="2.88pt,2.88pt,2.88pt,2.88pt">
                  <w:txbxContent>
                    <w:p w14:paraId="649E305A" w14:textId="2EB50204" w:rsidR="00E12A6F" w:rsidRPr="00C60194" w:rsidRDefault="00E12A6F" w:rsidP="006F4E08">
                      <w:pPr>
                        <w:pStyle w:val="ListParagraph"/>
                        <w:widowControl w:val="0"/>
                        <w:numPr>
                          <w:ilvl w:val="0"/>
                          <w:numId w:val="1"/>
                        </w:numPr>
                        <w:spacing w:after="200"/>
                        <w:rPr>
                          <w:sz w:val="32"/>
                          <w:szCs w:val="32"/>
                        </w:rPr>
                      </w:pPr>
                      <w:r w:rsidRPr="00C60194">
                        <w:rPr>
                          <w:b/>
                          <w:bCs/>
                          <w:sz w:val="32"/>
                          <w:szCs w:val="32"/>
                        </w:rPr>
                        <w:t xml:space="preserve">Woodard </w:t>
                      </w:r>
                      <w:r w:rsidRPr="00C60194">
                        <w:rPr>
                          <w:sz w:val="32"/>
                          <w:szCs w:val="32"/>
                        </w:rPr>
                        <w:t>- Administrative and Business Offices</w:t>
                      </w:r>
                    </w:p>
                    <w:p w14:paraId="23B1EAF4" w14:textId="6809380E" w:rsidR="00E12A6F" w:rsidRPr="00C60194" w:rsidRDefault="00E12A6F" w:rsidP="006F4E08">
                      <w:pPr>
                        <w:pStyle w:val="ListParagraph"/>
                        <w:widowControl w:val="0"/>
                        <w:numPr>
                          <w:ilvl w:val="0"/>
                          <w:numId w:val="1"/>
                        </w:numPr>
                        <w:spacing w:after="200"/>
                        <w:rPr>
                          <w:sz w:val="32"/>
                          <w:szCs w:val="32"/>
                        </w:rPr>
                      </w:pPr>
                      <w:r w:rsidRPr="00C60194">
                        <w:rPr>
                          <w:b/>
                          <w:bCs/>
                          <w:sz w:val="32"/>
                          <w:szCs w:val="32"/>
                        </w:rPr>
                        <w:t xml:space="preserve">Vestal </w:t>
                      </w:r>
                      <w:r w:rsidRPr="00C60194">
                        <w:rPr>
                          <w:sz w:val="32"/>
                          <w:szCs w:val="32"/>
                        </w:rPr>
                        <w:t>- Elementary and Middle School Classes, Daily Meals, and Gymnasium</w:t>
                      </w:r>
                    </w:p>
                    <w:p w14:paraId="7B8F4896" w14:textId="0DBC8BC0" w:rsidR="00E12A6F" w:rsidRPr="00C60194" w:rsidRDefault="00E12A6F" w:rsidP="006F4E08">
                      <w:pPr>
                        <w:pStyle w:val="ListParagraph"/>
                        <w:widowControl w:val="0"/>
                        <w:numPr>
                          <w:ilvl w:val="0"/>
                          <w:numId w:val="1"/>
                        </w:numPr>
                        <w:spacing w:after="200"/>
                        <w:rPr>
                          <w:sz w:val="32"/>
                          <w:szCs w:val="32"/>
                        </w:rPr>
                      </w:pPr>
                      <w:r w:rsidRPr="00C60194">
                        <w:rPr>
                          <w:b/>
                          <w:bCs/>
                          <w:sz w:val="32"/>
                          <w:szCs w:val="32"/>
                        </w:rPr>
                        <w:t xml:space="preserve">Alford </w:t>
                      </w:r>
                      <w:r w:rsidRPr="00C60194">
                        <w:rPr>
                          <w:sz w:val="32"/>
                          <w:szCs w:val="32"/>
                        </w:rPr>
                        <w:t>- Vocational Programs</w:t>
                      </w:r>
                    </w:p>
                    <w:p w14:paraId="42E09A4D" w14:textId="6611467C" w:rsidR="00E12A6F" w:rsidRPr="00C60194" w:rsidRDefault="00E12A6F" w:rsidP="006F4E08">
                      <w:pPr>
                        <w:pStyle w:val="ListParagraph"/>
                        <w:widowControl w:val="0"/>
                        <w:numPr>
                          <w:ilvl w:val="0"/>
                          <w:numId w:val="1"/>
                        </w:numPr>
                        <w:spacing w:after="200"/>
                        <w:rPr>
                          <w:sz w:val="32"/>
                          <w:szCs w:val="32"/>
                        </w:rPr>
                      </w:pPr>
                      <w:r w:rsidRPr="00C60194">
                        <w:rPr>
                          <w:b/>
                          <w:bCs/>
                          <w:sz w:val="32"/>
                          <w:szCs w:val="32"/>
                        </w:rPr>
                        <w:t xml:space="preserve">Mayfield </w:t>
                      </w:r>
                      <w:r w:rsidRPr="00C60194">
                        <w:rPr>
                          <w:sz w:val="32"/>
                          <w:szCs w:val="32"/>
                        </w:rPr>
                        <w:t>- Student Health Center and Support Services</w:t>
                      </w:r>
                    </w:p>
                    <w:p w14:paraId="3D8C66E5" w14:textId="6536FCC7" w:rsidR="00E12A6F" w:rsidRPr="00C60194" w:rsidRDefault="00E12A6F" w:rsidP="006F4E08">
                      <w:pPr>
                        <w:pStyle w:val="ListParagraph"/>
                        <w:widowControl w:val="0"/>
                        <w:numPr>
                          <w:ilvl w:val="0"/>
                          <w:numId w:val="1"/>
                        </w:numPr>
                        <w:spacing w:after="200"/>
                        <w:rPr>
                          <w:sz w:val="32"/>
                          <w:szCs w:val="32"/>
                        </w:rPr>
                      </w:pPr>
                      <w:r w:rsidRPr="00C60194">
                        <w:rPr>
                          <w:b/>
                          <w:bCs/>
                          <w:sz w:val="32"/>
                          <w:szCs w:val="32"/>
                        </w:rPr>
                        <w:t xml:space="preserve">Massey </w:t>
                      </w:r>
                      <w:r w:rsidRPr="00C60194">
                        <w:rPr>
                          <w:sz w:val="32"/>
                          <w:szCs w:val="32"/>
                        </w:rPr>
                        <w:t>- Library, Auditorium, Lounge, Game Room, Snack Bar (Hornet’s Nest)</w:t>
                      </w:r>
                    </w:p>
                    <w:p w14:paraId="4E5440BF" w14:textId="00498BC1" w:rsidR="00E12A6F" w:rsidRPr="00C60194" w:rsidRDefault="00E12A6F" w:rsidP="006F4E08">
                      <w:pPr>
                        <w:pStyle w:val="ListParagraph"/>
                        <w:widowControl w:val="0"/>
                        <w:numPr>
                          <w:ilvl w:val="0"/>
                          <w:numId w:val="1"/>
                        </w:numPr>
                        <w:spacing w:after="200"/>
                        <w:rPr>
                          <w:sz w:val="32"/>
                          <w:szCs w:val="32"/>
                        </w:rPr>
                      </w:pPr>
                      <w:r w:rsidRPr="00C60194">
                        <w:rPr>
                          <w:b/>
                          <w:bCs/>
                          <w:sz w:val="32"/>
                          <w:szCs w:val="32"/>
                        </w:rPr>
                        <w:t xml:space="preserve">McAdams </w:t>
                      </w:r>
                      <w:r w:rsidRPr="00C60194">
                        <w:rPr>
                          <w:sz w:val="32"/>
                          <w:szCs w:val="32"/>
                        </w:rPr>
                        <w:t>- High School Classes, Housing for Boarding Students, Gymnasium</w:t>
                      </w:r>
                    </w:p>
                    <w:p w14:paraId="1144CC43" w14:textId="23539F84" w:rsidR="00E12A6F" w:rsidRPr="00C60194" w:rsidRDefault="00E12A6F" w:rsidP="006F4E08">
                      <w:pPr>
                        <w:pStyle w:val="ListParagraph"/>
                        <w:widowControl w:val="0"/>
                        <w:numPr>
                          <w:ilvl w:val="0"/>
                          <w:numId w:val="1"/>
                        </w:numPr>
                        <w:spacing w:after="200"/>
                        <w:rPr>
                          <w:sz w:val="32"/>
                          <w:szCs w:val="32"/>
                        </w:rPr>
                      </w:pPr>
                      <w:r w:rsidRPr="00C60194">
                        <w:rPr>
                          <w:b/>
                          <w:bCs/>
                          <w:sz w:val="32"/>
                          <w:szCs w:val="32"/>
                        </w:rPr>
                        <w:t xml:space="preserve">Eagles </w:t>
                      </w:r>
                      <w:r w:rsidRPr="00C60194">
                        <w:rPr>
                          <w:sz w:val="32"/>
                          <w:szCs w:val="32"/>
                        </w:rPr>
                        <w:t>- Currently Closed</w:t>
                      </w:r>
                    </w:p>
                  </w:txbxContent>
                </v:textbox>
              </v:shape>
            </w:pict>
          </mc:Fallback>
        </mc:AlternateContent>
      </w:r>
    </w:p>
    <w:p w14:paraId="27BB65DA" w14:textId="3CD95EB6" w:rsidR="00906A4E" w:rsidRPr="0052480D" w:rsidRDefault="00906A4E" w:rsidP="00094740"/>
    <w:p w14:paraId="20232A4F" w14:textId="0AB10FB7" w:rsidR="00906A4E" w:rsidRPr="0052480D" w:rsidRDefault="00906A4E" w:rsidP="00094740"/>
    <w:p w14:paraId="23227D77" w14:textId="52DC0CE5" w:rsidR="00906A4E" w:rsidRPr="0052480D" w:rsidRDefault="00906A4E" w:rsidP="00094740"/>
    <w:p w14:paraId="4E9E37DC" w14:textId="77777777" w:rsidR="00906A4E" w:rsidRPr="0052480D" w:rsidRDefault="00906A4E" w:rsidP="00094740"/>
    <w:p w14:paraId="5C4F87FD" w14:textId="77777777" w:rsidR="00906A4E" w:rsidRPr="0052480D" w:rsidRDefault="00906A4E" w:rsidP="00094740"/>
    <w:p w14:paraId="73518342" w14:textId="77777777" w:rsidR="00906A4E" w:rsidRPr="0052480D" w:rsidRDefault="00906A4E" w:rsidP="00094740"/>
    <w:p w14:paraId="4DC56787" w14:textId="77777777" w:rsidR="00906A4E" w:rsidRPr="0052480D" w:rsidRDefault="00906A4E" w:rsidP="00094740"/>
    <w:p w14:paraId="048FFA26" w14:textId="77777777" w:rsidR="00906A4E" w:rsidRPr="0052480D" w:rsidRDefault="00906A4E" w:rsidP="00094740"/>
    <w:p w14:paraId="13056F76" w14:textId="77777777" w:rsidR="00906A4E" w:rsidRPr="0052480D" w:rsidRDefault="00906A4E" w:rsidP="00094740"/>
    <w:p w14:paraId="3A206B91" w14:textId="77777777" w:rsidR="00906A4E" w:rsidRPr="0052480D" w:rsidRDefault="00906A4E" w:rsidP="00094740"/>
    <w:p w14:paraId="7CA8E853" w14:textId="77777777" w:rsidR="00906A4E" w:rsidRPr="0052480D" w:rsidRDefault="00906A4E" w:rsidP="00094740"/>
    <w:p w14:paraId="5331FB2B" w14:textId="77777777" w:rsidR="00C87375" w:rsidRPr="0052480D" w:rsidRDefault="00C87375" w:rsidP="00094740"/>
    <w:p w14:paraId="4F05ED8D" w14:textId="77777777" w:rsidR="00C87375" w:rsidRPr="0052480D" w:rsidRDefault="00C87375" w:rsidP="00094740"/>
    <w:tbl>
      <w:tblPr>
        <w:tblW w:w="10260" w:type="dxa"/>
        <w:tblLayout w:type="fixed"/>
        <w:tblCellMar>
          <w:left w:w="0" w:type="dxa"/>
          <w:right w:w="0" w:type="dxa"/>
        </w:tblCellMar>
        <w:tblLook w:val="0600" w:firstRow="0" w:lastRow="0" w:firstColumn="0" w:lastColumn="0" w:noHBand="1" w:noVBand="1"/>
      </w:tblPr>
      <w:tblGrid>
        <w:gridCol w:w="2340"/>
        <w:gridCol w:w="3330"/>
        <w:gridCol w:w="2160"/>
        <w:gridCol w:w="2391"/>
        <w:gridCol w:w="14"/>
        <w:gridCol w:w="15"/>
        <w:gridCol w:w="10"/>
      </w:tblGrid>
      <w:tr w:rsidR="00C60194" w:rsidRPr="003A798E" w14:paraId="48F8FD51" w14:textId="77777777" w:rsidTr="00EC6486">
        <w:trPr>
          <w:gridAfter w:val="1"/>
          <w:wAfter w:w="10" w:type="dxa"/>
          <w:trHeight w:val="2960"/>
        </w:trPr>
        <w:tc>
          <w:tcPr>
            <w:tcW w:w="10221" w:type="dxa"/>
            <w:gridSpan w:val="4"/>
          </w:tcPr>
          <w:p w14:paraId="4F79B9D4" w14:textId="09AF9B5F" w:rsidR="007F00E6" w:rsidRDefault="007F00E6" w:rsidP="006A236E">
            <w:pPr>
              <w:pStyle w:val="Heading3"/>
            </w:pPr>
          </w:p>
          <w:p w14:paraId="63353ECB" w14:textId="64670AFF" w:rsidR="007F00E6" w:rsidRDefault="007F00E6" w:rsidP="006A236E">
            <w:pPr>
              <w:pStyle w:val="Heading3"/>
            </w:pPr>
          </w:p>
          <w:p w14:paraId="5C11A6A3" w14:textId="77777777" w:rsidR="007F00E6" w:rsidRDefault="007F00E6" w:rsidP="006A236E">
            <w:pPr>
              <w:pStyle w:val="Heading3"/>
            </w:pPr>
          </w:p>
          <w:p w14:paraId="2CDD5CA1" w14:textId="77777777" w:rsidR="007F00E6" w:rsidRDefault="007F00E6" w:rsidP="006A236E">
            <w:pPr>
              <w:pStyle w:val="Heading3"/>
            </w:pPr>
          </w:p>
          <w:p w14:paraId="3C07BC99" w14:textId="77777777" w:rsidR="007F00E6" w:rsidRDefault="007F00E6" w:rsidP="006A236E">
            <w:pPr>
              <w:pStyle w:val="Heading3"/>
            </w:pPr>
          </w:p>
          <w:p w14:paraId="25CB6B19" w14:textId="77777777" w:rsidR="007F00E6" w:rsidRDefault="007F00E6" w:rsidP="006A236E">
            <w:pPr>
              <w:pStyle w:val="Heading3"/>
            </w:pPr>
          </w:p>
          <w:p w14:paraId="11932C54" w14:textId="77777777" w:rsidR="007F00E6" w:rsidRDefault="007F00E6" w:rsidP="005551C0"/>
          <w:p w14:paraId="66FF3122" w14:textId="7FC70837" w:rsidR="00C60194" w:rsidRPr="007F00E6" w:rsidRDefault="00C60194" w:rsidP="007F00E6">
            <w:pPr>
              <w:jc w:val="center"/>
              <w:rPr>
                <w:sz w:val="28"/>
                <w:szCs w:val="28"/>
              </w:rPr>
            </w:pPr>
            <w:r w:rsidRPr="007F00E6">
              <w:rPr>
                <w:sz w:val="28"/>
                <w:szCs w:val="28"/>
              </w:rPr>
              <w:t>1311 US Hwy 301 S</w:t>
            </w:r>
          </w:p>
          <w:p w14:paraId="65C39359" w14:textId="77777777" w:rsidR="00C60194" w:rsidRPr="007F00E6" w:rsidRDefault="00C60194" w:rsidP="007F00E6">
            <w:pPr>
              <w:jc w:val="center"/>
              <w:rPr>
                <w:sz w:val="28"/>
                <w:szCs w:val="28"/>
              </w:rPr>
            </w:pPr>
            <w:r w:rsidRPr="007F00E6">
              <w:rPr>
                <w:sz w:val="28"/>
                <w:szCs w:val="28"/>
              </w:rPr>
              <w:t>Wilson, NC 27893</w:t>
            </w:r>
          </w:p>
          <w:p w14:paraId="2A1C84BC" w14:textId="77777777" w:rsidR="00C60194" w:rsidRPr="007F00E6" w:rsidRDefault="00C60194" w:rsidP="007F00E6">
            <w:pPr>
              <w:jc w:val="center"/>
              <w:rPr>
                <w:sz w:val="28"/>
                <w:szCs w:val="28"/>
              </w:rPr>
            </w:pPr>
            <w:r w:rsidRPr="007F00E6">
              <w:rPr>
                <w:sz w:val="28"/>
                <w:szCs w:val="28"/>
              </w:rPr>
              <w:t>252-237-2450</w:t>
            </w:r>
          </w:p>
          <w:p w14:paraId="2692E678" w14:textId="77777777" w:rsidR="00C60194" w:rsidRDefault="00C60194" w:rsidP="006A236E"/>
          <w:p w14:paraId="17E8AC47" w14:textId="7714D7B4" w:rsidR="00C60194" w:rsidRPr="003C7148" w:rsidRDefault="00C60194" w:rsidP="003C7148">
            <w:r>
              <w:t>ENCSD School Hours: Monday-Friday 8:</w:t>
            </w:r>
            <w:r w:rsidR="007C797E">
              <w:t>00</w:t>
            </w:r>
            <w:r>
              <w:t xml:space="preserve"> AM – 4:</w:t>
            </w:r>
            <w:r w:rsidR="007C797E">
              <w:t xml:space="preserve">00 </w:t>
            </w:r>
            <w:r>
              <w:t>PM</w:t>
            </w:r>
          </w:p>
        </w:tc>
        <w:tc>
          <w:tcPr>
            <w:tcW w:w="29" w:type="dxa"/>
            <w:gridSpan w:val="2"/>
          </w:tcPr>
          <w:p w14:paraId="5425CB66" w14:textId="77777777" w:rsidR="00C60194" w:rsidRPr="003A798E" w:rsidRDefault="00C60194" w:rsidP="006A236E"/>
        </w:tc>
      </w:tr>
      <w:tr w:rsidR="00691DB3" w:rsidRPr="003A798E" w14:paraId="2147B550" w14:textId="77777777" w:rsidTr="00EC6486">
        <w:trPr>
          <w:trHeight w:val="611"/>
        </w:trPr>
        <w:tc>
          <w:tcPr>
            <w:tcW w:w="2340" w:type="dxa"/>
            <w:tcBorders>
              <w:top w:val="single" w:sz="4" w:space="0" w:color="auto"/>
              <w:left w:val="single" w:sz="4" w:space="0" w:color="auto"/>
              <w:bottom w:val="single" w:sz="4" w:space="0" w:color="auto"/>
              <w:right w:val="single" w:sz="4" w:space="0" w:color="auto"/>
            </w:tcBorders>
            <w:vAlign w:val="center"/>
          </w:tcPr>
          <w:p w14:paraId="4399FB23" w14:textId="76607DA0" w:rsidR="00691DB3" w:rsidRPr="0057388E" w:rsidRDefault="00691DB3" w:rsidP="0057388E">
            <w:pPr>
              <w:jc w:val="center"/>
              <w:rPr>
                <w:b/>
                <w:bCs/>
              </w:rPr>
            </w:pPr>
            <w:r w:rsidRPr="0057388E">
              <w:rPr>
                <w:b/>
                <w:bCs/>
              </w:rPr>
              <w:t>Name</w:t>
            </w:r>
          </w:p>
        </w:tc>
        <w:tc>
          <w:tcPr>
            <w:tcW w:w="3330" w:type="dxa"/>
            <w:tcBorders>
              <w:top w:val="single" w:sz="4" w:space="0" w:color="auto"/>
              <w:left w:val="single" w:sz="4" w:space="0" w:color="auto"/>
              <w:bottom w:val="single" w:sz="4" w:space="0" w:color="auto"/>
              <w:right w:val="single" w:sz="4" w:space="0" w:color="auto"/>
            </w:tcBorders>
            <w:vAlign w:val="center"/>
          </w:tcPr>
          <w:p w14:paraId="2F82549B" w14:textId="79A078F6" w:rsidR="00691DB3" w:rsidRPr="0057388E" w:rsidRDefault="00691DB3" w:rsidP="0057388E">
            <w:pPr>
              <w:jc w:val="center"/>
              <w:rPr>
                <w:b/>
                <w:bCs/>
              </w:rPr>
            </w:pPr>
            <w:r w:rsidRPr="0057388E">
              <w:rPr>
                <w:b/>
                <w:bCs/>
              </w:rPr>
              <w:t>Position</w:t>
            </w:r>
          </w:p>
        </w:tc>
        <w:tc>
          <w:tcPr>
            <w:tcW w:w="2160" w:type="dxa"/>
            <w:tcBorders>
              <w:top w:val="single" w:sz="4" w:space="0" w:color="auto"/>
              <w:left w:val="single" w:sz="4" w:space="0" w:color="auto"/>
              <w:bottom w:val="single" w:sz="4" w:space="0" w:color="auto"/>
              <w:right w:val="single" w:sz="4" w:space="0" w:color="auto"/>
            </w:tcBorders>
            <w:vAlign w:val="center"/>
          </w:tcPr>
          <w:p w14:paraId="7EBAF24F" w14:textId="3208911A" w:rsidR="00691DB3" w:rsidRPr="0057388E" w:rsidRDefault="00691DB3" w:rsidP="0057388E">
            <w:pPr>
              <w:jc w:val="center"/>
              <w:rPr>
                <w:b/>
                <w:bCs/>
              </w:rPr>
            </w:pPr>
            <w:r w:rsidRPr="0057388E">
              <w:rPr>
                <w:b/>
                <w:bCs/>
              </w:rPr>
              <w:t>Video Phone</w:t>
            </w:r>
          </w:p>
        </w:tc>
        <w:tc>
          <w:tcPr>
            <w:tcW w:w="2405" w:type="dxa"/>
            <w:gridSpan w:val="2"/>
            <w:tcBorders>
              <w:top w:val="single" w:sz="4" w:space="0" w:color="auto"/>
              <w:left w:val="single" w:sz="4" w:space="0" w:color="auto"/>
              <w:bottom w:val="single" w:sz="4" w:space="0" w:color="auto"/>
              <w:right w:val="single" w:sz="4" w:space="0" w:color="auto"/>
            </w:tcBorders>
            <w:vAlign w:val="center"/>
          </w:tcPr>
          <w:p w14:paraId="3E5D82BF" w14:textId="04717CF8" w:rsidR="00691DB3" w:rsidRPr="0057388E" w:rsidRDefault="00691DB3" w:rsidP="0057388E">
            <w:pPr>
              <w:jc w:val="center"/>
              <w:rPr>
                <w:b/>
                <w:bCs/>
              </w:rPr>
            </w:pPr>
            <w:r w:rsidRPr="0057388E">
              <w:rPr>
                <w:b/>
                <w:bCs/>
              </w:rPr>
              <w:t>Direct Line</w:t>
            </w:r>
          </w:p>
        </w:tc>
        <w:tc>
          <w:tcPr>
            <w:tcW w:w="25" w:type="dxa"/>
            <w:gridSpan w:val="2"/>
            <w:tcBorders>
              <w:left w:val="single" w:sz="4" w:space="0" w:color="auto"/>
            </w:tcBorders>
          </w:tcPr>
          <w:p w14:paraId="246DBF11" w14:textId="77777777" w:rsidR="00691DB3" w:rsidRPr="003A798E" w:rsidRDefault="00691DB3" w:rsidP="006A236E"/>
        </w:tc>
      </w:tr>
      <w:tr w:rsidR="00691DB3" w:rsidRPr="00D26C99" w14:paraId="289DD0B1" w14:textId="77777777" w:rsidTr="00EC6486">
        <w:trPr>
          <w:trHeight w:val="441"/>
        </w:trPr>
        <w:tc>
          <w:tcPr>
            <w:tcW w:w="2340" w:type="dxa"/>
            <w:tcBorders>
              <w:top w:val="single" w:sz="4" w:space="0" w:color="auto"/>
              <w:left w:val="single" w:sz="4" w:space="0" w:color="auto"/>
              <w:bottom w:val="single" w:sz="4" w:space="0" w:color="auto"/>
              <w:right w:val="single" w:sz="4" w:space="0" w:color="auto"/>
            </w:tcBorders>
          </w:tcPr>
          <w:p w14:paraId="3814F067" w14:textId="190659FF" w:rsidR="00691DB3" w:rsidRPr="00247F24" w:rsidRDefault="00691DB3" w:rsidP="003B7E4B">
            <w:pPr>
              <w:jc w:val="center"/>
            </w:pPr>
            <w:r>
              <w:t>Cheryl Iannucci</w:t>
            </w:r>
          </w:p>
        </w:tc>
        <w:tc>
          <w:tcPr>
            <w:tcW w:w="3330" w:type="dxa"/>
            <w:tcBorders>
              <w:top w:val="single" w:sz="4" w:space="0" w:color="auto"/>
              <w:left w:val="single" w:sz="4" w:space="0" w:color="auto"/>
              <w:bottom w:val="single" w:sz="4" w:space="0" w:color="auto"/>
              <w:right w:val="single" w:sz="4" w:space="0" w:color="auto"/>
            </w:tcBorders>
          </w:tcPr>
          <w:p w14:paraId="16575FDC" w14:textId="03A840D0" w:rsidR="00691DB3" w:rsidRPr="00247F24" w:rsidRDefault="00691DB3" w:rsidP="003B7E4B">
            <w:pPr>
              <w:jc w:val="center"/>
            </w:pPr>
            <w:r>
              <w:t>Superintendent</w:t>
            </w:r>
          </w:p>
        </w:tc>
        <w:tc>
          <w:tcPr>
            <w:tcW w:w="2160" w:type="dxa"/>
            <w:tcBorders>
              <w:top w:val="single" w:sz="4" w:space="0" w:color="auto"/>
              <w:left w:val="single" w:sz="4" w:space="0" w:color="auto"/>
              <w:bottom w:val="single" w:sz="4" w:space="0" w:color="auto"/>
              <w:right w:val="single" w:sz="4" w:space="0" w:color="auto"/>
            </w:tcBorders>
          </w:tcPr>
          <w:p w14:paraId="300842C3" w14:textId="77777777" w:rsidR="00691DB3" w:rsidRPr="00247F24" w:rsidRDefault="00691DB3" w:rsidP="003B7E4B">
            <w:pPr>
              <w:jc w:val="center"/>
            </w:pPr>
          </w:p>
        </w:tc>
        <w:tc>
          <w:tcPr>
            <w:tcW w:w="2405" w:type="dxa"/>
            <w:gridSpan w:val="2"/>
            <w:tcBorders>
              <w:top w:val="single" w:sz="4" w:space="0" w:color="auto"/>
              <w:left w:val="single" w:sz="4" w:space="0" w:color="auto"/>
              <w:bottom w:val="single" w:sz="4" w:space="0" w:color="auto"/>
              <w:right w:val="single" w:sz="4" w:space="0" w:color="auto"/>
            </w:tcBorders>
          </w:tcPr>
          <w:p w14:paraId="37D5C2A1" w14:textId="7696897F" w:rsidR="00691DB3" w:rsidRPr="00247F24" w:rsidRDefault="00691DB3" w:rsidP="003B7E4B">
            <w:pPr>
              <w:jc w:val="center"/>
            </w:pPr>
            <w:r>
              <w:t>252-206-7342</w:t>
            </w:r>
          </w:p>
        </w:tc>
        <w:tc>
          <w:tcPr>
            <w:tcW w:w="25" w:type="dxa"/>
            <w:gridSpan w:val="2"/>
            <w:tcBorders>
              <w:left w:val="single" w:sz="4" w:space="0" w:color="auto"/>
            </w:tcBorders>
          </w:tcPr>
          <w:p w14:paraId="1E987CA6" w14:textId="77777777" w:rsidR="00691DB3" w:rsidRPr="00247F24" w:rsidRDefault="00691DB3"/>
        </w:tc>
      </w:tr>
      <w:tr w:rsidR="00691DB3" w:rsidRPr="00D26C99" w14:paraId="00FCC764" w14:textId="77777777" w:rsidTr="00EC6486">
        <w:trPr>
          <w:trHeight w:val="441"/>
        </w:trPr>
        <w:tc>
          <w:tcPr>
            <w:tcW w:w="2340" w:type="dxa"/>
            <w:tcBorders>
              <w:top w:val="single" w:sz="4" w:space="0" w:color="auto"/>
              <w:left w:val="single" w:sz="4" w:space="0" w:color="auto"/>
              <w:bottom w:val="single" w:sz="4" w:space="0" w:color="auto"/>
              <w:right w:val="single" w:sz="4" w:space="0" w:color="auto"/>
            </w:tcBorders>
          </w:tcPr>
          <w:p w14:paraId="3C54409D" w14:textId="0B2CA076" w:rsidR="00691DB3" w:rsidRDefault="00691DB3" w:rsidP="003B7E4B">
            <w:pPr>
              <w:jc w:val="center"/>
            </w:pPr>
            <w:r>
              <w:t>Mandy Armstrong</w:t>
            </w:r>
          </w:p>
        </w:tc>
        <w:tc>
          <w:tcPr>
            <w:tcW w:w="3330" w:type="dxa"/>
            <w:tcBorders>
              <w:top w:val="single" w:sz="4" w:space="0" w:color="auto"/>
              <w:left w:val="single" w:sz="4" w:space="0" w:color="auto"/>
              <w:bottom w:val="single" w:sz="4" w:space="0" w:color="auto"/>
              <w:right w:val="single" w:sz="4" w:space="0" w:color="auto"/>
            </w:tcBorders>
          </w:tcPr>
          <w:p w14:paraId="073FA560" w14:textId="32B100A6" w:rsidR="00691DB3" w:rsidRDefault="00691DB3" w:rsidP="003B7E4B">
            <w:pPr>
              <w:jc w:val="center"/>
            </w:pPr>
            <w:r>
              <w:t>Executive Assistant</w:t>
            </w:r>
          </w:p>
        </w:tc>
        <w:tc>
          <w:tcPr>
            <w:tcW w:w="2160" w:type="dxa"/>
            <w:tcBorders>
              <w:top w:val="single" w:sz="4" w:space="0" w:color="auto"/>
              <w:left w:val="single" w:sz="4" w:space="0" w:color="auto"/>
              <w:bottom w:val="single" w:sz="4" w:space="0" w:color="auto"/>
              <w:right w:val="single" w:sz="4" w:space="0" w:color="auto"/>
            </w:tcBorders>
          </w:tcPr>
          <w:p w14:paraId="40300E30" w14:textId="77777777" w:rsidR="00691DB3" w:rsidRPr="00247F24" w:rsidRDefault="00691DB3" w:rsidP="003B7E4B">
            <w:pPr>
              <w:jc w:val="center"/>
            </w:pPr>
          </w:p>
        </w:tc>
        <w:tc>
          <w:tcPr>
            <w:tcW w:w="2405" w:type="dxa"/>
            <w:gridSpan w:val="2"/>
            <w:tcBorders>
              <w:top w:val="single" w:sz="4" w:space="0" w:color="auto"/>
              <w:left w:val="single" w:sz="4" w:space="0" w:color="auto"/>
              <w:bottom w:val="single" w:sz="4" w:space="0" w:color="auto"/>
              <w:right w:val="single" w:sz="4" w:space="0" w:color="auto"/>
            </w:tcBorders>
          </w:tcPr>
          <w:p w14:paraId="0E9D2C25" w14:textId="155D86AF" w:rsidR="00691DB3" w:rsidRDefault="00691DB3" w:rsidP="003B7E4B">
            <w:pPr>
              <w:jc w:val="center"/>
            </w:pPr>
            <w:r>
              <w:t>252-206-7346</w:t>
            </w:r>
          </w:p>
        </w:tc>
        <w:tc>
          <w:tcPr>
            <w:tcW w:w="25" w:type="dxa"/>
            <w:gridSpan w:val="2"/>
            <w:tcBorders>
              <w:left w:val="single" w:sz="4" w:space="0" w:color="auto"/>
            </w:tcBorders>
          </w:tcPr>
          <w:p w14:paraId="3EB33FB7" w14:textId="77777777" w:rsidR="00691DB3" w:rsidRPr="00247F24" w:rsidRDefault="00691DB3"/>
        </w:tc>
      </w:tr>
      <w:tr w:rsidR="00691DB3" w:rsidRPr="00D26C99" w14:paraId="49101099" w14:textId="77777777" w:rsidTr="00EC6486">
        <w:trPr>
          <w:trHeight w:val="441"/>
        </w:trPr>
        <w:tc>
          <w:tcPr>
            <w:tcW w:w="2340" w:type="dxa"/>
            <w:tcBorders>
              <w:top w:val="single" w:sz="4" w:space="0" w:color="auto"/>
              <w:left w:val="single" w:sz="4" w:space="0" w:color="auto"/>
              <w:bottom w:val="single" w:sz="4" w:space="0" w:color="auto"/>
              <w:right w:val="single" w:sz="4" w:space="0" w:color="auto"/>
            </w:tcBorders>
          </w:tcPr>
          <w:p w14:paraId="24315BEE" w14:textId="2BE4DB21" w:rsidR="00691DB3" w:rsidRDefault="00691DB3" w:rsidP="003B7E4B">
            <w:pPr>
              <w:jc w:val="center"/>
            </w:pPr>
            <w:r>
              <w:t>Elbert Kent</w:t>
            </w:r>
          </w:p>
        </w:tc>
        <w:tc>
          <w:tcPr>
            <w:tcW w:w="3330" w:type="dxa"/>
            <w:tcBorders>
              <w:top w:val="single" w:sz="4" w:space="0" w:color="auto"/>
              <w:left w:val="single" w:sz="4" w:space="0" w:color="auto"/>
              <w:bottom w:val="single" w:sz="4" w:space="0" w:color="auto"/>
              <w:right w:val="single" w:sz="4" w:space="0" w:color="auto"/>
            </w:tcBorders>
          </w:tcPr>
          <w:p w14:paraId="14A07ED9" w14:textId="14F0397A" w:rsidR="00691DB3" w:rsidRDefault="00691DB3" w:rsidP="003B7E4B">
            <w:pPr>
              <w:jc w:val="center"/>
            </w:pPr>
            <w:r>
              <w:t>Principal</w:t>
            </w:r>
          </w:p>
        </w:tc>
        <w:tc>
          <w:tcPr>
            <w:tcW w:w="2160" w:type="dxa"/>
            <w:tcBorders>
              <w:top w:val="single" w:sz="4" w:space="0" w:color="auto"/>
              <w:left w:val="single" w:sz="4" w:space="0" w:color="auto"/>
              <w:bottom w:val="single" w:sz="4" w:space="0" w:color="auto"/>
              <w:right w:val="single" w:sz="4" w:space="0" w:color="auto"/>
            </w:tcBorders>
          </w:tcPr>
          <w:p w14:paraId="6304212E" w14:textId="77777777" w:rsidR="00691DB3" w:rsidRPr="00247F24" w:rsidRDefault="00691DB3" w:rsidP="003B7E4B">
            <w:pPr>
              <w:jc w:val="center"/>
            </w:pPr>
          </w:p>
        </w:tc>
        <w:tc>
          <w:tcPr>
            <w:tcW w:w="2405" w:type="dxa"/>
            <w:gridSpan w:val="2"/>
            <w:tcBorders>
              <w:top w:val="single" w:sz="4" w:space="0" w:color="auto"/>
              <w:left w:val="single" w:sz="4" w:space="0" w:color="auto"/>
              <w:bottom w:val="single" w:sz="4" w:space="0" w:color="auto"/>
              <w:right w:val="single" w:sz="4" w:space="0" w:color="auto"/>
            </w:tcBorders>
          </w:tcPr>
          <w:p w14:paraId="3079BCC0" w14:textId="3B88CCC4" w:rsidR="00691DB3" w:rsidRDefault="00691DB3" w:rsidP="003B7E4B">
            <w:pPr>
              <w:jc w:val="center"/>
            </w:pPr>
            <w:r>
              <w:t>252-640-1065</w:t>
            </w:r>
          </w:p>
        </w:tc>
        <w:tc>
          <w:tcPr>
            <w:tcW w:w="25" w:type="dxa"/>
            <w:gridSpan w:val="2"/>
            <w:tcBorders>
              <w:left w:val="single" w:sz="4" w:space="0" w:color="auto"/>
            </w:tcBorders>
          </w:tcPr>
          <w:p w14:paraId="494ADFD3" w14:textId="77777777" w:rsidR="00691DB3" w:rsidRPr="00247F24" w:rsidRDefault="00691DB3"/>
        </w:tc>
      </w:tr>
      <w:tr w:rsidR="00691DB3" w:rsidRPr="00D26C99" w14:paraId="4B8854C9" w14:textId="77777777" w:rsidTr="00EC6486">
        <w:trPr>
          <w:trHeight w:val="441"/>
        </w:trPr>
        <w:tc>
          <w:tcPr>
            <w:tcW w:w="2340" w:type="dxa"/>
            <w:tcBorders>
              <w:top w:val="single" w:sz="4" w:space="0" w:color="auto"/>
              <w:left w:val="single" w:sz="4" w:space="0" w:color="auto"/>
              <w:bottom w:val="single" w:sz="4" w:space="0" w:color="auto"/>
              <w:right w:val="single" w:sz="4" w:space="0" w:color="auto"/>
            </w:tcBorders>
          </w:tcPr>
          <w:p w14:paraId="244EFB97" w14:textId="337EB6ED" w:rsidR="00691DB3" w:rsidRDefault="00691DB3" w:rsidP="003B7E4B">
            <w:pPr>
              <w:jc w:val="center"/>
            </w:pPr>
            <w:r>
              <w:t>Debbie Harris</w:t>
            </w:r>
          </w:p>
        </w:tc>
        <w:tc>
          <w:tcPr>
            <w:tcW w:w="3330" w:type="dxa"/>
            <w:tcBorders>
              <w:top w:val="single" w:sz="4" w:space="0" w:color="auto"/>
              <w:left w:val="single" w:sz="4" w:space="0" w:color="auto"/>
              <w:bottom w:val="single" w:sz="4" w:space="0" w:color="auto"/>
              <w:right w:val="single" w:sz="4" w:space="0" w:color="auto"/>
            </w:tcBorders>
          </w:tcPr>
          <w:p w14:paraId="05169757" w14:textId="29EEC180" w:rsidR="00691DB3" w:rsidRDefault="00691DB3" w:rsidP="003B7E4B">
            <w:pPr>
              <w:jc w:val="center"/>
            </w:pPr>
            <w:r>
              <w:t>Assistant to the Principal</w:t>
            </w:r>
          </w:p>
        </w:tc>
        <w:tc>
          <w:tcPr>
            <w:tcW w:w="2160" w:type="dxa"/>
            <w:tcBorders>
              <w:top w:val="single" w:sz="4" w:space="0" w:color="auto"/>
              <w:left w:val="single" w:sz="4" w:space="0" w:color="auto"/>
              <w:bottom w:val="single" w:sz="4" w:space="0" w:color="auto"/>
              <w:right w:val="single" w:sz="4" w:space="0" w:color="auto"/>
            </w:tcBorders>
          </w:tcPr>
          <w:p w14:paraId="1C52DC6C" w14:textId="77777777" w:rsidR="00691DB3" w:rsidRPr="00247F24" w:rsidRDefault="00691DB3" w:rsidP="003B7E4B">
            <w:pPr>
              <w:jc w:val="center"/>
            </w:pPr>
          </w:p>
        </w:tc>
        <w:tc>
          <w:tcPr>
            <w:tcW w:w="2405" w:type="dxa"/>
            <w:gridSpan w:val="2"/>
            <w:tcBorders>
              <w:top w:val="single" w:sz="4" w:space="0" w:color="auto"/>
              <w:left w:val="single" w:sz="4" w:space="0" w:color="auto"/>
              <w:bottom w:val="single" w:sz="4" w:space="0" w:color="auto"/>
              <w:right w:val="single" w:sz="4" w:space="0" w:color="auto"/>
            </w:tcBorders>
          </w:tcPr>
          <w:p w14:paraId="31DEDA66" w14:textId="340B266F" w:rsidR="00691DB3" w:rsidRDefault="00691DB3" w:rsidP="003B7E4B">
            <w:pPr>
              <w:jc w:val="center"/>
            </w:pPr>
            <w:r>
              <w:t>252-206-7365</w:t>
            </w:r>
          </w:p>
        </w:tc>
        <w:tc>
          <w:tcPr>
            <w:tcW w:w="25" w:type="dxa"/>
            <w:gridSpan w:val="2"/>
            <w:tcBorders>
              <w:left w:val="single" w:sz="4" w:space="0" w:color="auto"/>
            </w:tcBorders>
          </w:tcPr>
          <w:p w14:paraId="4D6D599D" w14:textId="77777777" w:rsidR="00691DB3" w:rsidRPr="00247F24" w:rsidRDefault="00691DB3"/>
        </w:tc>
      </w:tr>
      <w:tr w:rsidR="00691DB3" w:rsidRPr="00D26C99" w14:paraId="0CC3C0F3" w14:textId="77777777" w:rsidTr="00EC6486">
        <w:trPr>
          <w:trHeight w:val="441"/>
        </w:trPr>
        <w:tc>
          <w:tcPr>
            <w:tcW w:w="2340" w:type="dxa"/>
            <w:tcBorders>
              <w:top w:val="single" w:sz="4" w:space="0" w:color="auto"/>
              <w:left w:val="single" w:sz="4" w:space="0" w:color="auto"/>
              <w:bottom w:val="single" w:sz="4" w:space="0" w:color="auto"/>
              <w:right w:val="single" w:sz="4" w:space="0" w:color="auto"/>
            </w:tcBorders>
          </w:tcPr>
          <w:p w14:paraId="01C7D613" w14:textId="07F3E064" w:rsidR="00691DB3" w:rsidRDefault="00691DB3" w:rsidP="003B7E4B">
            <w:pPr>
              <w:jc w:val="center"/>
            </w:pPr>
            <w:r>
              <w:t>William Moody</w:t>
            </w:r>
          </w:p>
        </w:tc>
        <w:tc>
          <w:tcPr>
            <w:tcW w:w="3330" w:type="dxa"/>
            <w:tcBorders>
              <w:top w:val="single" w:sz="4" w:space="0" w:color="auto"/>
              <w:left w:val="single" w:sz="4" w:space="0" w:color="auto"/>
              <w:bottom w:val="single" w:sz="4" w:space="0" w:color="auto"/>
              <w:right w:val="single" w:sz="4" w:space="0" w:color="auto"/>
            </w:tcBorders>
          </w:tcPr>
          <w:p w14:paraId="6A6C3A57" w14:textId="1A00ADA9" w:rsidR="00691DB3" w:rsidRDefault="00691DB3" w:rsidP="003B7E4B">
            <w:pPr>
              <w:jc w:val="center"/>
            </w:pPr>
            <w:r>
              <w:t>Transportation Supervisor</w:t>
            </w:r>
          </w:p>
        </w:tc>
        <w:tc>
          <w:tcPr>
            <w:tcW w:w="2160" w:type="dxa"/>
            <w:tcBorders>
              <w:top w:val="single" w:sz="4" w:space="0" w:color="auto"/>
              <w:left w:val="single" w:sz="4" w:space="0" w:color="auto"/>
              <w:bottom w:val="single" w:sz="4" w:space="0" w:color="auto"/>
              <w:right w:val="single" w:sz="4" w:space="0" w:color="auto"/>
            </w:tcBorders>
          </w:tcPr>
          <w:p w14:paraId="0C472270" w14:textId="77777777" w:rsidR="00691DB3" w:rsidRPr="00247F24" w:rsidRDefault="00691DB3" w:rsidP="003B7E4B">
            <w:pPr>
              <w:jc w:val="center"/>
            </w:pPr>
          </w:p>
        </w:tc>
        <w:tc>
          <w:tcPr>
            <w:tcW w:w="2405" w:type="dxa"/>
            <w:gridSpan w:val="2"/>
            <w:tcBorders>
              <w:top w:val="single" w:sz="4" w:space="0" w:color="auto"/>
              <w:left w:val="single" w:sz="4" w:space="0" w:color="auto"/>
              <w:bottom w:val="single" w:sz="4" w:space="0" w:color="auto"/>
              <w:right w:val="single" w:sz="4" w:space="0" w:color="auto"/>
            </w:tcBorders>
          </w:tcPr>
          <w:p w14:paraId="2000E467" w14:textId="7DC14E25" w:rsidR="00691DB3" w:rsidRDefault="00691DB3" w:rsidP="003B7E4B">
            <w:pPr>
              <w:jc w:val="center"/>
            </w:pPr>
            <w:r>
              <w:t>252-640-1064</w:t>
            </w:r>
          </w:p>
        </w:tc>
        <w:tc>
          <w:tcPr>
            <w:tcW w:w="25" w:type="dxa"/>
            <w:gridSpan w:val="2"/>
            <w:tcBorders>
              <w:left w:val="single" w:sz="4" w:space="0" w:color="auto"/>
            </w:tcBorders>
          </w:tcPr>
          <w:p w14:paraId="5D47025B" w14:textId="77777777" w:rsidR="00691DB3" w:rsidRPr="00247F24" w:rsidRDefault="00691DB3"/>
        </w:tc>
      </w:tr>
      <w:tr w:rsidR="00691DB3" w:rsidRPr="00D26C99" w14:paraId="4D3766D1" w14:textId="77777777" w:rsidTr="00EC6486">
        <w:trPr>
          <w:trHeight w:val="441"/>
        </w:trPr>
        <w:tc>
          <w:tcPr>
            <w:tcW w:w="2340" w:type="dxa"/>
            <w:tcBorders>
              <w:top w:val="single" w:sz="4" w:space="0" w:color="auto"/>
              <w:left w:val="single" w:sz="4" w:space="0" w:color="auto"/>
              <w:bottom w:val="single" w:sz="4" w:space="0" w:color="auto"/>
              <w:right w:val="single" w:sz="4" w:space="0" w:color="auto"/>
            </w:tcBorders>
          </w:tcPr>
          <w:p w14:paraId="0A3C4D05" w14:textId="162063C2" w:rsidR="00691DB3" w:rsidRDefault="00691DB3" w:rsidP="003B7E4B">
            <w:pPr>
              <w:jc w:val="center"/>
            </w:pPr>
            <w:r>
              <w:t>Tafie Henson</w:t>
            </w:r>
          </w:p>
        </w:tc>
        <w:tc>
          <w:tcPr>
            <w:tcW w:w="3330" w:type="dxa"/>
            <w:tcBorders>
              <w:top w:val="single" w:sz="4" w:space="0" w:color="auto"/>
              <w:left w:val="single" w:sz="4" w:space="0" w:color="auto"/>
              <w:bottom w:val="single" w:sz="4" w:space="0" w:color="auto"/>
              <w:right w:val="single" w:sz="4" w:space="0" w:color="auto"/>
            </w:tcBorders>
          </w:tcPr>
          <w:p w14:paraId="46637E0A" w14:textId="0036E569" w:rsidR="00691DB3" w:rsidRDefault="00691DB3" w:rsidP="003B7E4B">
            <w:pPr>
              <w:jc w:val="center"/>
            </w:pPr>
            <w:r>
              <w:t>Residential Director</w:t>
            </w:r>
          </w:p>
        </w:tc>
        <w:tc>
          <w:tcPr>
            <w:tcW w:w="2160" w:type="dxa"/>
            <w:tcBorders>
              <w:top w:val="single" w:sz="4" w:space="0" w:color="auto"/>
              <w:left w:val="single" w:sz="4" w:space="0" w:color="auto"/>
              <w:bottom w:val="single" w:sz="4" w:space="0" w:color="auto"/>
              <w:right w:val="single" w:sz="4" w:space="0" w:color="auto"/>
            </w:tcBorders>
          </w:tcPr>
          <w:p w14:paraId="4D342D9F" w14:textId="24899F47" w:rsidR="00691DB3" w:rsidRPr="00247F24" w:rsidRDefault="007C4CAD" w:rsidP="003B7E4B">
            <w:pPr>
              <w:jc w:val="center"/>
            </w:pPr>
            <w:r>
              <w:t>252-360-4801</w:t>
            </w:r>
          </w:p>
        </w:tc>
        <w:tc>
          <w:tcPr>
            <w:tcW w:w="2405" w:type="dxa"/>
            <w:gridSpan w:val="2"/>
            <w:tcBorders>
              <w:top w:val="single" w:sz="4" w:space="0" w:color="auto"/>
              <w:left w:val="single" w:sz="4" w:space="0" w:color="auto"/>
              <w:bottom w:val="single" w:sz="4" w:space="0" w:color="auto"/>
              <w:right w:val="single" w:sz="4" w:space="0" w:color="auto"/>
            </w:tcBorders>
          </w:tcPr>
          <w:p w14:paraId="65C70327" w14:textId="27DC3502" w:rsidR="00691DB3" w:rsidRDefault="007C4CAD" w:rsidP="003B7E4B">
            <w:pPr>
              <w:jc w:val="center"/>
            </w:pPr>
            <w:r>
              <w:t>252-206-1071</w:t>
            </w:r>
          </w:p>
        </w:tc>
        <w:tc>
          <w:tcPr>
            <w:tcW w:w="25" w:type="dxa"/>
            <w:gridSpan w:val="2"/>
            <w:tcBorders>
              <w:left w:val="single" w:sz="4" w:space="0" w:color="auto"/>
            </w:tcBorders>
          </w:tcPr>
          <w:p w14:paraId="1ED0D992" w14:textId="77777777" w:rsidR="00691DB3" w:rsidRPr="00247F24" w:rsidRDefault="00691DB3"/>
        </w:tc>
      </w:tr>
      <w:tr w:rsidR="00691DB3" w:rsidRPr="00D26C99" w14:paraId="31A9DD8E" w14:textId="77777777" w:rsidTr="00EC6486">
        <w:trPr>
          <w:trHeight w:val="441"/>
        </w:trPr>
        <w:tc>
          <w:tcPr>
            <w:tcW w:w="2340" w:type="dxa"/>
            <w:tcBorders>
              <w:top w:val="single" w:sz="4" w:space="0" w:color="auto"/>
              <w:left w:val="single" w:sz="4" w:space="0" w:color="auto"/>
              <w:bottom w:val="single" w:sz="4" w:space="0" w:color="auto"/>
              <w:right w:val="single" w:sz="4" w:space="0" w:color="auto"/>
            </w:tcBorders>
          </w:tcPr>
          <w:p w14:paraId="5426AA05" w14:textId="14C42F9C" w:rsidR="00691DB3" w:rsidRDefault="00691DB3" w:rsidP="003B7E4B">
            <w:pPr>
              <w:jc w:val="center"/>
            </w:pPr>
            <w:r>
              <w:t>Patricia Hart</w:t>
            </w:r>
          </w:p>
        </w:tc>
        <w:tc>
          <w:tcPr>
            <w:tcW w:w="3330" w:type="dxa"/>
            <w:tcBorders>
              <w:top w:val="single" w:sz="4" w:space="0" w:color="auto"/>
              <w:left w:val="single" w:sz="4" w:space="0" w:color="auto"/>
              <w:bottom w:val="single" w:sz="4" w:space="0" w:color="auto"/>
              <w:right w:val="single" w:sz="4" w:space="0" w:color="auto"/>
            </w:tcBorders>
          </w:tcPr>
          <w:p w14:paraId="6A556C10" w14:textId="0FAAAFD1" w:rsidR="00691DB3" w:rsidRDefault="00691DB3" w:rsidP="003B7E4B">
            <w:pPr>
              <w:jc w:val="center"/>
            </w:pPr>
            <w:r>
              <w:t>Dietary Supervisor</w:t>
            </w:r>
          </w:p>
        </w:tc>
        <w:tc>
          <w:tcPr>
            <w:tcW w:w="2160" w:type="dxa"/>
            <w:tcBorders>
              <w:top w:val="single" w:sz="4" w:space="0" w:color="auto"/>
              <w:left w:val="single" w:sz="4" w:space="0" w:color="auto"/>
              <w:bottom w:val="single" w:sz="4" w:space="0" w:color="auto"/>
              <w:right w:val="single" w:sz="4" w:space="0" w:color="auto"/>
            </w:tcBorders>
          </w:tcPr>
          <w:p w14:paraId="581921D6" w14:textId="77777777" w:rsidR="00691DB3" w:rsidRPr="00247F24" w:rsidRDefault="00691DB3" w:rsidP="003B7E4B">
            <w:pPr>
              <w:jc w:val="center"/>
            </w:pPr>
          </w:p>
        </w:tc>
        <w:tc>
          <w:tcPr>
            <w:tcW w:w="2405" w:type="dxa"/>
            <w:gridSpan w:val="2"/>
            <w:tcBorders>
              <w:top w:val="single" w:sz="4" w:space="0" w:color="auto"/>
              <w:left w:val="single" w:sz="4" w:space="0" w:color="auto"/>
              <w:bottom w:val="single" w:sz="4" w:space="0" w:color="auto"/>
              <w:right w:val="single" w:sz="4" w:space="0" w:color="auto"/>
            </w:tcBorders>
          </w:tcPr>
          <w:p w14:paraId="5733E249" w14:textId="1DAAB10A" w:rsidR="00691DB3" w:rsidRDefault="00691DB3" w:rsidP="003B7E4B">
            <w:pPr>
              <w:jc w:val="center"/>
            </w:pPr>
            <w:r>
              <w:t>252-640-1059</w:t>
            </w:r>
          </w:p>
        </w:tc>
        <w:tc>
          <w:tcPr>
            <w:tcW w:w="25" w:type="dxa"/>
            <w:gridSpan w:val="2"/>
            <w:tcBorders>
              <w:left w:val="single" w:sz="4" w:space="0" w:color="auto"/>
            </w:tcBorders>
          </w:tcPr>
          <w:p w14:paraId="7C7CF8A9" w14:textId="77777777" w:rsidR="00691DB3" w:rsidRPr="00247F24" w:rsidRDefault="00691DB3"/>
        </w:tc>
      </w:tr>
      <w:tr w:rsidR="00691DB3" w:rsidRPr="00D26C99" w14:paraId="18F97FEB" w14:textId="77777777" w:rsidTr="00EC6486">
        <w:trPr>
          <w:trHeight w:val="441"/>
        </w:trPr>
        <w:tc>
          <w:tcPr>
            <w:tcW w:w="2340" w:type="dxa"/>
            <w:tcBorders>
              <w:top w:val="single" w:sz="4" w:space="0" w:color="auto"/>
              <w:left w:val="single" w:sz="4" w:space="0" w:color="auto"/>
              <w:bottom w:val="single" w:sz="4" w:space="0" w:color="auto"/>
              <w:right w:val="single" w:sz="4" w:space="0" w:color="auto"/>
            </w:tcBorders>
          </w:tcPr>
          <w:p w14:paraId="3C63EBD1" w14:textId="7DD97EFF" w:rsidR="00691DB3" w:rsidRDefault="00691DB3" w:rsidP="003B7E4B">
            <w:pPr>
              <w:jc w:val="center"/>
            </w:pPr>
            <w:r>
              <w:t>Richael Durdin</w:t>
            </w:r>
          </w:p>
        </w:tc>
        <w:tc>
          <w:tcPr>
            <w:tcW w:w="3330" w:type="dxa"/>
            <w:tcBorders>
              <w:top w:val="single" w:sz="4" w:space="0" w:color="auto"/>
              <w:left w:val="single" w:sz="4" w:space="0" w:color="auto"/>
              <w:bottom w:val="single" w:sz="4" w:space="0" w:color="auto"/>
              <w:right w:val="single" w:sz="4" w:space="0" w:color="auto"/>
            </w:tcBorders>
          </w:tcPr>
          <w:p w14:paraId="605A8059" w14:textId="2E6F867C" w:rsidR="00691DB3" w:rsidRDefault="00691DB3" w:rsidP="003B7E4B">
            <w:pPr>
              <w:jc w:val="center"/>
            </w:pPr>
            <w:r>
              <w:t>EC Program Coordinator</w:t>
            </w:r>
          </w:p>
        </w:tc>
        <w:tc>
          <w:tcPr>
            <w:tcW w:w="2160" w:type="dxa"/>
            <w:tcBorders>
              <w:top w:val="single" w:sz="4" w:space="0" w:color="auto"/>
              <w:left w:val="single" w:sz="4" w:space="0" w:color="auto"/>
              <w:bottom w:val="single" w:sz="4" w:space="0" w:color="auto"/>
              <w:right w:val="single" w:sz="4" w:space="0" w:color="auto"/>
            </w:tcBorders>
          </w:tcPr>
          <w:p w14:paraId="515EB5F6" w14:textId="77777777" w:rsidR="00691DB3" w:rsidRPr="00247F24" w:rsidRDefault="00691DB3" w:rsidP="003B7E4B">
            <w:pPr>
              <w:jc w:val="center"/>
            </w:pPr>
          </w:p>
        </w:tc>
        <w:tc>
          <w:tcPr>
            <w:tcW w:w="2405" w:type="dxa"/>
            <w:gridSpan w:val="2"/>
            <w:tcBorders>
              <w:top w:val="single" w:sz="4" w:space="0" w:color="auto"/>
              <w:left w:val="single" w:sz="4" w:space="0" w:color="auto"/>
              <w:bottom w:val="single" w:sz="4" w:space="0" w:color="auto"/>
              <w:right w:val="single" w:sz="4" w:space="0" w:color="auto"/>
            </w:tcBorders>
          </w:tcPr>
          <w:p w14:paraId="3977853F" w14:textId="09854C5D" w:rsidR="00691DB3" w:rsidRDefault="00691DB3" w:rsidP="003B7E4B">
            <w:pPr>
              <w:jc w:val="center"/>
            </w:pPr>
            <w:r>
              <w:t>252-206-7348</w:t>
            </w:r>
          </w:p>
        </w:tc>
        <w:tc>
          <w:tcPr>
            <w:tcW w:w="25" w:type="dxa"/>
            <w:gridSpan w:val="2"/>
            <w:tcBorders>
              <w:left w:val="single" w:sz="4" w:space="0" w:color="auto"/>
            </w:tcBorders>
          </w:tcPr>
          <w:p w14:paraId="393F846C" w14:textId="77777777" w:rsidR="00691DB3" w:rsidRPr="00247F24" w:rsidRDefault="00691DB3"/>
        </w:tc>
      </w:tr>
      <w:tr w:rsidR="00691DB3" w:rsidRPr="00D26C99" w14:paraId="404F0F30" w14:textId="77777777" w:rsidTr="00EC6486">
        <w:trPr>
          <w:trHeight w:val="441"/>
        </w:trPr>
        <w:tc>
          <w:tcPr>
            <w:tcW w:w="2340" w:type="dxa"/>
            <w:tcBorders>
              <w:top w:val="single" w:sz="4" w:space="0" w:color="auto"/>
              <w:left w:val="single" w:sz="4" w:space="0" w:color="auto"/>
              <w:bottom w:val="single" w:sz="4" w:space="0" w:color="auto"/>
              <w:right w:val="single" w:sz="4" w:space="0" w:color="auto"/>
            </w:tcBorders>
          </w:tcPr>
          <w:p w14:paraId="50BDBFFE" w14:textId="492CFC40" w:rsidR="00691DB3" w:rsidRDefault="00691DB3" w:rsidP="003B7E4B">
            <w:pPr>
              <w:jc w:val="center"/>
            </w:pPr>
            <w:r>
              <w:t>Jet Jones</w:t>
            </w:r>
          </w:p>
        </w:tc>
        <w:tc>
          <w:tcPr>
            <w:tcW w:w="3330" w:type="dxa"/>
            <w:tcBorders>
              <w:top w:val="single" w:sz="4" w:space="0" w:color="auto"/>
              <w:left w:val="single" w:sz="4" w:space="0" w:color="auto"/>
              <w:bottom w:val="single" w:sz="4" w:space="0" w:color="auto"/>
              <w:right w:val="single" w:sz="4" w:space="0" w:color="auto"/>
            </w:tcBorders>
          </w:tcPr>
          <w:p w14:paraId="1A7B63F8" w14:textId="3B847A41" w:rsidR="00691DB3" w:rsidRDefault="00691DB3" w:rsidP="003B7E4B">
            <w:pPr>
              <w:jc w:val="center"/>
            </w:pPr>
            <w:r>
              <w:t>Social Worker</w:t>
            </w:r>
          </w:p>
        </w:tc>
        <w:tc>
          <w:tcPr>
            <w:tcW w:w="2160" w:type="dxa"/>
            <w:tcBorders>
              <w:top w:val="single" w:sz="4" w:space="0" w:color="auto"/>
              <w:left w:val="single" w:sz="4" w:space="0" w:color="auto"/>
              <w:bottom w:val="single" w:sz="4" w:space="0" w:color="auto"/>
              <w:right w:val="single" w:sz="4" w:space="0" w:color="auto"/>
            </w:tcBorders>
          </w:tcPr>
          <w:p w14:paraId="2419AA4C" w14:textId="7C35F11B" w:rsidR="00691DB3" w:rsidRPr="00247F24" w:rsidRDefault="00691DB3" w:rsidP="003B7E4B">
            <w:pPr>
              <w:jc w:val="center"/>
            </w:pPr>
            <w:r>
              <w:t>252-360-4798</w:t>
            </w:r>
          </w:p>
        </w:tc>
        <w:tc>
          <w:tcPr>
            <w:tcW w:w="2405" w:type="dxa"/>
            <w:gridSpan w:val="2"/>
            <w:tcBorders>
              <w:top w:val="single" w:sz="4" w:space="0" w:color="auto"/>
              <w:left w:val="single" w:sz="4" w:space="0" w:color="auto"/>
              <w:bottom w:val="single" w:sz="4" w:space="0" w:color="auto"/>
              <w:right w:val="single" w:sz="4" w:space="0" w:color="auto"/>
            </w:tcBorders>
          </w:tcPr>
          <w:p w14:paraId="07A6F304" w14:textId="0725D0F1" w:rsidR="00691DB3" w:rsidRDefault="00691DB3" w:rsidP="003B7E4B">
            <w:pPr>
              <w:jc w:val="center"/>
            </w:pPr>
            <w:r>
              <w:t>252-206-7375</w:t>
            </w:r>
          </w:p>
        </w:tc>
        <w:tc>
          <w:tcPr>
            <w:tcW w:w="25" w:type="dxa"/>
            <w:gridSpan w:val="2"/>
            <w:tcBorders>
              <w:left w:val="single" w:sz="4" w:space="0" w:color="auto"/>
            </w:tcBorders>
          </w:tcPr>
          <w:p w14:paraId="2AC585EB" w14:textId="77777777" w:rsidR="00691DB3" w:rsidRPr="00247F24" w:rsidRDefault="00691DB3"/>
        </w:tc>
      </w:tr>
      <w:tr w:rsidR="00691DB3" w:rsidRPr="00D26C99" w14:paraId="73822208" w14:textId="77777777" w:rsidTr="00EC6486">
        <w:trPr>
          <w:trHeight w:val="441"/>
        </w:trPr>
        <w:tc>
          <w:tcPr>
            <w:tcW w:w="2340" w:type="dxa"/>
            <w:tcBorders>
              <w:top w:val="single" w:sz="4" w:space="0" w:color="auto"/>
              <w:left w:val="single" w:sz="4" w:space="0" w:color="auto"/>
              <w:bottom w:val="single" w:sz="4" w:space="0" w:color="auto"/>
              <w:right w:val="single" w:sz="4" w:space="0" w:color="auto"/>
            </w:tcBorders>
          </w:tcPr>
          <w:p w14:paraId="0A1E2C77" w14:textId="596288C5" w:rsidR="00691DB3" w:rsidRDefault="00691DB3" w:rsidP="003B7E4B">
            <w:pPr>
              <w:jc w:val="center"/>
            </w:pPr>
            <w:r>
              <w:t>Lori Perkins</w:t>
            </w:r>
          </w:p>
        </w:tc>
        <w:tc>
          <w:tcPr>
            <w:tcW w:w="3330" w:type="dxa"/>
            <w:tcBorders>
              <w:top w:val="single" w:sz="4" w:space="0" w:color="auto"/>
              <w:left w:val="single" w:sz="4" w:space="0" w:color="auto"/>
              <w:bottom w:val="single" w:sz="4" w:space="0" w:color="auto"/>
              <w:right w:val="single" w:sz="4" w:space="0" w:color="auto"/>
            </w:tcBorders>
          </w:tcPr>
          <w:p w14:paraId="429C88E7" w14:textId="1A35E2A2" w:rsidR="00691DB3" w:rsidRDefault="00691DB3" w:rsidP="003B7E4B">
            <w:pPr>
              <w:jc w:val="center"/>
            </w:pPr>
            <w:r>
              <w:t>School Psychologist</w:t>
            </w:r>
          </w:p>
        </w:tc>
        <w:tc>
          <w:tcPr>
            <w:tcW w:w="2160" w:type="dxa"/>
            <w:tcBorders>
              <w:top w:val="single" w:sz="4" w:space="0" w:color="auto"/>
              <w:left w:val="single" w:sz="4" w:space="0" w:color="auto"/>
              <w:bottom w:val="single" w:sz="4" w:space="0" w:color="auto"/>
              <w:right w:val="single" w:sz="4" w:space="0" w:color="auto"/>
            </w:tcBorders>
          </w:tcPr>
          <w:p w14:paraId="5C2489DD" w14:textId="77777777" w:rsidR="00691DB3" w:rsidRDefault="00691DB3" w:rsidP="003B7E4B">
            <w:pPr>
              <w:jc w:val="center"/>
            </w:pPr>
          </w:p>
        </w:tc>
        <w:tc>
          <w:tcPr>
            <w:tcW w:w="2405" w:type="dxa"/>
            <w:gridSpan w:val="2"/>
            <w:tcBorders>
              <w:top w:val="single" w:sz="4" w:space="0" w:color="auto"/>
              <w:left w:val="single" w:sz="4" w:space="0" w:color="auto"/>
              <w:bottom w:val="single" w:sz="4" w:space="0" w:color="auto"/>
              <w:right w:val="single" w:sz="4" w:space="0" w:color="auto"/>
            </w:tcBorders>
          </w:tcPr>
          <w:p w14:paraId="00C9C67F" w14:textId="1FCC3768" w:rsidR="00691DB3" w:rsidRDefault="00691DB3" w:rsidP="003B7E4B">
            <w:pPr>
              <w:jc w:val="center"/>
            </w:pPr>
            <w:r>
              <w:t>252-640-1017</w:t>
            </w:r>
          </w:p>
        </w:tc>
        <w:tc>
          <w:tcPr>
            <w:tcW w:w="25" w:type="dxa"/>
            <w:gridSpan w:val="2"/>
            <w:tcBorders>
              <w:left w:val="single" w:sz="4" w:space="0" w:color="auto"/>
            </w:tcBorders>
          </w:tcPr>
          <w:p w14:paraId="57D09621" w14:textId="77777777" w:rsidR="00691DB3" w:rsidRPr="00247F24" w:rsidRDefault="00691DB3"/>
        </w:tc>
      </w:tr>
      <w:tr w:rsidR="00691DB3" w:rsidRPr="00D26C99" w14:paraId="3F9F9313" w14:textId="77777777" w:rsidTr="00EC6486">
        <w:trPr>
          <w:trHeight w:val="441"/>
        </w:trPr>
        <w:tc>
          <w:tcPr>
            <w:tcW w:w="2340" w:type="dxa"/>
            <w:tcBorders>
              <w:top w:val="single" w:sz="4" w:space="0" w:color="auto"/>
              <w:left w:val="single" w:sz="4" w:space="0" w:color="auto"/>
              <w:bottom w:val="single" w:sz="4" w:space="0" w:color="auto"/>
              <w:right w:val="single" w:sz="4" w:space="0" w:color="auto"/>
            </w:tcBorders>
          </w:tcPr>
          <w:p w14:paraId="3D4AF534" w14:textId="0E27086F" w:rsidR="00691DB3" w:rsidRDefault="004528C8" w:rsidP="003B7E4B">
            <w:pPr>
              <w:jc w:val="center"/>
            </w:pPr>
            <w:r>
              <w:t>Tracy Cockrell</w:t>
            </w:r>
          </w:p>
        </w:tc>
        <w:tc>
          <w:tcPr>
            <w:tcW w:w="3330" w:type="dxa"/>
            <w:tcBorders>
              <w:top w:val="single" w:sz="4" w:space="0" w:color="auto"/>
              <w:left w:val="single" w:sz="4" w:space="0" w:color="auto"/>
              <w:bottom w:val="single" w:sz="4" w:space="0" w:color="auto"/>
              <w:right w:val="single" w:sz="4" w:space="0" w:color="auto"/>
            </w:tcBorders>
          </w:tcPr>
          <w:p w14:paraId="7FADB144" w14:textId="1CE78596" w:rsidR="00691DB3" w:rsidRDefault="004528C8" w:rsidP="003B7E4B">
            <w:pPr>
              <w:jc w:val="center"/>
            </w:pPr>
            <w:r>
              <w:t>Student Health Center Director</w:t>
            </w:r>
          </w:p>
        </w:tc>
        <w:tc>
          <w:tcPr>
            <w:tcW w:w="2160" w:type="dxa"/>
            <w:tcBorders>
              <w:top w:val="single" w:sz="4" w:space="0" w:color="auto"/>
              <w:left w:val="single" w:sz="4" w:space="0" w:color="auto"/>
              <w:bottom w:val="single" w:sz="4" w:space="0" w:color="auto"/>
              <w:right w:val="single" w:sz="4" w:space="0" w:color="auto"/>
            </w:tcBorders>
          </w:tcPr>
          <w:p w14:paraId="6C676EDC" w14:textId="2A6C263E" w:rsidR="00691DB3" w:rsidRDefault="00691DB3" w:rsidP="003B7E4B">
            <w:pPr>
              <w:jc w:val="center"/>
            </w:pPr>
            <w:r>
              <w:t>252-281-2358</w:t>
            </w:r>
          </w:p>
        </w:tc>
        <w:tc>
          <w:tcPr>
            <w:tcW w:w="2405" w:type="dxa"/>
            <w:gridSpan w:val="2"/>
            <w:tcBorders>
              <w:top w:val="single" w:sz="4" w:space="0" w:color="auto"/>
              <w:left w:val="single" w:sz="4" w:space="0" w:color="auto"/>
              <w:bottom w:val="single" w:sz="4" w:space="0" w:color="auto"/>
              <w:right w:val="single" w:sz="4" w:space="0" w:color="auto"/>
            </w:tcBorders>
          </w:tcPr>
          <w:p w14:paraId="5714CF7A" w14:textId="16CEF16B" w:rsidR="00691DB3" w:rsidRDefault="00691DB3" w:rsidP="003B7E4B">
            <w:pPr>
              <w:jc w:val="center"/>
            </w:pPr>
            <w:r>
              <w:t>252-640-1054</w:t>
            </w:r>
          </w:p>
        </w:tc>
        <w:tc>
          <w:tcPr>
            <w:tcW w:w="25" w:type="dxa"/>
            <w:gridSpan w:val="2"/>
            <w:tcBorders>
              <w:left w:val="single" w:sz="4" w:space="0" w:color="auto"/>
            </w:tcBorders>
          </w:tcPr>
          <w:p w14:paraId="54686857" w14:textId="77777777" w:rsidR="00691DB3" w:rsidRPr="00247F24" w:rsidRDefault="00691DB3"/>
        </w:tc>
      </w:tr>
    </w:tbl>
    <w:p w14:paraId="1492144C" w14:textId="601DBBEA" w:rsidR="00C213D9" w:rsidRDefault="007F00E6" w:rsidP="00C213D9">
      <w:pPr>
        <w:sectPr w:rsidR="00C213D9" w:rsidSect="00F85872">
          <w:pgSz w:w="12240" w:h="15840" w:code="1"/>
          <w:pgMar w:top="720" w:right="720" w:bottom="720" w:left="720" w:header="709" w:footer="432" w:gutter="0"/>
          <w:pgNumType w:start="1"/>
          <w:cols w:space="708"/>
          <w:titlePg/>
          <w:docGrid w:linePitch="360"/>
        </w:sectPr>
      </w:pPr>
      <w:r>
        <w:rPr>
          <w:noProof/>
        </w:rPr>
        <w:drawing>
          <wp:anchor distT="0" distB="0" distL="114300" distR="114300" simplePos="0" relativeHeight="251717632" behindDoc="1" locked="0" layoutInCell="1" allowOverlap="1" wp14:anchorId="6EA0C8AF" wp14:editId="0173200E">
            <wp:simplePos x="0" y="0"/>
            <wp:positionH relativeFrom="margin">
              <wp:align>center</wp:align>
            </wp:positionH>
            <wp:positionV relativeFrom="margin">
              <wp:align>top</wp:align>
            </wp:positionV>
            <wp:extent cx="2743200" cy="2286000"/>
            <wp:effectExtent l="0" t="0" r="0" b="0"/>
            <wp:wrapNone/>
            <wp:docPr id="1419060745" name="Picture 27" descr="A cartoon character with text and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060745" name="Picture 27" descr="A cartoon character with text and letters&#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2743200" cy="2286000"/>
                    </a:xfrm>
                    <a:prstGeom prst="rect">
                      <a:avLst/>
                    </a:prstGeom>
                  </pic:spPr>
                </pic:pic>
              </a:graphicData>
            </a:graphic>
            <wp14:sizeRelH relativeFrom="margin">
              <wp14:pctWidth>0</wp14:pctWidth>
            </wp14:sizeRelH>
            <wp14:sizeRelV relativeFrom="margin">
              <wp14:pctHeight>0</wp14:pctHeight>
            </wp14:sizeRelV>
          </wp:anchor>
        </w:drawing>
      </w:r>
    </w:p>
    <w:p w14:paraId="0AACD64D" w14:textId="71992F85" w:rsidR="00637665" w:rsidRDefault="00CD597F">
      <w:r w:rsidRPr="00CD597F">
        <w:rPr>
          <w:noProof/>
        </w:rPr>
        <w:lastRenderedPageBreak/>
        <w:drawing>
          <wp:anchor distT="0" distB="0" distL="114300" distR="114300" simplePos="0" relativeHeight="251777024" behindDoc="0" locked="0" layoutInCell="1" allowOverlap="1" wp14:anchorId="010B0505" wp14:editId="7AAE0D9A">
            <wp:simplePos x="0" y="0"/>
            <wp:positionH relativeFrom="column">
              <wp:posOffset>1086485</wp:posOffset>
            </wp:positionH>
            <wp:positionV relativeFrom="paragraph">
              <wp:posOffset>-213360</wp:posOffset>
            </wp:positionV>
            <wp:extent cx="1371600" cy="914400"/>
            <wp:effectExtent l="0" t="0" r="0" b="0"/>
            <wp:wrapNone/>
            <wp:docPr id="1059" name="Picture 35" descr="A cartoon bee with letters and words&#10;&#10;Description automatically generated with medium confidence">
              <a:extLst xmlns:a="http://schemas.openxmlformats.org/drawingml/2006/main">
                <a:ext uri="{FF2B5EF4-FFF2-40B4-BE49-F238E27FC236}">
                  <a16:creationId xmlns:a16="http://schemas.microsoft.com/office/drawing/2014/main" id="{0363C111-9656-24AD-A65E-ACF4D813C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Picture 35" descr="A cartoon bee with letters and words&#10;&#10;Description automatically generated with medium confidence">
                      <a:extLst>
                        <a:ext uri="{FF2B5EF4-FFF2-40B4-BE49-F238E27FC236}">
                          <a16:creationId xmlns:a16="http://schemas.microsoft.com/office/drawing/2014/main" id="{0363C111-9656-24AD-A65E-ACF4D813CB8A}"/>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71600" cy="91440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Pr="00CD597F">
        <w:rPr>
          <w:noProof/>
        </w:rPr>
        <mc:AlternateContent>
          <mc:Choice Requires="wps">
            <w:drawing>
              <wp:anchor distT="0" distB="0" distL="114300" distR="114300" simplePos="0" relativeHeight="251809792" behindDoc="0" locked="0" layoutInCell="1" allowOverlap="1" wp14:anchorId="7F6CCC80" wp14:editId="0D8BBA85">
                <wp:simplePos x="0" y="0"/>
                <wp:positionH relativeFrom="column">
                  <wp:posOffset>8384540</wp:posOffset>
                </wp:positionH>
                <wp:positionV relativeFrom="paragraph">
                  <wp:posOffset>5132705</wp:posOffset>
                </wp:positionV>
                <wp:extent cx="1562100" cy="796925"/>
                <wp:effectExtent l="0" t="0" r="19050" b="22225"/>
                <wp:wrapNone/>
                <wp:docPr id="1035" name="Control 26">
                  <a:extLst xmlns:a="http://schemas.openxmlformats.org/drawingml/2006/main">
                    <a:ext uri="{FF2B5EF4-FFF2-40B4-BE49-F238E27FC236}">
                      <a16:creationId xmlns:a16="http://schemas.microsoft.com/office/drawing/2014/main" id="{9C7102EE-A074-A123-A08E-A0053FF081F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562100" cy="796925"/>
                        </a:xfrm>
                        <a:prstGeom prst="rect">
                          <a:avLst/>
                        </a:prstGeom>
                        <a:noFill/>
                        <a:ln w="2540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14:paraId="50D28A82" w14:textId="77777777" w:rsidR="00CD597F" w:rsidRDefault="00CD597F" w:rsidP="00CD597F">
                            <w:pPr>
                              <w:kinsoku w:val="0"/>
                              <w:overflowPunct w:val="0"/>
                              <w:jc w:val="center"/>
                              <w:textAlignment w:val="baseline"/>
                              <w:rPr>
                                <w:rFonts w:ascii="Aptos Narrow" w:hAnsi="Aptos Narrow"/>
                                <w:b/>
                                <w:bCs/>
                                <w:color w:val="000000"/>
                                <w:kern w:val="24"/>
                                <w:sz w:val="22"/>
                                <w:szCs w:val="22"/>
                              </w:rPr>
                            </w:pPr>
                            <w:r>
                              <w:rPr>
                                <w:rFonts w:ascii="Aptos Narrow" w:hAnsi="Aptos Narrow"/>
                                <w:b/>
                                <w:bCs/>
                                <w:color w:val="000000"/>
                                <w:kern w:val="24"/>
                                <w:sz w:val="22"/>
                                <w:szCs w:val="22"/>
                              </w:rPr>
                              <w:t>26-27 School Year</w:t>
                            </w:r>
                          </w:p>
                          <w:p w14:paraId="38188D78" w14:textId="77777777" w:rsidR="00CD597F" w:rsidRDefault="00CD597F" w:rsidP="00CD597F">
                            <w:pPr>
                              <w:kinsoku w:val="0"/>
                              <w:overflowPunct w:val="0"/>
                              <w:jc w:val="center"/>
                              <w:textAlignment w:val="baseline"/>
                              <w:rPr>
                                <w:rFonts w:ascii="Aptos Narrow" w:hAnsi="Aptos Narrow"/>
                                <w:color w:val="000000"/>
                                <w:kern w:val="24"/>
                                <w:sz w:val="22"/>
                                <w:szCs w:val="22"/>
                              </w:rPr>
                            </w:pPr>
                            <w:r>
                              <w:rPr>
                                <w:rFonts w:ascii="Aptos Narrow" w:hAnsi="Aptos Narrow"/>
                                <w:color w:val="000000"/>
                                <w:kern w:val="24"/>
                                <w:sz w:val="22"/>
                                <w:szCs w:val="22"/>
                              </w:rPr>
                              <w:t>176 School Days</w:t>
                            </w:r>
                          </w:p>
                          <w:p w14:paraId="20F8122E" w14:textId="77777777" w:rsidR="00CD597F" w:rsidRDefault="00CD597F" w:rsidP="00CD597F">
                            <w:pPr>
                              <w:kinsoku w:val="0"/>
                              <w:overflowPunct w:val="0"/>
                              <w:jc w:val="center"/>
                              <w:textAlignment w:val="baseline"/>
                              <w:rPr>
                                <w:rFonts w:ascii="Aptos Narrow" w:hAnsi="Aptos Narrow"/>
                                <w:color w:val="000000"/>
                                <w:kern w:val="24"/>
                                <w:sz w:val="22"/>
                                <w:szCs w:val="22"/>
                              </w:rPr>
                            </w:pPr>
                            <w:r>
                              <w:rPr>
                                <w:rFonts w:ascii="Aptos Narrow" w:hAnsi="Aptos Narrow"/>
                                <w:color w:val="000000"/>
                                <w:kern w:val="24"/>
                                <w:sz w:val="22"/>
                                <w:szCs w:val="22"/>
                              </w:rPr>
                              <w:t>1297 Hours of Instruction</w:t>
                            </w:r>
                          </w:p>
                        </w:txbxContent>
                      </wps:txbx>
                      <wps:bodyPr vert="horz" wrap="square" lIns="0" tIns="0" rIns="0" bIns="0" numCol="1" anchor="t" anchorCtr="0" compatLnSpc="1">
                        <a:prstTxWarp prst="textNoShape">
                          <a:avLst/>
                        </a:prstTxWarp>
                      </wps:bodyPr>
                    </wps:wsp>
                  </a:graphicData>
                </a:graphic>
              </wp:anchor>
            </w:drawing>
          </mc:Choice>
          <mc:Fallback>
            <w:pict>
              <v:rect w14:anchorId="7F6CCC80" id="Control 26" o:spid="_x0000_s1067" style="position:absolute;margin-left:660.2pt;margin-top:404.15pt;width:123pt;height:62.75pt;z-index:251809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" filled="f" strokecolor="black [3213]" strokeweight="2pt">
                <v:shadow color="black"/>
                <o:lock v:ext="edit" shapetype="t"/>
                <v:textbox inset="0,0,0,0">
                  <w:txbxContent>
                    <w:p w14:paraId="50D28A82" w14:textId="77777777" w:rsidR="00CD597F" w:rsidRDefault="00CD597F" w:rsidP="00CD597F">
                      <w:pPr>
                        <w:kinsoku w:val="0"/>
                        <w:overflowPunct w:val="0"/>
                        <w:jc w:val="center"/>
                        <w:textAlignment w:val="baseline"/>
                        <w:rPr>
                          <w:rFonts w:ascii="Aptos Narrow" w:hAnsi="Aptos Narrow"/>
                          <w:b/>
                          <w:bCs/>
                          <w:color w:val="000000"/>
                          <w:kern w:val="24"/>
                          <w:sz w:val="22"/>
                          <w:szCs w:val="22"/>
                        </w:rPr>
                      </w:pPr>
                      <w:r>
                        <w:rPr>
                          <w:rFonts w:ascii="Aptos Narrow" w:hAnsi="Aptos Narrow"/>
                          <w:b/>
                          <w:bCs/>
                          <w:color w:val="000000"/>
                          <w:kern w:val="24"/>
                          <w:sz w:val="22"/>
                          <w:szCs w:val="22"/>
                        </w:rPr>
                        <w:t>26-27 School Year</w:t>
                      </w:r>
                    </w:p>
                    <w:p w14:paraId="38188D78" w14:textId="77777777" w:rsidR="00CD597F" w:rsidRDefault="00CD597F" w:rsidP="00CD597F">
                      <w:pPr>
                        <w:kinsoku w:val="0"/>
                        <w:overflowPunct w:val="0"/>
                        <w:jc w:val="center"/>
                        <w:textAlignment w:val="baseline"/>
                        <w:rPr>
                          <w:rFonts w:ascii="Aptos Narrow" w:hAnsi="Aptos Narrow"/>
                          <w:color w:val="000000"/>
                          <w:kern w:val="24"/>
                          <w:sz w:val="22"/>
                          <w:szCs w:val="22"/>
                        </w:rPr>
                      </w:pPr>
                      <w:r>
                        <w:rPr>
                          <w:rFonts w:ascii="Aptos Narrow" w:hAnsi="Aptos Narrow"/>
                          <w:color w:val="000000"/>
                          <w:kern w:val="24"/>
                          <w:sz w:val="22"/>
                          <w:szCs w:val="22"/>
                        </w:rPr>
                        <w:t>176 School Days</w:t>
                      </w:r>
                    </w:p>
                    <w:p w14:paraId="20F8122E" w14:textId="77777777" w:rsidR="00CD597F" w:rsidRDefault="00CD597F" w:rsidP="00CD597F">
                      <w:pPr>
                        <w:kinsoku w:val="0"/>
                        <w:overflowPunct w:val="0"/>
                        <w:jc w:val="center"/>
                        <w:textAlignment w:val="baseline"/>
                        <w:rPr>
                          <w:rFonts w:ascii="Aptos Narrow" w:hAnsi="Aptos Narrow"/>
                          <w:color w:val="000000"/>
                          <w:kern w:val="24"/>
                          <w:sz w:val="22"/>
                          <w:szCs w:val="22"/>
                        </w:rPr>
                      </w:pPr>
                      <w:r>
                        <w:rPr>
                          <w:rFonts w:ascii="Aptos Narrow" w:hAnsi="Aptos Narrow"/>
                          <w:color w:val="000000"/>
                          <w:kern w:val="24"/>
                          <w:sz w:val="22"/>
                          <w:szCs w:val="22"/>
                        </w:rPr>
                        <w:t>1297 Hours of Instruction</w:t>
                      </w:r>
                    </w:p>
                  </w:txbxContent>
                </v:textbox>
              </v:rect>
            </w:pict>
          </mc:Fallback>
        </mc:AlternateContent>
      </w:r>
      <w:r w:rsidRPr="00CD597F">
        <w:rPr>
          <w:noProof/>
        </w:rPr>
        <mc:AlternateContent>
          <mc:Choice Requires="wps">
            <w:drawing>
              <wp:anchor distT="0" distB="0" distL="114300" distR="114300" simplePos="0" relativeHeight="251806720" behindDoc="0" locked="0" layoutInCell="1" allowOverlap="1" wp14:anchorId="3C12E8D9" wp14:editId="65E10244">
                <wp:simplePos x="0" y="0"/>
                <wp:positionH relativeFrom="column">
                  <wp:posOffset>9065260</wp:posOffset>
                </wp:positionH>
                <wp:positionV relativeFrom="paragraph">
                  <wp:posOffset>14789150</wp:posOffset>
                </wp:positionV>
                <wp:extent cx="1562100" cy="350520"/>
                <wp:effectExtent l="0" t="0" r="0" b="11430"/>
                <wp:wrapNone/>
                <wp:docPr id="1032" name="Control 23">
                  <a:extLst xmlns:a="http://schemas.openxmlformats.org/drawingml/2006/main">
                    <a:ext uri="{FF2B5EF4-FFF2-40B4-BE49-F238E27FC236}">
                      <a16:creationId xmlns:a16="http://schemas.microsoft.com/office/drawing/2014/main" id="{1BC8F691-06FE-95BC-2A1D-AB73E3EFD35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562100" cy="35052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dec="http://schemas.microsoft.com/office/drawing/2017/decorative">
            <w:pict w14:anchorId="2C1E603D">
              <v:rect id="Control 23" style="position:absolute;margin-left:713.8pt;margin-top:1164.5pt;width:123pt;height:27.6pt;z-index:251806720;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strokeweight="2pt" w14:anchorId="0C3F0B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">
                <v:shadow color="black"/>
                <o:lock v:ext="edit" shapetype="t"/>
                <v:textbox inset="0,0,0,0"/>
              </v:rect>
            </w:pict>
          </mc:Fallback>
        </mc:AlternateContent>
      </w:r>
      <w:r w:rsidRPr="00CD597F">
        <w:rPr>
          <w:noProof/>
        </w:rPr>
        <mc:AlternateContent>
          <mc:Choice Requires="wps">
            <w:drawing>
              <wp:anchor distT="0" distB="0" distL="114300" distR="114300" simplePos="0" relativeHeight="251805696" behindDoc="0" locked="0" layoutInCell="1" allowOverlap="1" wp14:anchorId="1137F85B" wp14:editId="480976F8">
                <wp:simplePos x="0" y="0"/>
                <wp:positionH relativeFrom="column">
                  <wp:posOffset>9065260</wp:posOffset>
                </wp:positionH>
                <wp:positionV relativeFrom="paragraph">
                  <wp:posOffset>14153515</wp:posOffset>
                </wp:positionV>
                <wp:extent cx="1562100" cy="190500"/>
                <wp:effectExtent l="0" t="0" r="0" b="0"/>
                <wp:wrapNone/>
                <wp:docPr id="1030" name="Control 22">
                  <a:extLst xmlns:a="http://schemas.openxmlformats.org/drawingml/2006/main">
                    <a:ext uri="{FF2B5EF4-FFF2-40B4-BE49-F238E27FC236}">
                      <a16:creationId xmlns:a16="http://schemas.microsoft.com/office/drawing/2014/main" id="{AF7F8973-5590-6D04-D639-FDC2764D9F8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562100" cy="19050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dec="http://schemas.microsoft.com/office/drawing/2017/decorative">
            <w:pict w14:anchorId="787B24D4">
              <v:rect id="Control 22" style="position:absolute;margin-left:713.8pt;margin-top:1114.45pt;width:123pt;height:15pt;z-index:251805696;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strokeweight="2pt" w14:anchorId="7B3278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">
                <v:shadow color="black"/>
                <o:lock v:ext="edit" shapetype="t"/>
                <v:textbox inset="0,0,0,0"/>
              </v:rect>
            </w:pict>
          </mc:Fallback>
        </mc:AlternateContent>
      </w:r>
      <w:r w:rsidRPr="00CD597F">
        <w:rPr>
          <w:noProof/>
        </w:rPr>
        <mc:AlternateContent>
          <mc:Choice Requires="wps">
            <w:drawing>
              <wp:anchor distT="0" distB="0" distL="114300" distR="114300" simplePos="0" relativeHeight="251804672" behindDoc="0" locked="0" layoutInCell="1" allowOverlap="1" wp14:anchorId="766828DF" wp14:editId="2E25F351">
                <wp:simplePos x="0" y="0"/>
                <wp:positionH relativeFrom="column">
                  <wp:posOffset>7292340</wp:posOffset>
                </wp:positionH>
                <wp:positionV relativeFrom="paragraph">
                  <wp:posOffset>14436090</wp:posOffset>
                </wp:positionV>
                <wp:extent cx="1562100" cy="190500"/>
                <wp:effectExtent l="0" t="0" r="0" b="0"/>
                <wp:wrapNone/>
                <wp:docPr id="1028" name="Control 21">
                  <a:extLst xmlns:a="http://schemas.openxmlformats.org/drawingml/2006/main">
                    <a:ext uri="{FF2B5EF4-FFF2-40B4-BE49-F238E27FC236}">
                      <a16:creationId xmlns:a16="http://schemas.microsoft.com/office/drawing/2014/main" id="{93C41175-9157-53B8-0E63-BF8D83C54BC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562100" cy="19050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dec="http://schemas.microsoft.com/office/drawing/2017/decorative">
            <w:pict w14:anchorId="7D014FD7">
              <v:rect id="Control 21" style="position:absolute;margin-left:574.2pt;margin-top:1136.7pt;width:123pt;height:15pt;z-index:251804672;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strokeweight="2pt" w14:anchorId="6F5714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">
                <v:shadow color="black"/>
                <o:lock v:ext="edit" shapetype="t"/>
                <v:textbox inset="0,0,0,0"/>
              </v:rect>
            </w:pict>
          </mc:Fallback>
        </mc:AlternateContent>
      </w:r>
      <w:r w:rsidRPr="00CD597F">
        <w:rPr>
          <w:noProof/>
        </w:rPr>
        <mc:AlternateContent>
          <mc:Choice Requires="wps">
            <w:drawing>
              <wp:anchor distT="0" distB="0" distL="114300" distR="114300" simplePos="0" relativeHeight="251803648" behindDoc="0" locked="0" layoutInCell="1" allowOverlap="1" wp14:anchorId="50BFB681" wp14:editId="00F4417F">
                <wp:simplePos x="0" y="0"/>
                <wp:positionH relativeFrom="column">
                  <wp:posOffset>7333615</wp:posOffset>
                </wp:positionH>
                <wp:positionV relativeFrom="paragraph">
                  <wp:posOffset>13823315</wp:posOffset>
                </wp:positionV>
                <wp:extent cx="1562100" cy="190500"/>
                <wp:effectExtent l="0" t="0" r="0" b="0"/>
                <wp:wrapNone/>
                <wp:docPr id="1026" name="Control 20">
                  <a:extLst xmlns:a="http://schemas.openxmlformats.org/drawingml/2006/main">
                    <a:ext uri="{FF2B5EF4-FFF2-40B4-BE49-F238E27FC236}">
                      <a16:creationId xmlns:a16="http://schemas.microsoft.com/office/drawing/2014/main" id="{C9F9E862-E37A-39AB-5149-46DE1312455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562100" cy="19050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dec="http://schemas.microsoft.com/office/drawing/2017/decorative">
            <w:pict w14:anchorId="2AD72F55">
              <v:rect id="Control 20" style="position:absolute;margin-left:577.45pt;margin-top:1088.45pt;width:123pt;height:15pt;z-index:251803648;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strokeweight="2pt" w14:anchorId="255137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">
                <v:shadow color="black"/>
                <o:lock v:ext="edit" shapetype="t"/>
                <v:textbox inset="0,0,0,0"/>
              </v:rect>
            </w:pict>
          </mc:Fallback>
        </mc:AlternateContent>
      </w:r>
      <w:r w:rsidRPr="00CD597F">
        <w:rPr>
          <w:noProof/>
        </w:rPr>
        <mc:AlternateContent>
          <mc:Choice Requires="wps">
            <w:drawing>
              <wp:anchor distT="0" distB="0" distL="114300" distR="114300" simplePos="0" relativeHeight="251802624" behindDoc="0" locked="0" layoutInCell="1" allowOverlap="1" wp14:anchorId="33B60338" wp14:editId="35815B29">
                <wp:simplePos x="0" y="0"/>
                <wp:positionH relativeFrom="column">
                  <wp:posOffset>5671820</wp:posOffset>
                </wp:positionH>
                <wp:positionV relativeFrom="paragraph">
                  <wp:posOffset>14817725</wp:posOffset>
                </wp:positionV>
                <wp:extent cx="1562100" cy="190500"/>
                <wp:effectExtent l="0" t="0" r="0" b="0"/>
                <wp:wrapNone/>
                <wp:docPr id="1024" name="Control 19">
                  <a:extLst xmlns:a="http://schemas.openxmlformats.org/drawingml/2006/main">
                    <a:ext uri="{FF2B5EF4-FFF2-40B4-BE49-F238E27FC236}">
                      <a16:creationId xmlns:a16="http://schemas.microsoft.com/office/drawing/2014/main" id="{2D835A01-3EEA-C517-405D-8E7CC35BEEA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562100" cy="19050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dec="http://schemas.microsoft.com/office/drawing/2017/decorative">
            <w:pict w14:anchorId="721953D5">
              <v:rect id="Control 19" style="position:absolute;margin-left:446.6pt;margin-top:1166.75pt;width:123pt;height:15pt;z-index:251802624;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strokeweight="2pt" w14:anchorId="4EA84A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">
                <v:shadow color="black"/>
                <o:lock v:ext="edit" shapetype="t"/>
                <v:textbox inset="0,0,0,0"/>
              </v:rect>
            </w:pict>
          </mc:Fallback>
        </mc:AlternateContent>
      </w:r>
      <w:r w:rsidRPr="00CD597F">
        <w:rPr>
          <w:noProof/>
        </w:rPr>
        <mc:AlternateContent>
          <mc:Choice Requires="wps">
            <w:drawing>
              <wp:anchor distT="0" distB="0" distL="114300" distR="114300" simplePos="0" relativeHeight="251801600" behindDoc="0" locked="0" layoutInCell="1" allowOverlap="1" wp14:anchorId="3FA7A80C" wp14:editId="3E930C50">
                <wp:simplePos x="0" y="0"/>
                <wp:positionH relativeFrom="column">
                  <wp:posOffset>3957320</wp:posOffset>
                </wp:positionH>
                <wp:positionV relativeFrom="paragraph">
                  <wp:posOffset>14124940</wp:posOffset>
                </wp:positionV>
                <wp:extent cx="1562100" cy="190500"/>
                <wp:effectExtent l="0" t="0" r="0" b="0"/>
                <wp:wrapNone/>
                <wp:docPr id="62" name="Control 18">
                  <a:extLst xmlns:a="http://schemas.openxmlformats.org/drawingml/2006/main">
                    <a:ext uri="{FF2B5EF4-FFF2-40B4-BE49-F238E27FC236}">
                      <a16:creationId xmlns:a16="http://schemas.microsoft.com/office/drawing/2014/main" id="{BABAE8EA-7F81-462E-CEFB-C3746C3A437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562100" cy="19050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dec="http://schemas.microsoft.com/office/drawing/2017/decorative">
            <w:pict w14:anchorId="17D3B18D">
              <v:rect id="Control 18" style="position:absolute;margin-left:311.6pt;margin-top:1112.2pt;width:123pt;height:15pt;z-index:251801600;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strokeweight="2pt" w14:anchorId="720121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">
                <v:shadow color="black"/>
                <o:lock v:ext="edit" shapetype="t"/>
                <v:textbox inset="0,0,0,0"/>
              </v:rect>
            </w:pict>
          </mc:Fallback>
        </mc:AlternateContent>
      </w:r>
      <w:r w:rsidRPr="00CD597F">
        <w:rPr>
          <w:noProof/>
        </w:rPr>
        <mc:AlternateContent>
          <mc:Choice Requires="wps">
            <w:drawing>
              <wp:anchor distT="0" distB="0" distL="114300" distR="114300" simplePos="0" relativeHeight="251800576" behindDoc="0" locked="0" layoutInCell="1" allowOverlap="1" wp14:anchorId="4EF724B6" wp14:editId="2A4C24E4">
                <wp:simplePos x="0" y="0"/>
                <wp:positionH relativeFrom="column">
                  <wp:posOffset>4191000</wp:posOffset>
                </wp:positionH>
                <wp:positionV relativeFrom="paragraph">
                  <wp:posOffset>12554585</wp:posOffset>
                </wp:positionV>
                <wp:extent cx="1562100" cy="179070"/>
                <wp:effectExtent l="0" t="0" r="0" b="11430"/>
                <wp:wrapNone/>
                <wp:docPr id="60" name="Control 17">
                  <a:extLst xmlns:a="http://schemas.openxmlformats.org/drawingml/2006/main">
                    <a:ext uri="{FF2B5EF4-FFF2-40B4-BE49-F238E27FC236}">
                      <a16:creationId xmlns:a16="http://schemas.microsoft.com/office/drawing/2014/main" id="{683E4846-AE94-9FB8-EE2A-30C337C9D75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562100" cy="17907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dec="http://schemas.microsoft.com/office/drawing/2017/decorative">
            <w:pict w14:anchorId="5280C57C">
              <v:rect id="Control 17" style="position:absolute;margin-left:330pt;margin-top:988.55pt;width:123pt;height:14.1pt;z-index:251800576;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strokeweight="2pt" w14:anchorId="3747B4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">
                <v:shadow color="black"/>
                <o:lock v:ext="edit" shapetype="t"/>
                <v:textbox inset="0,0,0,0"/>
              </v:rect>
            </w:pict>
          </mc:Fallback>
        </mc:AlternateContent>
      </w:r>
      <w:r w:rsidRPr="00CD597F">
        <w:rPr>
          <w:noProof/>
        </w:rPr>
        <mc:AlternateContent>
          <mc:Choice Requires="wps">
            <w:drawing>
              <wp:anchor distT="0" distB="0" distL="114300" distR="114300" simplePos="0" relativeHeight="251799552" behindDoc="0" locked="0" layoutInCell="1" allowOverlap="1" wp14:anchorId="4E474CFC" wp14:editId="463011C6">
                <wp:simplePos x="0" y="0"/>
                <wp:positionH relativeFrom="column">
                  <wp:posOffset>4118610</wp:posOffset>
                </wp:positionH>
                <wp:positionV relativeFrom="paragraph">
                  <wp:posOffset>14246860</wp:posOffset>
                </wp:positionV>
                <wp:extent cx="1562100" cy="190500"/>
                <wp:effectExtent l="0" t="0" r="0" b="0"/>
                <wp:wrapNone/>
                <wp:docPr id="58" name="Control 16">
                  <a:extLst xmlns:a="http://schemas.openxmlformats.org/drawingml/2006/main">
                    <a:ext uri="{FF2B5EF4-FFF2-40B4-BE49-F238E27FC236}">
                      <a16:creationId xmlns:a16="http://schemas.microsoft.com/office/drawing/2014/main" id="{CA431CF6-B81B-3430-5C90-E59853BDE8F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562100" cy="19050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dec="http://schemas.microsoft.com/office/drawing/2017/decorative">
            <w:pict w14:anchorId="3F91C478">
              <v:rect id="Control 16" style="position:absolute;margin-left:324.3pt;margin-top:1121.8pt;width:123pt;height:15pt;z-index:251799552;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strokeweight="2pt" w14:anchorId="3D851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">
                <v:shadow color="black"/>
                <o:lock v:ext="edit" shapetype="t"/>
                <v:textbox inset="0,0,0,0"/>
              </v:rect>
            </w:pict>
          </mc:Fallback>
        </mc:AlternateContent>
      </w:r>
      <w:r w:rsidRPr="00CD597F">
        <w:rPr>
          <w:noProof/>
        </w:rPr>
        <mc:AlternateContent>
          <mc:Choice Requires="wps">
            <w:drawing>
              <wp:anchor distT="0" distB="0" distL="114300" distR="114300" simplePos="0" relativeHeight="251797504" behindDoc="0" locked="0" layoutInCell="1" allowOverlap="1" wp14:anchorId="7D3A48C6" wp14:editId="66282967">
                <wp:simplePos x="0" y="0"/>
                <wp:positionH relativeFrom="column">
                  <wp:posOffset>-550545</wp:posOffset>
                </wp:positionH>
                <wp:positionV relativeFrom="paragraph">
                  <wp:posOffset>11931015</wp:posOffset>
                </wp:positionV>
                <wp:extent cx="2133600" cy="1524000"/>
                <wp:effectExtent l="0" t="0" r="0" b="0"/>
                <wp:wrapNone/>
                <wp:docPr id="52" name="Control 12">
                  <a:extLst xmlns:a="http://schemas.openxmlformats.org/drawingml/2006/main">
                    <a:ext uri="{FF2B5EF4-FFF2-40B4-BE49-F238E27FC236}">
                      <a16:creationId xmlns:a16="http://schemas.microsoft.com/office/drawing/2014/main" id="{71DC972D-9BE4-AE34-5AD7-86C4C09E944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33600" cy="152400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dec="http://schemas.microsoft.com/office/drawing/2017/decorative">
            <w:pict w14:anchorId="6F474509">
              <v:rect id="Control 12" style="position:absolute;margin-left:-43.35pt;margin-top:939.45pt;width:168pt;height:120pt;z-index:251797504;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strokeweight="2pt" w14:anchorId="4B5B4C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">
                <v:shadow color="black"/>
                <o:lock v:ext="edit" shapetype="t"/>
                <v:textbox inset="0,0,0,0"/>
              </v:rect>
            </w:pict>
          </mc:Fallback>
        </mc:AlternateContent>
      </w:r>
      <w:r w:rsidRPr="00CD597F">
        <w:rPr>
          <w:noProof/>
        </w:rPr>
        <mc:AlternateContent>
          <mc:Choice Requires="wps">
            <w:drawing>
              <wp:anchor distT="0" distB="0" distL="114300" distR="114300" simplePos="0" relativeHeight="251795456" behindDoc="0" locked="0" layoutInCell="1" allowOverlap="1" wp14:anchorId="18FD30AC" wp14:editId="4283DE61">
                <wp:simplePos x="0" y="0"/>
                <wp:positionH relativeFrom="column">
                  <wp:posOffset>13596620</wp:posOffset>
                </wp:positionH>
                <wp:positionV relativeFrom="paragraph">
                  <wp:posOffset>8417560</wp:posOffset>
                </wp:positionV>
                <wp:extent cx="2133600" cy="1553845"/>
                <wp:effectExtent l="0" t="0" r="0" b="8255"/>
                <wp:wrapNone/>
                <wp:docPr id="50" name="Control 11">
                  <a:extLst xmlns:a="http://schemas.openxmlformats.org/drawingml/2006/main">
                    <a:ext uri="{FF2B5EF4-FFF2-40B4-BE49-F238E27FC236}">
                      <a16:creationId xmlns:a16="http://schemas.microsoft.com/office/drawing/2014/main" id="{C6886699-9F93-B86C-7081-95F17128562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33600" cy="155384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dec="http://schemas.microsoft.com/office/drawing/2017/decorative">
            <w:pict w14:anchorId="24C467FB">
              <v:rect id="Control 11" style="position:absolute;margin-left:1070.6pt;margin-top:662.8pt;width:168pt;height:122.35pt;z-index:251795456;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strokeweight="2pt" w14:anchorId="61AA04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">
                <v:shadow color="black"/>
                <o:lock v:ext="edit" shapetype="t"/>
                <v:textbox inset="0,0,0,0"/>
              </v:rect>
            </w:pict>
          </mc:Fallback>
        </mc:AlternateContent>
      </w:r>
      <w:r w:rsidRPr="00CD597F">
        <w:rPr>
          <w:noProof/>
        </w:rPr>
        <w:drawing>
          <wp:anchor distT="0" distB="0" distL="114300" distR="114300" simplePos="0" relativeHeight="251794432" behindDoc="0" locked="0" layoutInCell="1" allowOverlap="1" wp14:anchorId="7F44ED04" wp14:editId="25B40128">
            <wp:simplePos x="0" y="0"/>
            <wp:positionH relativeFrom="column">
              <wp:posOffset>8384540</wp:posOffset>
            </wp:positionH>
            <wp:positionV relativeFrom="paragraph">
              <wp:posOffset>3002915</wp:posOffset>
            </wp:positionV>
            <wp:extent cx="2133600" cy="1595120"/>
            <wp:effectExtent l="0" t="0" r="0" b="5080"/>
            <wp:wrapNone/>
            <wp:docPr id="38" name="table" descr="A yellow squares with black text&#10;&#10;Description automatically generated">
              <a:extLst xmlns:a="http://schemas.openxmlformats.org/drawingml/2006/main">
                <a:ext uri="{FF2B5EF4-FFF2-40B4-BE49-F238E27FC236}">
                  <a16:creationId xmlns:a16="http://schemas.microsoft.com/office/drawing/2014/main" id="{D8698587-3481-76D5-9606-7E9C07BC27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table" descr="A yellow squares with black text&#10;&#10;Description automatically generated">
                      <a:extLst>
                        <a:ext uri="{FF2B5EF4-FFF2-40B4-BE49-F238E27FC236}">
                          <a16:creationId xmlns:a16="http://schemas.microsoft.com/office/drawing/2014/main" id="{D8698587-3481-76D5-9606-7E9C07BC27FD}"/>
                        </a:ext>
                      </a:extLst>
                    </pic:cNvPr>
                    <pic:cNvPicPr>
                      <a:picLocks noChangeAspect="1"/>
                    </pic:cNvPicPr>
                  </pic:nvPicPr>
                  <pic:blipFill>
                    <a:blip r:embed="rId25"/>
                    <a:stretch>
                      <a:fillRect/>
                    </a:stretch>
                  </pic:blipFill>
                  <pic:spPr>
                    <a:xfrm>
                      <a:off x="0" y="0"/>
                      <a:ext cx="2133600" cy="1595120"/>
                    </a:xfrm>
                    <a:prstGeom prst="rect">
                      <a:avLst/>
                    </a:prstGeom>
                  </pic:spPr>
                </pic:pic>
              </a:graphicData>
            </a:graphic>
          </wp:anchor>
        </w:drawing>
      </w:r>
      <w:r w:rsidRPr="00CD597F">
        <w:rPr>
          <w:noProof/>
        </w:rPr>
        <mc:AlternateContent>
          <mc:Choice Requires="wps">
            <w:drawing>
              <wp:anchor distT="0" distB="0" distL="114300" distR="114300" simplePos="0" relativeHeight="251793408" behindDoc="0" locked="0" layoutInCell="1" allowOverlap="1" wp14:anchorId="4A808972" wp14:editId="73F5329A">
                <wp:simplePos x="0" y="0"/>
                <wp:positionH relativeFrom="column">
                  <wp:posOffset>8823960</wp:posOffset>
                </wp:positionH>
                <wp:positionV relativeFrom="paragraph">
                  <wp:posOffset>8418195</wp:posOffset>
                </wp:positionV>
                <wp:extent cx="2139950" cy="1534795"/>
                <wp:effectExtent l="0" t="0" r="12700" b="8255"/>
                <wp:wrapNone/>
                <wp:docPr id="18" name="Control 10">
                  <a:extLst xmlns:a="http://schemas.openxmlformats.org/drawingml/2006/main">
                    <a:ext uri="{FF2B5EF4-FFF2-40B4-BE49-F238E27FC236}">
                      <a16:creationId xmlns:a16="http://schemas.microsoft.com/office/drawing/2014/main" id="{62376D7A-1583-DD03-C96F-2406B6956B6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39950" cy="153479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dec="http://schemas.microsoft.com/office/drawing/2017/decorative">
            <w:pict w14:anchorId="6E6437BC">
              <v:rect id="Control 10" style="position:absolute;margin-left:694.8pt;margin-top:662.85pt;width:168.5pt;height:120.85pt;z-index:251793408;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strokeweight="2pt" w14:anchorId="1008A8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">
                <v:shadow color="black"/>
                <o:lock v:ext="edit" shapetype="t"/>
                <v:textbox inset="0,0,0,0"/>
              </v:rect>
            </w:pict>
          </mc:Fallback>
        </mc:AlternateContent>
      </w:r>
      <w:r w:rsidRPr="00CD597F">
        <w:rPr>
          <w:noProof/>
        </w:rPr>
        <mc:AlternateContent>
          <mc:Choice Requires="wps">
            <w:drawing>
              <wp:anchor distT="0" distB="0" distL="114300" distR="114300" simplePos="0" relativeHeight="251791360" behindDoc="0" locked="0" layoutInCell="1" allowOverlap="1" wp14:anchorId="11439657" wp14:editId="73E38BE6">
                <wp:simplePos x="0" y="0"/>
                <wp:positionH relativeFrom="column">
                  <wp:posOffset>4128135</wp:posOffset>
                </wp:positionH>
                <wp:positionV relativeFrom="paragraph">
                  <wp:posOffset>8415655</wp:posOffset>
                </wp:positionV>
                <wp:extent cx="2133600" cy="1522095"/>
                <wp:effectExtent l="0" t="0" r="0" b="1905"/>
                <wp:wrapNone/>
                <wp:docPr id="16" name="Control 9">
                  <a:extLst xmlns:a="http://schemas.openxmlformats.org/drawingml/2006/main">
                    <a:ext uri="{FF2B5EF4-FFF2-40B4-BE49-F238E27FC236}">
                      <a16:creationId xmlns:a16="http://schemas.microsoft.com/office/drawing/2014/main" id="{23495BA8-8525-2F0F-72A6-D281BBDDD9B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33600" cy="152209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dec="http://schemas.microsoft.com/office/drawing/2017/decorative">
            <w:pict w14:anchorId="5260A010">
              <v:rect id="Control 9" style="position:absolute;margin-left:325.05pt;margin-top:662.65pt;width:168pt;height:119.85pt;z-index:251791360;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strokeweight="2pt" w14:anchorId="5C90A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">
                <v:shadow color="black"/>
                <o:lock v:ext="edit" shapetype="t"/>
                <v:textbox inset="0,0,0,0"/>
              </v:rect>
            </w:pict>
          </mc:Fallback>
        </mc:AlternateContent>
      </w:r>
      <w:r w:rsidRPr="00CD597F">
        <w:rPr>
          <w:noProof/>
        </w:rPr>
        <mc:AlternateContent>
          <mc:Choice Requires="wps">
            <w:drawing>
              <wp:anchor distT="0" distB="0" distL="114300" distR="114300" simplePos="0" relativeHeight="251789312" behindDoc="0" locked="0" layoutInCell="1" allowOverlap="1" wp14:anchorId="4531F7D9" wp14:editId="7DAFEABB">
                <wp:simplePos x="0" y="0"/>
                <wp:positionH relativeFrom="column">
                  <wp:posOffset>6541770</wp:posOffset>
                </wp:positionH>
                <wp:positionV relativeFrom="paragraph">
                  <wp:posOffset>6655435</wp:posOffset>
                </wp:positionV>
                <wp:extent cx="2133600" cy="1522095"/>
                <wp:effectExtent l="0" t="0" r="0" b="1905"/>
                <wp:wrapNone/>
                <wp:docPr id="14" name="Control 8">
                  <a:extLst xmlns:a="http://schemas.openxmlformats.org/drawingml/2006/main">
                    <a:ext uri="{FF2B5EF4-FFF2-40B4-BE49-F238E27FC236}">
                      <a16:creationId xmlns:a16="http://schemas.microsoft.com/office/drawing/2014/main" id="{130F0918-3BD9-D4AF-145A-93766FA5C7B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33600" cy="152209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dec="http://schemas.microsoft.com/office/drawing/2017/decorative">
            <w:pict w14:anchorId="31DE80E8">
              <v:rect id="Control 8" style="position:absolute;margin-left:515.1pt;margin-top:524.05pt;width:168pt;height:119.85pt;z-index:251789312;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strokeweight="2pt" w14:anchorId="7A7F0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">
                <v:shadow color="black"/>
                <o:lock v:ext="edit" shapetype="t"/>
                <v:textbox inset="0,0,0,0"/>
              </v:rect>
            </w:pict>
          </mc:Fallback>
        </mc:AlternateContent>
      </w:r>
      <w:r w:rsidRPr="00CD597F">
        <w:rPr>
          <w:noProof/>
        </w:rPr>
        <mc:AlternateContent>
          <mc:Choice Requires="wps">
            <w:drawing>
              <wp:anchor distT="0" distB="0" distL="114300" distR="114300" simplePos="0" relativeHeight="251787264" behindDoc="0" locked="0" layoutInCell="1" allowOverlap="1" wp14:anchorId="4B9A843F" wp14:editId="4192D40D">
                <wp:simplePos x="0" y="0"/>
                <wp:positionH relativeFrom="column">
                  <wp:posOffset>1830705</wp:posOffset>
                </wp:positionH>
                <wp:positionV relativeFrom="paragraph">
                  <wp:posOffset>6642100</wp:posOffset>
                </wp:positionV>
                <wp:extent cx="2120900" cy="1522095"/>
                <wp:effectExtent l="0" t="0" r="12700" b="1905"/>
                <wp:wrapNone/>
                <wp:docPr id="12" name="Control 7">
                  <a:extLst xmlns:a="http://schemas.openxmlformats.org/drawingml/2006/main">
                    <a:ext uri="{FF2B5EF4-FFF2-40B4-BE49-F238E27FC236}">
                      <a16:creationId xmlns:a16="http://schemas.microsoft.com/office/drawing/2014/main" id="{C1ACFA26-E9CB-7C84-3A02-A3C71A03556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20900" cy="152209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dec="http://schemas.microsoft.com/office/drawing/2017/decorative">
            <w:pict w14:anchorId="15BF6DB3">
              <v:rect id="Control 7" style="position:absolute;margin-left:144.15pt;margin-top:523pt;width:167pt;height:119.85pt;z-index:251787264;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strokeweight="2pt" w14:anchorId="4C7193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">
                <v:shadow color="black"/>
                <o:lock v:ext="edit" shapetype="t"/>
                <v:textbox inset="0,0,0,0"/>
              </v:rect>
            </w:pict>
          </mc:Fallback>
        </mc:AlternateContent>
      </w:r>
      <w:r w:rsidRPr="00CD597F">
        <w:rPr>
          <w:noProof/>
        </w:rPr>
        <mc:AlternateContent>
          <mc:Choice Requires="wps">
            <w:drawing>
              <wp:anchor distT="0" distB="0" distL="114300" distR="114300" simplePos="0" relativeHeight="251785216" behindDoc="0" locked="0" layoutInCell="1" allowOverlap="1" wp14:anchorId="43F7A499" wp14:editId="34A00702">
                <wp:simplePos x="0" y="0"/>
                <wp:positionH relativeFrom="column">
                  <wp:posOffset>8895080</wp:posOffset>
                </wp:positionH>
                <wp:positionV relativeFrom="paragraph">
                  <wp:posOffset>4815205</wp:posOffset>
                </wp:positionV>
                <wp:extent cx="2120900" cy="1539875"/>
                <wp:effectExtent l="0" t="0" r="12700" b="3175"/>
                <wp:wrapNone/>
                <wp:docPr id="10" name="Control 6">
                  <a:extLst xmlns:a="http://schemas.openxmlformats.org/drawingml/2006/main">
                    <a:ext uri="{FF2B5EF4-FFF2-40B4-BE49-F238E27FC236}">
                      <a16:creationId xmlns:a16="http://schemas.microsoft.com/office/drawing/2014/main" id="{40866984-5348-3386-407A-5CCACE37A52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20900" cy="153987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dec="http://schemas.microsoft.com/office/drawing/2017/decorative">
            <w:pict w14:anchorId="569BAB46">
              <v:rect id="Control 6" style="position:absolute;margin-left:700.4pt;margin-top:379.15pt;width:167pt;height:121.25pt;z-index:251785216;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strokeweight="2pt" w14:anchorId="1D9CE9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">
                <v:shadow color="black"/>
                <o:lock v:ext="edit" shapetype="t"/>
                <v:textbox inset="0,0,0,0"/>
              </v:rect>
            </w:pict>
          </mc:Fallback>
        </mc:AlternateContent>
      </w:r>
      <w:r w:rsidRPr="00CD597F">
        <w:rPr>
          <w:noProof/>
        </w:rPr>
        <w:drawing>
          <wp:anchor distT="0" distB="0" distL="114300" distR="114300" simplePos="0" relativeHeight="251784192" behindDoc="0" locked="0" layoutInCell="1" allowOverlap="1" wp14:anchorId="6AD56E3E" wp14:editId="3DC99D45">
            <wp:simplePos x="0" y="0"/>
            <wp:positionH relativeFrom="column">
              <wp:posOffset>8384540</wp:posOffset>
            </wp:positionH>
            <wp:positionV relativeFrom="paragraph">
              <wp:posOffset>1261745</wp:posOffset>
            </wp:positionV>
            <wp:extent cx="2120900" cy="1588770"/>
            <wp:effectExtent l="0" t="0" r="0" b="0"/>
            <wp:wrapNone/>
            <wp:docPr id="28" name="table" descr="A screenshot of a computer&#10;&#10;Description automatically generated">
              <a:extLst xmlns:a="http://schemas.openxmlformats.org/drawingml/2006/main">
                <a:ext uri="{FF2B5EF4-FFF2-40B4-BE49-F238E27FC236}">
                  <a16:creationId xmlns:a16="http://schemas.microsoft.com/office/drawing/2014/main" id="{E5D8EEB4-3AE8-156C-3E2B-AD4D72BF5C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table" descr="A screenshot of a computer&#10;&#10;Description automatically generated">
                      <a:extLst>
                        <a:ext uri="{FF2B5EF4-FFF2-40B4-BE49-F238E27FC236}">
                          <a16:creationId xmlns:a16="http://schemas.microsoft.com/office/drawing/2014/main" id="{E5D8EEB4-3AE8-156C-3E2B-AD4D72BF5C2D}"/>
                        </a:ext>
                      </a:extLst>
                    </pic:cNvPr>
                    <pic:cNvPicPr>
                      <a:picLocks noChangeAspect="1"/>
                    </pic:cNvPicPr>
                  </pic:nvPicPr>
                  <pic:blipFill>
                    <a:blip r:embed="rId26"/>
                    <a:stretch>
                      <a:fillRect/>
                    </a:stretch>
                  </pic:blipFill>
                  <pic:spPr>
                    <a:xfrm>
                      <a:off x="0" y="0"/>
                      <a:ext cx="2120900" cy="1588770"/>
                    </a:xfrm>
                    <a:prstGeom prst="rect">
                      <a:avLst/>
                    </a:prstGeom>
                  </pic:spPr>
                </pic:pic>
              </a:graphicData>
            </a:graphic>
          </wp:anchor>
        </w:drawing>
      </w:r>
      <w:r w:rsidRPr="00CD597F">
        <w:rPr>
          <w:noProof/>
        </w:rPr>
        <mc:AlternateContent>
          <mc:Choice Requires="wps">
            <w:drawing>
              <wp:anchor distT="0" distB="0" distL="114300" distR="114300" simplePos="0" relativeHeight="251783168" behindDoc="0" locked="0" layoutInCell="1" allowOverlap="1" wp14:anchorId="0822AC23" wp14:editId="7AA32645">
                <wp:simplePos x="0" y="0"/>
                <wp:positionH relativeFrom="column">
                  <wp:posOffset>11249025</wp:posOffset>
                </wp:positionH>
                <wp:positionV relativeFrom="paragraph">
                  <wp:posOffset>3080385</wp:posOffset>
                </wp:positionV>
                <wp:extent cx="2120900" cy="1524000"/>
                <wp:effectExtent l="0" t="0" r="12700" b="0"/>
                <wp:wrapNone/>
                <wp:docPr id="8" name="Control 5">
                  <a:extLst xmlns:a="http://schemas.openxmlformats.org/drawingml/2006/main">
                    <a:ext uri="{FF2B5EF4-FFF2-40B4-BE49-F238E27FC236}">
                      <a16:creationId xmlns:a16="http://schemas.microsoft.com/office/drawing/2014/main" id="{332D4110-019C-060D-F9FC-EE33A0119F3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20900" cy="152400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dec="http://schemas.microsoft.com/office/drawing/2017/decorative">
            <w:pict w14:anchorId="57D18D45">
              <v:rect id="Control 5" style="position:absolute;margin-left:885.75pt;margin-top:242.55pt;width:167pt;height:120pt;z-index:251783168;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strokeweight="2pt" w14:anchorId="60834D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">
                <v:shadow color="black"/>
                <o:lock v:ext="edit" shapetype="t"/>
                <v:textbox inset="0,0,0,0"/>
              </v:rect>
            </w:pict>
          </mc:Fallback>
        </mc:AlternateContent>
      </w:r>
      <w:r w:rsidRPr="00CD597F">
        <w:rPr>
          <w:noProof/>
        </w:rPr>
        <mc:AlternateContent>
          <mc:Choice Requires="wps">
            <w:drawing>
              <wp:anchor distT="0" distB="0" distL="114300" distR="114300" simplePos="0" relativeHeight="251781120" behindDoc="0" locked="0" layoutInCell="1" allowOverlap="1" wp14:anchorId="014E3172" wp14:editId="338E6AEF">
                <wp:simplePos x="0" y="0"/>
                <wp:positionH relativeFrom="column">
                  <wp:posOffset>6525895</wp:posOffset>
                </wp:positionH>
                <wp:positionV relativeFrom="paragraph">
                  <wp:posOffset>3075305</wp:posOffset>
                </wp:positionV>
                <wp:extent cx="2120900" cy="1522095"/>
                <wp:effectExtent l="0" t="0" r="12700" b="1905"/>
                <wp:wrapNone/>
                <wp:docPr id="6" name="Control 4">
                  <a:extLst xmlns:a="http://schemas.openxmlformats.org/drawingml/2006/main">
                    <a:ext uri="{FF2B5EF4-FFF2-40B4-BE49-F238E27FC236}">
                      <a16:creationId xmlns:a16="http://schemas.microsoft.com/office/drawing/2014/main" id="{D3AAFA72-922C-46E0-8E6C-ACBC5A1AD48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20900" cy="152209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dec="http://schemas.microsoft.com/office/drawing/2017/decorative">
            <w:pict w14:anchorId="24A3D419">
              <v:rect id="Control 4" style="position:absolute;margin-left:513.85pt;margin-top:242.15pt;width:167pt;height:119.85pt;z-index:251781120;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strokeweight="2pt" w14:anchorId="50F92A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">
                <v:shadow color="black"/>
                <o:lock v:ext="edit" shapetype="t"/>
                <v:textbox inset="0,0,0,0"/>
              </v:rect>
            </w:pict>
          </mc:Fallback>
        </mc:AlternateContent>
      </w:r>
      <w:r w:rsidRPr="00CD597F">
        <w:rPr>
          <w:noProof/>
        </w:rPr>
        <mc:AlternateContent>
          <mc:Choice Requires="wps">
            <w:drawing>
              <wp:anchor distT="0" distB="0" distL="114300" distR="114300" simplePos="0" relativeHeight="251779072" behindDoc="0" locked="0" layoutInCell="1" allowOverlap="1" wp14:anchorId="61A06E1D" wp14:editId="00127B2D">
                <wp:simplePos x="0" y="0"/>
                <wp:positionH relativeFrom="column">
                  <wp:posOffset>1836420</wp:posOffset>
                </wp:positionH>
                <wp:positionV relativeFrom="paragraph">
                  <wp:posOffset>3071495</wp:posOffset>
                </wp:positionV>
                <wp:extent cx="2120900" cy="1524000"/>
                <wp:effectExtent l="0" t="0" r="12700" b="0"/>
                <wp:wrapNone/>
                <wp:docPr id="1655208402" name="Contro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20900" cy="152400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dec="http://schemas.microsoft.com/office/drawing/2017/decorative">
            <w:pict w14:anchorId="33678EEB">
              <v:rect id="Control 3" style="position:absolute;margin-left:144.6pt;margin-top:241.85pt;width:167pt;height:120pt;z-index:251779072;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strokeweight="2pt" w14:anchorId="5F8E0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">
                <v:shadow color="black"/>
                <o:lock v:ext="edit" shapetype="t"/>
                <v:textbox inset="0,0,0,0"/>
              </v:rect>
            </w:pict>
          </mc:Fallback>
        </mc:AlternateContent>
      </w:r>
      <w:r w:rsidRPr="00CD597F">
        <w:rPr>
          <w:noProof/>
        </w:rPr>
        <mc:AlternateContent>
          <mc:Choice Requires="wps">
            <w:drawing>
              <wp:anchor distT="0" distB="0" distL="114300" distR="114300" simplePos="0" relativeHeight="251776000" behindDoc="0" locked="0" layoutInCell="1" allowOverlap="1" wp14:anchorId="41D24870" wp14:editId="4B67967C">
                <wp:simplePos x="0" y="0"/>
                <wp:positionH relativeFrom="column">
                  <wp:posOffset>4231640</wp:posOffset>
                </wp:positionH>
                <wp:positionV relativeFrom="paragraph">
                  <wp:posOffset>11931015</wp:posOffset>
                </wp:positionV>
                <wp:extent cx="2133600" cy="1524000"/>
                <wp:effectExtent l="0" t="0" r="0" b="0"/>
                <wp:wrapNone/>
                <wp:docPr id="43" name="Control 30">
                  <a:extLst xmlns:a="http://schemas.openxmlformats.org/drawingml/2006/main">
                    <a:ext uri="{FF2B5EF4-FFF2-40B4-BE49-F238E27FC236}">
                      <a16:creationId xmlns:a16="http://schemas.microsoft.com/office/drawing/2014/main" id="{D45E9980-22DF-EF42-132B-C123C30E4A6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33600" cy="152400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dec="http://schemas.microsoft.com/office/drawing/2017/decorative">
            <w:pict w14:anchorId="50BCCA2C">
              <v:rect id="Control 30" style="position:absolute;margin-left:333.2pt;margin-top:939.45pt;width:168pt;height:120pt;z-index:251776000;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strokeweight="2pt" w14:anchorId="1F9EF4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">
                <v:shadow color="black"/>
                <o:lock v:ext="edit" shapetype="t"/>
                <v:textbox inset="0,0,0,0"/>
              </v:rect>
            </w:pict>
          </mc:Fallback>
        </mc:AlternateContent>
      </w:r>
      <w:r w:rsidRPr="00CD597F">
        <w:rPr>
          <w:noProof/>
        </w:rPr>
        <mc:AlternateContent>
          <mc:Choice Requires="wps">
            <w:drawing>
              <wp:anchor distT="0" distB="0" distL="114300" distR="114300" simplePos="0" relativeHeight="251774976" behindDoc="0" locked="0" layoutInCell="1" allowOverlap="1" wp14:anchorId="59E77F4A" wp14:editId="06ACAE4B">
                <wp:simplePos x="0" y="0"/>
                <wp:positionH relativeFrom="column">
                  <wp:posOffset>-514350</wp:posOffset>
                </wp:positionH>
                <wp:positionV relativeFrom="paragraph">
                  <wp:posOffset>11920855</wp:posOffset>
                </wp:positionV>
                <wp:extent cx="2133600" cy="1522095"/>
                <wp:effectExtent l="0" t="0" r="0" b="1905"/>
                <wp:wrapNone/>
                <wp:docPr id="41" name="Control 29">
                  <a:extLst xmlns:a="http://schemas.openxmlformats.org/drawingml/2006/main">
                    <a:ext uri="{FF2B5EF4-FFF2-40B4-BE49-F238E27FC236}">
                      <a16:creationId xmlns:a16="http://schemas.microsoft.com/office/drawing/2014/main" id="{5BB8A085-73A2-D708-6C1A-0ABD950CD58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33600" cy="152209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dec="http://schemas.microsoft.com/office/drawing/2017/decorative">
            <w:pict w14:anchorId="19AFFC50">
              <v:rect id="Control 29" style="position:absolute;margin-left:-40.5pt;margin-top:938.65pt;width:168pt;height:119.85pt;z-index:251774976;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strokeweight="2pt" w14:anchorId="667EF3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">
                <v:shadow color="black"/>
                <o:lock v:ext="edit" shapetype="t"/>
                <v:textbox inset="0,0,0,0"/>
              </v:rect>
            </w:pict>
          </mc:Fallback>
        </mc:AlternateContent>
      </w:r>
      <w:r w:rsidRPr="00CD597F">
        <w:rPr>
          <w:noProof/>
        </w:rPr>
        <mc:AlternateContent>
          <mc:Choice Requires="wps">
            <w:drawing>
              <wp:anchor distT="0" distB="0" distL="114300" distR="114300" simplePos="0" relativeHeight="251773952" behindDoc="0" locked="0" layoutInCell="1" allowOverlap="1" wp14:anchorId="7EB25878" wp14:editId="29A73077">
                <wp:simplePos x="0" y="0"/>
                <wp:positionH relativeFrom="column">
                  <wp:posOffset>13620750</wp:posOffset>
                </wp:positionH>
                <wp:positionV relativeFrom="paragraph">
                  <wp:posOffset>8372475</wp:posOffset>
                </wp:positionV>
                <wp:extent cx="2133600" cy="1522095"/>
                <wp:effectExtent l="0" t="0" r="0" b="1905"/>
                <wp:wrapNone/>
                <wp:docPr id="39" name="Control 28">
                  <a:extLst xmlns:a="http://schemas.openxmlformats.org/drawingml/2006/main">
                    <a:ext uri="{FF2B5EF4-FFF2-40B4-BE49-F238E27FC236}">
                      <a16:creationId xmlns:a16="http://schemas.microsoft.com/office/drawing/2014/main" id="{B1DFCF8A-26F9-02E1-F1D1-0AE2543D62D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33600" cy="152209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dec="http://schemas.microsoft.com/office/drawing/2017/decorative">
            <w:pict w14:anchorId="05BCB8FD">
              <v:rect id="Control 28" style="position:absolute;margin-left:1072.5pt;margin-top:659.25pt;width:168pt;height:119.85pt;z-index:251773952;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strokeweight="2pt" w14:anchorId="051E5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">
                <v:shadow color="black"/>
                <o:lock v:ext="edit" shapetype="t"/>
                <v:textbox inset="0,0,0,0"/>
              </v:rect>
            </w:pict>
          </mc:Fallback>
        </mc:AlternateContent>
      </w:r>
      <w:r w:rsidRPr="00CD597F">
        <w:rPr>
          <w:noProof/>
        </w:rPr>
        <mc:AlternateContent>
          <mc:Choice Requires="wps">
            <w:drawing>
              <wp:anchor distT="0" distB="0" distL="114300" distR="114300" simplePos="0" relativeHeight="251772928" behindDoc="0" locked="0" layoutInCell="1" allowOverlap="1" wp14:anchorId="1BE59EEF" wp14:editId="0DFB0812">
                <wp:simplePos x="0" y="0"/>
                <wp:positionH relativeFrom="column">
                  <wp:posOffset>8889365</wp:posOffset>
                </wp:positionH>
                <wp:positionV relativeFrom="paragraph">
                  <wp:posOffset>8379460</wp:posOffset>
                </wp:positionV>
                <wp:extent cx="2139950" cy="1524000"/>
                <wp:effectExtent l="0" t="0" r="12700" b="0"/>
                <wp:wrapNone/>
                <wp:docPr id="37" name="Control 27">
                  <a:extLst xmlns:a="http://schemas.openxmlformats.org/drawingml/2006/main">
                    <a:ext uri="{FF2B5EF4-FFF2-40B4-BE49-F238E27FC236}">
                      <a16:creationId xmlns:a16="http://schemas.microsoft.com/office/drawing/2014/main" id="{3CC13DE1-2076-746C-BA04-CE5450C88AE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39950" cy="152400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dec="http://schemas.microsoft.com/office/drawing/2017/decorative">
            <w:pict w14:anchorId="6A4A4B8A">
              <v:rect id="Control 27" style="position:absolute;margin-left:699.95pt;margin-top:659.8pt;width:168.5pt;height:120pt;z-index:251772928;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strokeweight="2pt" w14:anchorId="15C67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">
                <v:shadow color="black"/>
                <o:lock v:ext="edit" shapetype="t"/>
                <v:textbox inset="0,0,0,0"/>
              </v:rect>
            </w:pict>
          </mc:Fallback>
        </mc:AlternateContent>
      </w:r>
      <w:r w:rsidRPr="00CD597F">
        <w:rPr>
          <w:noProof/>
        </w:rPr>
        <mc:AlternateContent>
          <mc:Choice Requires="wps">
            <w:drawing>
              <wp:anchor distT="0" distB="0" distL="114300" distR="114300" simplePos="0" relativeHeight="251771904" behindDoc="0" locked="0" layoutInCell="1" allowOverlap="1" wp14:anchorId="25F731AE" wp14:editId="72714EE9">
                <wp:simplePos x="0" y="0"/>
                <wp:positionH relativeFrom="column">
                  <wp:posOffset>4227830</wp:posOffset>
                </wp:positionH>
                <wp:positionV relativeFrom="paragraph">
                  <wp:posOffset>8372475</wp:posOffset>
                </wp:positionV>
                <wp:extent cx="2133600" cy="1524000"/>
                <wp:effectExtent l="0" t="0" r="0" b="0"/>
                <wp:wrapNone/>
                <wp:docPr id="35" name="Control 26">
                  <a:extLst xmlns:a="http://schemas.openxmlformats.org/drawingml/2006/main">
                    <a:ext uri="{FF2B5EF4-FFF2-40B4-BE49-F238E27FC236}">
                      <a16:creationId xmlns:a16="http://schemas.microsoft.com/office/drawing/2014/main" id="{6F56C9D1-2326-EC5B-54A1-2B14660A379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33600" cy="152400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dec="http://schemas.microsoft.com/office/drawing/2017/decorative">
            <w:pict w14:anchorId="536E4C93">
              <v:rect id="Control 26" style="position:absolute;margin-left:332.9pt;margin-top:659.25pt;width:168pt;height:120pt;z-index:251771904;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strokeweight="2pt" w14:anchorId="40A507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">
                <v:shadow color="black"/>
                <o:lock v:ext="edit" shapetype="t"/>
                <v:textbox inset="0,0,0,0"/>
              </v:rect>
            </w:pict>
          </mc:Fallback>
        </mc:AlternateContent>
      </w:r>
      <w:r w:rsidRPr="00CD597F">
        <w:rPr>
          <w:noProof/>
        </w:rPr>
        <mc:AlternateContent>
          <mc:Choice Requires="wps">
            <w:drawing>
              <wp:anchor distT="0" distB="0" distL="114300" distR="114300" simplePos="0" relativeHeight="251770880" behindDoc="0" locked="0" layoutInCell="1" allowOverlap="1" wp14:anchorId="29D5FB79" wp14:editId="7FED3F92">
                <wp:simplePos x="0" y="0"/>
                <wp:positionH relativeFrom="column">
                  <wp:posOffset>6573520</wp:posOffset>
                </wp:positionH>
                <wp:positionV relativeFrom="paragraph">
                  <wp:posOffset>6620510</wp:posOffset>
                </wp:positionV>
                <wp:extent cx="2133600" cy="1524000"/>
                <wp:effectExtent l="0" t="0" r="0" b="0"/>
                <wp:wrapNone/>
                <wp:docPr id="33" name="Control 25">
                  <a:extLst xmlns:a="http://schemas.openxmlformats.org/drawingml/2006/main">
                    <a:ext uri="{FF2B5EF4-FFF2-40B4-BE49-F238E27FC236}">
                      <a16:creationId xmlns:a16="http://schemas.microsoft.com/office/drawing/2014/main" id="{6704F0B8-0BF7-B6FC-3231-50C094704FF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33600" cy="152400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dec="http://schemas.microsoft.com/office/drawing/2017/decorative">
            <w:pict w14:anchorId="03BD9542">
              <v:rect id="Control 25" style="position:absolute;margin-left:517.6pt;margin-top:521.3pt;width:168pt;height:120pt;z-index:251770880;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strokeweight="2pt" w14:anchorId="05D5BC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">
                <v:shadow color="black"/>
                <o:lock v:ext="edit" shapetype="t"/>
                <v:textbox inset="0,0,0,0"/>
              </v:rect>
            </w:pict>
          </mc:Fallback>
        </mc:AlternateContent>
      </w:r>
      <w:r w:rsidRPr="00CD597F">
        <w:rPr>
          <w:noProof/>
        </w:rPr>
        <mc:AlternateContent>
          <mc:Choice Requires="wps">
            <w:drawing>
              <wp:anchor distT="0" distB="0" distL="114300" distR="114300" simplePos="0" relativeHeight="251769856" behindDoc="0" locked="0" layoutInCell="1" allowOverlap="1" wp14:anchorId="31AC226A" wp14:editId="4BACB8DA">
                <wp:simplePos x="0" y="0"/>
                <wp:positionH relativeFrom="column">
                  <wp:posOffset>1842770</wp:posOffset>
                </wp:positionH>
                <wp:positionV relativeFrom="paragraph">
                  <wp:posOffset>6619875</wp:posOffset>
                </wp:positionV>
                <wp:extent cx="2120900" cy="1522095"/>
                <wp:effectExtent l="0" t="0" r="12700" b="1905"/>
                <wp:wrapNone/>
                <wp:docPr id="31" name="Control 24">
                  <a:extLst xmlns:a="http://schemas.openxmlformats.org/drawingml/2006/main">
                    <a:ext uri="{FF2B5EF4-FFF2-40B4-BE49-F238E27FC236}">
                      <a16:creationId xmlns:a16="http://schemas.microsoft.com/office/drawing/2014/main" id="{6F8E118F-1900-844B-6B2E-338DDDB6AFF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20900" cy="152209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dec="http://schemas.microsoft.com/office/drawing/2017/decorative">
            <w:pict w14:anchorId="1B3A73B4">
              <v:rect id="Control 24" style="position:absolute;margin-left:145.1pt;margin-top:521.25pt;width:167pt;height:119.85pt;z-index:251769856;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strokeweight="2pt" w14:anchorId="525FCA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">
                <v:shadow color="black"/>
                <o:lock v:ext="edit" shapetype="t"/>
                <v:textbox inset="0,0,0,0"/>
              </v:rect>
            </w:pict>
          </mc:Fallback>
        </mc:AlternateContent>
      </w:r>
      <w:r w:rsidRPr="00CD597F">
        <w:rPr>
          <w:noProof/>
        </w:rPr>
        <mc:AlternateContent>
          <mc:Choice Requires="wps">
            <w:drawing>
              <wp:anchor distT="0" distB="0" distL="114300" distR="114300" simplePos="0" relativeHeight="251768832" behindDoc="0" locked="0" layoutInCell="1" allowOverlap="1" wp14:anchorId="107DD226" wp14:editId="3C3C63EE">
                <wp:simplePos x="0" y="0"/>
                <wp:positionH relativeFrom="column">
                  <wp:posOffset>8903335</wp:posOffset>
                </wp:positionH>
                <wp:positionV relativeFrom="paragraph">
                  <wp:posOffset>4794885</wp:posOffset>
                </wp:positionV>
                <wp:extent cx="2120900" cy="1539875"/>
                <wp:effectExtent l="0" t="0" r="12700" b="3175"/>
                <wp:wrapNone/>
                <wp:docPr id="29" name="Control 23">
                  <a:extLst xmlns:a="http://schemas.openxmlformats.org/drawingml/2006/main">
                    <a:ext uri="{FF2B5EF4-FFF2-40B4-BE49-F238E27FC236}">
                      <a16:creationId xmlns:a16="http://schemas.microsoft.com/office/drawing/2014/main" id="{D893B861-895D-FA81-8D4B-751C4CE8933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20900" cy="153987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dec="http://schemas.microsoft.com/office/drawing/2017/decorative">
            <w:pict w14:anchorId="2DBFA82E">
              <v:rect id="Control 23" style="position:absolute;margin-left:701.05pt;margin-top:377.55pt;width:167pt;height:121.25pt;z-index:251768832;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strokeweight="2pt" w14:anchorId="0C4F67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">
                <v:shadow color="black"/>
                <o:lock v:ext="edit" shapetype="t"/>
                <v:textbox inset="0,0,0,0"/>
              </v:rect>
            </w:pict>
          </mc:Fallback>
        </mc:AlternateContent>
      </w:r>
      <w:r w:rsidRPr="00CD597F">
        <w:rPr>
          <w:noProof/>
        </w:rPr>
        <mc:AlternateContent>
          <mc:Choice Requires="wps">
            <w:drawing>
              <wp:anchor distT="0" distB="0" distL="114300" distR="114300" simplePos="0" relativeHeight="251767808" behindDoc="0" locked="0" layoutInCell="1" allowOverlap="1" wp14:anchorId="7CC39D35" wp14:editId="73D2680A">
                <wp:simplePos x="0" y="0"/>
                <wp:positionH relativeFrom="column">
                  <wp:posOffset>11249025</wp:posOffset>
                </wp:positionH>
                <wp:positionV relativeFrom="paragraph">
                  <wp:posOffset>3068955</wp:posOffset>
                </wp:positionV>
                <wp:extent cx="2120900" cy="1524000"/>
                <wp:effectExtent l="0" t="0" r="12700" b="0"/>
                <wp:wrapNone/>
                <wp:docPr id="27" name="Control 22">
                  <a:extLst xmlns:a="http://schemas.openxmlformats.org/drawingml/2006/main">
                    <a:ext uri="{FF2B5EF4-FFF2-40B4-BE49-F238E27FC236}">
                      <a16:creationId xmlns:a16="http://schemas.microsoft.com/office/drawing/2014/main" id="{F346A29E-F339-C415-6337-AB2FDB12D92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20900" cy="152400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dec="http://schemas.microsoft.com/office/drawing/2017/decorative">
            <w:pict w14:anchorId="11F6209C">
              <v:rect id="Control 22" style="position:absolute;margin-left:885.75pt;margin-top:241.65pt;width:167pt;height:120pt;z-index:251767808;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strokeweight="2pt" w14:anchorId="6A6CD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">
                <v:shadow color="black"/>
                <o:lock v:ext="edit" shapetype="t"/>
                <v:textbox inset="0,0,0,0"/>
              </v:rect>
            </w:pict>
          </mc:Fallback>
        </mc:AlternateContent>
      </w:r>
      <w:r w:rsidRPr="00CD597F">
        <w:rPr>
          <w:noProof/>
        </w:rPr>
        <mc:AlternateContent>
          <mc:Choice Requires="wps">
            <w:drawing>
              <wp:anchor distT="0" distB="0" distL="114300" distR="114300" simplePos="0" relativeHeight="251766784" behindDoc="0" locked="0" layoutInCell="1" allowOverlap="1" wp14:anchorId="4790C974" wp14:editId="69EE4BE1">
                <wp:simplePos x="0" y="0"/>
                <wp:positionH relativeFrom="column">
                  <wp:posOffset>6586855</wp:posOffset>
                </wp:positionH>
                <wp:positionV relativeFrom="paragraph">
                  <wp:posOffset>3075305</wp:posOffset>
                </wp:positionV>
                <wp:extent cx="2120900" cy="1522095"/>
                <wp:effectExtent l="0" t="0" r="12700" b="1905"/>
                <wp:wrapNone/>
                <wp:docPr id="25" name="Control 21">
                  <a:extLst xmlns:a="http://schemas.openxmlformats.org/drawingml/2006/main">
                    <a:ext uri="{FF2B5EF4-FFF2-40B4-BE49-F238E27FC236}">
                      <a16:creationId xmlns:a16="http://schemas.microsoft.com/office/drawing/2014/main" id="{BB30B648-B47C-FA67-D493-5499F6D0FDF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20900" cy="152209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dec="http://schemas.microsoft.com/office/drawing/2017/decorative">
            <w:pict w14:anchorId="52408F50">
              <v:rect id="Control 21" style="position:absolute;margin-left:518.65pt;margin-top:242.15pt;width:167pt;height:119.85pt;z-index:251766784;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strokeweight="2pt" w14:anchorId="21E9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">
                <v:shadow color="black"/>
                <o:lock v:ext="edit" shapetype="t"/>
                <v:textbox inset="0,0,0,0"/>
              </v:rect>
            </w:pict>
          </mc:Fallback>
        </mc:AlternateContent>
      </w:r>
      <w:r w:rsidRPr="00CD597F">
        <w:rPr>
          <w:noProof/>
        </w:rPr>
        <mc:AlternateContent>
          <mc:Choice Requires="wps">
            <w:drawing>
              <wp:anchor distT="0" distB="0" distL="114300" distR="114300" simplePos="0" relativeHeight="251764736" behindDoc="0" locked="0" layoutInCell="1" allowOverlap="1" wp14:anchorId="6D7F28CE" wp14:editId="35852ED8">
                <wp:simplePos x="0" y="0"/>
                <wp:positionH relativeFrom="column">
                  <wp:posOffset>4092575</wp:posOffset>
                </wp:positionH>
                <wp:positionV relativeFrom="paragraph">
                  <wp:posOffset>4855210</wp:posOffset>
                </wp:positionV>
                <wp:extent cx="2120900" cy="1524000"/>
                <wp:effectExtent l="0" t="0" r="12700" b="0"/>
                <wp:wrapNone/>
                <wp:docPr id="21" name="Control 19">
                  <a:extLst xmlns:a="http://schemas.openxmlformats.org/drawingml/2006/main">
                    <a:ext uri="{FF2B5EF4-FFF2-40B4-BE49-F238E27FC236}">
                      <a16:creationId xmlns:a16="http://schemas.microsoft.com/office/drawing/2014/main" id="{B4FB52A2-EF77-D680-7FE6-02E3D7F2172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20900" cy="152400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dec="http://schemas.microsoft.com/office/drawing/2017/decorative">
            <w:pict w14:anchorId="5A7FCC52">
              <v:rect id="Control 19" style="position:absolute;margin-left:322.25pt;margin-top:382.3pt;width:167pt;height:120pt;z-index:251764736;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strokeweight="2pt" w14:anchorId="3969CE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">
                <v:shadow color="black"/>
                <o:lock v:ext="edit" shapetype="t"/>
                <v:textbox inset="0,0,0,0"/>
              </v:rect>
            </w:pict>
          </mc:Fallback>
        </mc:AlternateContent>
      </w:r>
    </w:p>
    <w:p w14:paraId="1C3CB9A2" w14:textId="53734172" w:rsidR="00FC249F" w:rsidRPr="00FC249F" w:rsidRDefault="00CD597F" w:rsidP="00FC249F">
      <w:r w:rsidRPr="00CD597F">
        <w:rPr>
          <w:noProof/>
        </w:rPr>
        <mc:AlternateContent>
          <mc:Choice Requires="wps">
            <w:drawing>
              <wp:anchor distT="0" distB="0" distL="114300" distR="114300" simplePos="0" relativeHeight="251810816" behindDoc="0" locked="0" layoutInCell="1" allowOverlap="1" wp14:anchorId="4F67108E" wp14:editId="00EC1254">
                <wp:simplePos x="0" y="0"/>
                <wp:positionH relativeFrom="column">
                  <wp:posOffset>632460</wp:posOffset>
                </wp:positionH>
                <wp:positionV relativeFrom="paragraph">
                  <wp:posOffset>8891</wp:posOffset>
                </wp:positionV>
                <wp:extent cx="5162550" cy="891540"/>
                <wp:effectExtent l="0" t="0" r="0" b="3810"/>
                <wp:wrapNone/>
                <wp:docPr id="66084507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89154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14:paraId="54D1838F" w14:textId="77777777" w:rsidR="00CD597F" w:rsidRPr="00CD597F" w:rsidRDefault="00CD597F" w:rsidP="00CD597F">
                            <w:pPr>
                              <w:kinsoku w:val="0"/>
                              <w:overflowPunct w:val="0"/>
                              <w:jc w:val="center"/>
                              <w:textAlignment w:val="baseline"/>
                              <w:rPr>
                                <w:rFonts w:ascii="Roboto" w:hAnsi="Roboto"/>
                                <w:b/>
                                <w:bCs/>
                                <w:color w:val="134936"/>
                                <w:kern w:val="24"/>
                                <w:position w:val="1"/>
                                <w:sz w:val="44"/>
                                <w:szCs w:val="44"/>
                              </w:rPr>
                            </w:pPr>
                            <w:r w:rsidRPr="00CD597F">
                              <w:rPr>
                                <w:rFonts w:ascii="Roboto" w:hAnsi="Roboto"/>
                                <w:b/>
                                <w:bCs/>
                                <w:color w:val="134936"/>
                                <w:kern w:val="24"/>
                                <w:position w:val="1"/>
                                <w:sz w:val="44"/>
                                <w:szCs w:val="44"/>
                              </w:rPr>
                              <w:t xml:space="preserve">2026-2027 </w:t>
                            </w:r>
                          </w:p>
                          <w:p w14:paraId="04B0E5E9" w14:textId="77777777" w:rsidR="00CD597F" w:rsidRPr="00CD597F" w:rsidRDefault="00CD597F" w:rsidP="00CD597F">
                            <w:pPr>
                              <w:kinsoku w:val="0"/>
                              <w:overflowPunct w:val="0"/>
                              <w:jc w:val="center"/>
                              <w:textAlignment w:val="baseline"/>
                              <w:rPr>
                                <w:rFonts w:ascii="Roboto" w:hAnsi="Roboto"/>
                                <w:b/>
                                <w:bCs/>
                                <w:color w:val="134936"/>
                                <w:kern w:val="24"/>
                                <w:sz w:val="40"/>
                                <w:szCs w:val="40"/>
                              </w:rPr>
                            </w:pPr>
                            <w:r w:rsidRPr="00CD597F">
                              <w:rPr>
                                <w:rFonts w:ascii="Roboto" w:hAnsi="Roboto"/>
                                <w:b/>
                                <w:bCs/>
                                <w:color w:val="134936"/>
                                <w:kern w:val="24"/>
                                <w:sz w:val="40"/>
                                <w:szCs w:val="40"/>
                              </w:rPr>
                              <w:t>Residential Transportation Calendar</w:t>
                            </w:r>
                          </w:p>
                        </w:txbxContent>
                      </wps:txbx>
                      <wps:bodyPr vert="horz" wrap="square" lIns="36576" tIns="36576" rIns="36576" bIns="36576" numCol="1" anchor="t" anchorCtr="0" compatLnSpc="1">
                        <a:prstTxWarp prst="textNoShape">
                          <a:avLst/>
                        </a:prstTxWarp>
                        <a:noAutofit/>
                      </wps:bodyPr>
                    </wps:wsp>
                  </a:graphicData>
                </a:graphic>
                <wp14:sizeRelV relativeFrom="margin">
                  <wp14:pctHeight>0</wp14:pctHeight>
                </wp14:sizeRelV>
              </wp:anchor>
            </w:drawing>
          </mc:Choice>
          <mc:Fallback>
            <w:pict>
              <v:shape w14:anchorId="4F67108E" id="Text Box 1" o:spid="_x0000_s1068" type="#_x0000_t202" style="position:absolute;margin-left:49.8pt;margin-top:.7pt;width:406.5pt;height:70.2pt;z-index:251810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" filled="f" fillcolor="#5b9bd5" stroked="f" strokeweight="2pt">
                <v:shadow color="black"/>
                <v:textbox inset="2.88pt,2.88pt,2.88pt,2.88pt">
                  <w:txbxContent>
                    <w:p w14:paraId="54D1838F" w14:textId="77777777" w:rsidR="00CD597F" w:rsidRPr="00CD597F" w:rsidRDefault="00CD597F" w:rsidP="00CD597F">
                      <w:pPr>
                        <w:kinsoku w:val="0"/>
                        <w:overflowPunct w:val="0"/>
                        <w:jc w:val="center"/>
                        <w:textAlignment w:val="baseline"/>
                        <w:rPr>
                          <w:rFonts w:ascii="Roboto" w:hAnsi="Roboto"/>
                          <w:b/>
                          <w:bCs/>
                          <w:color w:val="134936"/>
                          <w:kern w:val="24"/>
                          <w:position w:val="1"/>
                          <w:sz w:val="44"/>
                          <w:szCs w:val="44"/>
                        </w:rPr>
                      </w:pPr>
                      <w:r w:rsidRPr="00CD597F">
                        <w:rPr>
                          <w:rFonts w:ascii="Roboto" w:hAnsi="Roboto"/>
                          <w:b/>
                          <w:bCs/>
                          <w:color w:val="134936"/>
                          <w:kern w:val="24"/>
                          <w:position w:val="1"/>
                          <w:sz w:val="44"/>
                          <w:szCs w:val="44"/>
                        </w:rPr>
                        <w:t xml:space="preserve">2026-2027 </w:t>
                      </w:r>
                    </w:p>
                    <w:p w14:paraId="04B0E5E9" w14:textId="77777777" w:rsidR="00CD597F" w:rsidRPr="00CD597F" w:rsidRDefault="00CD597F" w:rsidP="00CD597F">
                      <w:pPr>
                        <w:kinsoku w:val="0"/>
                        <w:overflowPunct w:val="0"/>
                        <w:jc w:val="center"/>
                        <w:textAlignment w:val="baseline"/>
                        <w:rPr>
                          <w:rFonts w:ascii="Roboto" w:hAnsi="Roboto"/>
                          <w:b/>
                          <w:bCs/>
                          <w:color w:val="134936"/>
                          <w:kern w:val="24"/>
                          <w:sz w:val="40"/>
                          <w:szCs w:val="40"/>
                        </w:rPr>
                      </w:pPr>
                      <w:r w:rsidRPr="00CD597F">
                        <w:rPr>
                          <w:rFonts w:ascii="Roboto" w:hAnsi="Roboto"/>
                          <w:b/>
                          <w:bCs/>
                          <w:color w:val="134936"/>
                          <w:kern w:val="24"/>
                          <w:sz w:val="40"/>
                          <w:szCs w:val="40"/>
                        </w:rPr>
                        <w:t>Residential Transportation Calendar</w:t>
                      </w:r>
                    </w:p>
                  </w:txbxContent>
                </v:textbox>
              </v:shape>
            </w:pict>
          </mc:Fallback>
        </mc:AlternateContent>
      </w:r>
    </w:p>
    <w:p w14:paraId="7F41F484" w14:textId="1242EA89" w:rsidR="00FC249F" w:rsidRPr="00FC249F" w:rsidRDefault="00FC249F" w:rsidP="00FC249F"/>
    <w:p w14:paraId="7AD774DD" w14:textId="77777777" w:rsidR="00FC249F" w:rsidRPr="00FC249F" w:rsidRDefault="00FC249F" w:rsidP="00FC249F"/>
    <w:p w14:paraId="64339AF2" w14:textId="77777777" w:rsidR="00FC249F" w:rsidRPr="00FC249F" w:rsidRDefault="00FC249F" w:rsidP="00FC249F"/>
    <w:p w14:paraId="725CC715" w14:textId="03B1979F" w:rsidR="00FC249F" w:rsidRPr="00FC249F" w:rsidRDefault="00CD597F" w:rsidP="00FC249F">
      <w:r w:rsidRPr="00CD597F">
        <w:rPr>
          <w:noProof/>
        </w:rPr>
        <w:drawing>
          <wp:anchor distT="0" distB="0" distL="114300" distR="114300" simplePos="0" relativeHeight="251782144" behindDoc="0" locked="0" layoutInCell="1" allowOverlap="1" wp14:anchorId="326A04AC" wp14:editId="755823BD">
            <wp:simplePos x="0" y="0"/>
            <wp:positionH relativeFrom="margin">
              <wp:posOffset>4721860</wp:posOffset>
            </wp:positionH>
            <wp:positionV relativeFrom="paragraph">
              <wp:posOffset>78105</wp:posOffset>
            </wp:positionV>
            <wp:extent cx="2120900" cy="1579880"/>
            <wp:effectExtent l="0" t="0" r="0" b="1270"/>
            <wp:wrapNone/>
            <wp:docPr id="26" name="table" descr="A screenshot of a game&#10;&#10;Description automatically generated">
              <a:extLst xmlns:a="http://schemas.openxmlformats.org/drawingml/2006/main">
                <a:ext uri="{FF2B5EF4-FFF2-40B4-BE49-F238E27FC236}">
                  <a16:creationId xmlns:a16="http://schemas.microsoft.com/office/drawing/2014/main" id="{CF0BF20E-8F63-7E3A-CB53-B0AA217B1D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table" descr="A screenshot of a game&#10;&#10;Description automatically generated">
                      <a:extLst>
                        <a:ext uri="{FF2B5EF4-FFF2-40B4-BE49-F238E27FC236}">
                          <a16:creationId xmlns:a16="http://schemas.microsoft.com/office/drawing/2014/main" id="{CF0BF20E-8F63-7E3A-CB53-B0AA217B1DF3}"/>
                        </a:ext>
                      </a:extLst>
                    </pic:cNvPr>
                    <pic:cNvPicPr>
                      <a:picLocks noChangeAspect="1"/>
                    </pic:cNvPicPr>
                  </pic:nvPicPr>
                  <pic:blipFill>
                    <a:blip r:embed="rId27"/>
                    <a:stretch>
                      <a:fillRect/>
                    </a:stretch>
                  </pic:blipFill>
                  <pic:spPr>
                    <a:xfrm>
                      <a:off x="0" y="0"/>
                      <a:ext cx="2120900" cy="1579880"/>
                    </a:xfrm>
                    <a:prstGeom prst="rect">
                      <a:avLst/>
                    </a:prstGeom>
                  </pic:spPr>
                </pic:pic>
              </a:graphicData>
            </a:graphic>
          </wp:anchor>
        </w:drawing>
      </w:r>
      <w:r w:rsidRPr="00CD597F">
        <w:rPr>
          <w:noProof/>
        </w:rPr>
        <w:drawing>
          <wp:anchor distT="0" distB="0" distL="114300" distR="114300" simplePos="0" relativeHeight="251780096" behindDoc="0" locked="0" layoutInCell="1" allowOverlap="1" wp14:anchorId="2CDF33CD" wp14:editId="6B129B2B">
            <wp:simplePos x="0" y="0"/>
            <wp:positionH relativeFrom="margin">
              <wp:posOffset>2368550</wp:posOffset>
            </wp:positionH>
            <wp:positionV relativeFrom="paragraph">
              <wp:posOffset>77470</wp:posOffset>
            </wp:positionV>
            <wp:extent cx="2120900" cy="1572895"/>
            <wp:effectExtent l="0" t="0" r="0" b="8255"/>
            <wp:wrapNone/>
            <wp:docPr id="24" name="table" descr="A screenshot of a game&#10;&#10;Description automatically generated">
              <a:extLst xmlns:a="http://schemas.openxmlformats.org/drawingml/2006/main">
                <a:ext uri="{FF2B5EF4-FFF2-40B4-BE49-F238E27FC236}">
                  <a16:creationId xmlns:a16="http://schemas.microsoft.com/office/drawing/2014/main" id="{473F2D7B-195A-ACDC-D36A-46CBE363A4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table" descr="A screenshot of a game&#10;&#10;Description automatically generated">
                      <a:extLst>
                        <a:ext uri="{FF2B5EF4-FFF2-40B4-BE49-F238E27FC236}">
                          <a16:creationId xmlns:a16="http://schemas.microsoft.com/office/drawing/2014/main" id="{473F2D7B-195A-ACDC-D36A-46CBE363A4B0}"/>
                        </a:ext>
                      </a:extLst>
                    </pic:cNvPr>
                    <pic:cNvPicPr>
                      <a:picLocks noChangeAspect="1"/>
                    </pic:cNvPicPr>
                  </pic:nvPicPr>
                  <pic:blipFill>
                    <a:blip r:embed="rId28"/>
                    <a:stretch>
                      <a:fillRect/>
                    </a:stretch>
                  </pic:blipFill>
                  <pic:spPr>
                    <a:xfrm>
                      <a:off x="0" y="0"/>
                      <a:ext cx="2120900" cy="1572895"/>
                    </a:xfrm>
                    <a:prstGeom prst="rect">
                      <a:avLst/>
                    </a:prstGeom>
                  </pic:spPr>
                </pic:pic>
              </a:graphicData>
            </a:graphic>
          </wp:anchor>
        </w:drawing>
      </w:r>
      <w:r w:rsidRPr="00CD597F">
        <w:rPr>
          <w:noProof/>
        </w:rPr>
        <w:drawing>
          <wp:anchor distT="0" distB="0" distL="114300" distR="114300" simplePos="0" relativeHeight="251778048" behindDoc="0" locked="0" layoutInCell="1" allowOverlap="1" wp14:anchorId="1D002773" wp14:editId="43D7BD4D">
            <wp:simplePos x="0" y="0"/>
            <wp:positionH relativeFrom="margin">
              <wp:posOffset>0</wp:posOffset>
            </wp:positionH>
            <wp:positionV relativeFrom="paragraph">
              <wp:posOffset>78105</wp:posOffset>
            </wp:positionV>
            <wp:extent cx="2120900" cy="1579880"/>
            <wp:effectExtent l="0" t="0" r="0" b="0"/>
            <wp:wrapNone/>
            <wp:docPr id="1423884233" name="table" descr="A screenshot of a game&#10;&#10;Description automatically generated">
              <a:extLst xmlns:a="http://schemas.openxmlformats.org/drawingml/2006/main">
                <a:ext uri="{FF2B5EF4-FFF2-40B4-BE49-F238E27FC236}">
                  <a16:creationId xmlns:a16="http://schemas.microsoft.com/office/drawing/2014/main" id="{F21A981E-D0DA-C55D-544D-0649014116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884233" name="table" descr="A screenshot of a game&#10;&#10;Description automatically generated">
                      <a:extLst>
                        <a:ext uri="{FF2B5EF4-FFF2-40B4-BE49-F238E27FC236}">
                          <a16:creationId xmlns:a16="http://schemas.microsoft.com/office/drawing/2014/main" id="{F21A981E-D0DA-C55D-544D-064901411688}"/>
                        </a:ext>
                      </a:extLst>
                    </pic:cNvPr>
                    <pic:cNvPicPr>
                      <a:picLocks noChangeAspect="1"/>
                    </pic:cNvPicPr>
                  </pic:nvPicPr>
                  <pic:blipFill>
                    <a:blip r:embed="rId29"/>
                    <a:stretch>
                      <a:fillRect/>
                    </a:stretch>
                  </pic:blipFill>
                  <pic:spPr>
                    <a:xfrm>
                      <a:off x="0" y="0"/>
                      <a:ext cx="2120900" cy="1579880"/>
                    </a:xfrm>
                    <a:prstGeom prst="rect">
                      <a:avLst/>
                    </a:prstGeom>
                  </pic:spPr>
                </pic:pic>
              </a:graphicData>
            </a:graphic>
          </wp:anchor>
        </w:drawing>
      </w:r>
    </w:p>
    <w:p w14:paraId="17E6D194" w14:textId="77777777" w:rsidR="00FC249F" w:rsidRPr="00FC249F" w:rsidRDefault="00FC249F" w:rsidP="00FC249F"/>
    <w:p w14:paraId="43FEC089" w14:textId="77777777" w:rsidR="00FC249F" w:rsidRPr="00FC249F" w:rsidRDefault="00FC249F" w:rsidP="00FC249F"/>
    <w:p w14:paraId="1FEE00AD" w14:textId="77777777" w:rsidR="00FC249F" w:rsidRPr="00FC249F" w:rsidRDefault="00FC249F" w:rsidP="00FC249F"/>
    <w:p w14:paraId="7DF2C879" w14:textId="77777777" w:rsidR="00FC249F" w:rsidRPr="00FC249F" w:rsidRDefault="00FC249F" w:rsidP="00FC249F"/>
    <w:p w14:paraId="6D539D09" w14:textId="77777777" w:rsidR="00FC249F" w:rsidRPr="00FC249F" w:rsidRDefault="00FC249F" w:rsidP="00FC249F"/>
    <w:p w14:paraId="4414F966" w14:textId="77777777" w:rsidR="00FC249F" w:rsidRPr="00FC249F" w:rsidRDefault="00FC249F" w:rsidP="00FC249F"/>
    <w:p w14:paraId="57642D83" w14:textId="0432A582" w:rsidR="00FC249F" w:rsidRPr="00FC249F" w:rsidRDefault="00FC249F" w:rsidP="00FC249F"/>
    <w:p w14:paraId="6DFB1268" w14:textId="2DFBC1B0" w:rsidR="00FC249F" w:rsidRPr="00FC249F" w:rsidRDefault="00CD597F" w:rsidP="00FC249F">
      <w:r w:rsidRPr="00CD597F">
        <w:rPr>
          <w:noProof/>
        </w:rPr>
        <w:drawing>
          <wp:anchor distT="0" distB="0" distL="114300" distR="114300" simplePos="0" relativeHeight="251786240" behindDoc="1" locked="0" layoutInCell="1" allowOverlap="1" wp14:anchorId="517B0ED0" wp14:editId="46861667">
            <wp:simplePos x="0" y="0"/>
            <wp:positionH relativeFrom="column">
              <wp:posOffset>2368550</wp:posOffset>
            </wp:positionH>
            <wp:positionV relativeFrom="page">
              <wp:posOffset>3577590</wp:posOffset>
            </wp:positionV>
            <wp:extent cx="2120900" cy="1572895"/>
            <wp:effectExtent l="0" t="0" r="0" b="8255"/>
            <wp:wrapNone/>
            <wp:docPr id="30" name="table" descr="A screenshot of a computer&#10;&#10;Description automatically generated">
              <a:extLst xmlns:a="http://schemas.openxmlformats.org/drawingml/2006/main">
                <a:ext uri="{FF2B5EF4-FFF2-40B4-BE49-F238E27FC236}">
                  <a16:creationId xmlns:a16="http://schemas.microsoft.com/office/drawing/2014/main" id="{25C2FB2C-80BB-3393-7FE0-E8DB47837A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table" descr="A screenshot of a computer&#10;&#10;Description automatically generated">
                      <a:extLst>
                        <a:ext uri="{FF2B5EF4-FFF2-40B4-BE49-F238E27FC236}">
                          <a16:creationId xmlns:a16="http://schemas.microsoft.com/office/drawing/2014/main" id="{25C2FB2C-80BB-3393-7FE0-E8DB47837AC5}"/>
                        </a:ext>
                      </a:extLst>
                    </pic:cNvPr>
                    <pic:cNvPicPr>
                      <a:picLocks noChangeAspect="1"/>
                    </pic:cNvPicPr>
                  </pic:nvPicPr>
                  <pic:blipFill>
                    <a:blip r:embed="rId30"/>
                    <a:stretch>
                      <a:fillRect/>
                    </a:stretch>
                  </pic:blipFill>
                  <pic:spPr>
                    <a:xfrm>
                      <a:off x="0" y="0"/>
                      <a:ext cx="2120900" cy="1572895"/>
                    </a:xfrm>
                    <a:prstGeom prst="rect">
                      <a:avLst/>
                    </a:prstGeom>
                  </pic:spPr>
                </pic:pic>
              </a:graphicData>
            </a:graphic>
          </wp:anchor>
        </w:drawing>
      </w:r>
      <w:r w:rsidRPr="00CD597F">
        <w:rPr>
          <w:noProof/>
        </w:rPr>
        <w:drawing>
          <wp:anchor distT="0" distB="0" distL="114300" distR="114300" simplePos="0" relativeHeight="251788288" behindDoc="1" locked="0" layoutInCell="1" allowOverlap="1" wp14:anchorId="30505139" wp14:editId="51600597">
            <wp:simplePos x="0" y="0"/>
            <wp:positionH relativeFrom="margin">
              <wp:posOffset>4724400</wp:posOffset>
            </wp:positionH>
            <wp:positionV relativeFrom="page">
              <wp:posOffset>3581400</wp:posOffset>
            </wp:positionV>
            <wp:extent cx="2133600" cy="1579880"/>
            <wp:effectExtent l="0" t="0" r="0" b="0"/>
            <wp:wrapNone/>
            <wp:docPr id="32" name="table" descr="A screenshot of a game&#10;&#10;Description automatically generated">
              <a:extLst xmlns:a="http://schemas.openxmlformats.org/drawingml/2006/main">
                <a:ext uri="{FF2B5EF4-FFF2-40B4-BE49-F238E27FC236}">
                  <a16:creationId xmlns:a16="http://schemas.microsoft.com/office/drawing/2014/main" id="{CE0F1055-DFC7-D679-69B8-10A457EC80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table" descr="A screenshot of a game&#10;&#10;Description automatically generated">
                      <a:extLst>
                        <a:ext uri="{FF2B5EF4-FFF2-40B4-BE49-F238E27FC236}">
                          <a16:creationId xmlns:a16="http://schemas.microsoft.com/office/drawing/2014/main" id="{CE0F1055-DFC7-D679-69B8-10A457EC8045}"/>
                        </a:ext>
                      </a:extLst>
                    </pic:cNvPr>
                    <pic:cNvPicPr>
                      <a:picLocks noChangeAspect="1"/>
                    </pic:cNvPicPr>
                  </pic:nvPicPr>
                  <pic:blipFill>
                    <a:blip r:embed="rId31"/>
                    <a:stretch>
                      <a:fillRect/>
                    </a:stretch>
                  </pic:blipFill>
                  <pic:spPr>
                    <a:xfrm>
                      <a:off x="0" y="0"/>
                      <a:ext cx="2133600" cy="1579880"/>
                    </a:xfrm>
                    <a:prstGeom prst="rect">
                      <a:avLst/>
                    </a:prstGeom>
                  </pic:spPr>
                </pic:pic>
              </a:graphicData>
            </a:graphic>
          </wp:anchor>
        </w:drawing>
      </w:r>
      <w:r w:rsidR="000C7A4A">
        <w:rPr>
          <w:noProof/>
        </w:rPr>
        <w:drawing>
          <wp:anchor distT="0" distB="0" distL="114300" distR="114300" simplePos="0" relativeHeight="251812864" behindDoc="1" locked="0" layoutInCell="1" allowOverlap="1" wp14:anchorId="32210ECE" wp14:editId="6EEF1E30">
            <wp:simplePos x="0" y="0"/>
            <wp:positionH relativeFrom="column">
              <wp:posOffset>0</wp:posOffset>
            </wp:positionH>
            <wp:positionV relativeFrom="page">
              <wp:posOffset>3569335</wp:posOffset>
            </wp:positionV>
            <wp:extent cx="2133600" cy="1603375"/>
            <wp:effectExtent l="0" t="0" r="0" b="0"/>
            <wp:wrapNone/>
            <wp:docPr id="2045328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33600" cy="1603375"/>
                    </a:xfrm>
                    <a:prstGeom prst="rect">
                      <a:avLst/>
                    </a:prstGeom>
                    <a:noFill/>
                  </pic:spPr>
                </pic:pic>
              </a:graphicData>
            </a:graphic>
          </wp:anchor>
        </w:drawing>
      </w:r>
    </w:p>
    <w:p w14:paraId="5501709B" w14:textId="0CECC94A" w:rsidR="00FC249F" w:rsidRPr="00FC249F" w:rsidRDefault="00FC249F" w:rsidP="00FC249F"/>
    <w:p w14:paraId="32103F4B" w14:textId="1E9080E6" w:rsidR="00FC249F" w:rsidRPr="00FC249F" w:rsidRDefault="00930BDB" w:rsidP="00930BDB">
      <w:pPr>
        <w:tabs>
          <w:tab w:val="left" w:pos="7836"/>
        </w:tabs>
      </w:pPr>
      <w:r>
        <w:tab/>
      </w:r>
    </w:p>
    <w:p w14:paraId="53EC5642" w14:textId="35B37974" w:rsidR="00FC249F" w:rsidRPr="00FC249F" w:rsidRDefault="00FC249F" w:rsidP="00FC249F"/>
    <w:p w14:paraId="5F3953B0" w14:textId="480C3789" w:rsidR="00FC249F" w:rsidRPr="00FC249F" w:rsidRDefault="00FC249F" w:rsidP="00FC249F"/>
    <w:p w14:paraId="4FF84F25" w14:textId="121A0F93" w:rsidR="00FC249F" w:rsidRPr="00FC249F" w:rsidRDefault="00FC249F" w:rsidP="00FC249F"/>
    <w:p w14:paraId="374A0822" w14:textId="3FD2F82C" w:rsidR="00FC249F" w:rsidRPr="00FC249F" w:rsidRDefault="00FC249F" w:rsidP="00FC249F"/>
    <w:p w14:paraId="22B5C52D" w14:textId="72F2D14E" w:rsidR="00FC249F" w:rsidRPr="00FC249F" w:rsidRDefault="003F0BD6" w:rsidP="00FC249F">
      <w:r>
        <w:rPr>
          <w:noProof/>
        </w:rPr>
        <w:drawing>
          <wp:anchor distT="0" distB="0" distL="114300" distR="114300" simplePos="0" relativeHeight="251811840" behindDoc="0" locked="0" layoutInCell="1" allowOverlap="1" wp14:anchorId="54BF7354" wp14:editId="6BC35C7A">
            <wp:simplePos x="0" y="0"/>
            <wp:positionH relativeFrom="column">
              <wp:posOffset>4723765</wp:posOffset>
            </wp:positionH>
            <wp:positionV relativeFrom="page">
              <wp:posOffset>5408295</wp:posOffset>
            </wp:positionV>
            <wp:extent cx="2145665" cy="1609725"/>
            <wp:effectExtent l="0" t="0" r="6985" b="9525"/>
            <wp:wrapNone/>
            <wp:docPr id="648576409" name="Picture 2" descr="A yellow squares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576409" name="Picture 2" descr="A yellow squares with black text&#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45665" cy="1609725"/>
                    </a:xfrm>
                    <a:prstGeom prst="rect">
                      <a:avLst/>
                    </a:prstGeom>
                    <a:noFill/>
                  </pic:spPr>
                </pic:pic>
              </a:graphicData>
            </a:graphic>
          </wp:anchor>
        </w:drawing>
      </w:r>
      <w:r w:rsidRPr="00CD597F">
        <w:rPr>
          <w:noProof/>
        </w:rPr>
        <w:drawing>
          <wp:anchor distT="0" distB="0" distL="114300" distR="114300" simplePos="0" relativeHeight="251790336" behindDoc="0" locked="0" layoutInCell="1" allowOverlap="1" wp14:anchorId="39847221" wp14:editId="1FE96B38">
            <wp:simplePos x="0" y="0"/>
            <wp:positionH relativeFrom="page">
              <wp:posOffset>457200</wp:posOffset>
            </wp:positionH>
            <wp:positionV relativeFrom="paragraph">
              <wp:posOffset>93980</wp:posOffset>
            </wp:positionV>
            <wp:extent cx="2133600" cy="1572895"/>
            <wp:effectExtent l="0" t="0" r="0" b="8255"/>
            <wp:wrapNone/>
            <wp:docPr id="34" name="table" descr="A screenshot of a game&#10;&#10;Description automatically generated">
              <a:extLst xmlns:a="http://schemas.openxmlformats.org/drawingml/2006/main">
                <a:ext uri="{FF2B5EF4-FFF2-40B4-BE49-F238E27FC236}">
                  <a16:creationId xmlns:a16="http://schemas.microsoft.com/office/drawing/2014/main" id="{B65D8AA8-8DAA-5F70-AC30-F0D03CAB19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table" descr="A screenshot of a game&#10;&#10;Description automatically generated">
                      <a:extLst>
                        <a:ext uri="{FF2B5EF4-FFF2-40B4-BE49-F238E27FC236}">
                          <a16:creationId xmlns:a16="http://schemas.microsoft.com/office/drawing/2014/main" id="{B65D8AA8-8DAA-5F70-AC30-F0D03CAB19CF}"/>
                        </a:ext>
                      </a:extLst>
                    </pic:cNvPr>
                    <pic:cNvPicPr>
                      <a:picLocks noChangeAspect="1"/>
                    </pic:cNvPicPr>
                  </pic:nvPicPr>
                  <pic:blipFill>
                    <a:blip r:embed="rId34"/>
                    <a:stretch>
                      <a:fillRect/>
                    </a:stretch>
                  </pic:blipFill>
                  <pic:spPr>
                    <a:xfrm>
                      <a:off x="0" y="0"/>
                      <a:ext cx="2133600" cy="1572895"/>
                    </a:xfrm>
                    <a:prstGeom prst="rect">
                      <a:avLst/>
                    </a:prstGeom>
                  </pic:spPr>
                </pic:pic>
              </a:graphicData>
            </a:graphic>
          </wp:anchor>
        </w:drawing>
      </w:r>
      <w:r w:rsidR="00C50E63" w:rsidRPr="00CD597F">
        <w:rPr>
          <w:noProof/>
        </w:rPr>
        <w:drawing>
          <wp:anchor distT="0" distB="0" distL="114300" distR="114300" simplePos="0" relativeHeight="251792384" behindDoc="0" locked="0" layoutInCell="1" allowOverlap="1" wp14:anchorId="25D8A8B0" wp14:editId="5EF4E787">
            <wp:simplePos x="0" y="0"/>
            <wp:positionH relativeFrom="margin">
              <wp:posOffset>2371090</wp:posOffset>
            </wp:positionH>
            <wp:positionV relativeFrom="paragraph">
              <wp:posOffset>93980</wp:posOffset>
            </wp:positionV>
            <wp:extent cx="2139315" cy="1583690"/>
            <wp:effectExtent l="0" t="0" r="0" b="0"/>
            <wp:wrapNone/>
            <wp:docPr id="36" name="table" descr="A screenshot of a computer game&#10;&#10;Description automatically generated">
              <a:extLst xmlns:a="http://schemas.openxmlformats.org/drawingml/2006/main">
                <a:ext uri="{FF2B5EF4-FFF2-40B4-BE49-F238E27FC236}">
                  <a16:creationId xmlns:a16="http://schemas.microsoft.com/office/drawing/2014/main" id="{C1CCADD0-13D7-2AA4-86C2-A0F2675090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table" descr="A screenshot of a computer game&#10;&#10;Description automatically generated">
                      <a:extLst>
                        <a:ext uri="{FF2B5EF4-FFF2-40B4-BE49-F238E27FC236}">
                          <a16:creationId xmlns:a16="http://schemas.microsoft.com/office/drawing/2014/main" id="{C1CCADD0-13D7-2AA4-86C2-A0F267509019}"/>
                        </a:ext>
                      </a:extLst>
                    </pic:cNvPr>
                    <pic:cNvPicPr>
                      <a:picLocks noChangeAspect="1"/>
                    </pic:cNvPicPr>
                  </pic:nvPicPr>
                  <pic:blipFill>
                    <a:blip r:embed="rId35"/>
                    <a:stretch>
                      <a:fillRect/>
                    </a:stretch>
                  </pic:blipFill>
                  <pic:spPr>
                    <a:xfrm>
                      <a:off x="0" y="0"/>
                      <a:ext cx="2139315" cy="1583690"/>
                    </a:xfrm>
                    <a:prstGeom prst="rect">
                      <a:avLst/>
                    </a:prstGeom>
                  </pic:spPr>
                </pic:pic>
              </a:graphicData>
            </a:graphic>
          </wp:anchor>
        </w:drawing>
      </w:r>
    </w:p>
    <w:p w14:paraId="426D475A" w14:textId="03025107" w:rsidR="00FC249F" w:rsidRPr="00FC249F" w:rsidRDefault="00FC249F" w:rsidP="00FC249F"/>
    <w:p w14:paraId="27E85663" w14:textId="390E94B8" w:rsidR="00FC249F" w:rsidRPr="00FC249F" w:rsidRDefault="00FC249F" w:rsidP="00FC249F"/>
    <w:p w14:paraId="14606911" w14:textId="4F40D4F8" w:rsidR="00FC249F" w:rsidRPr="00FC249F" w:rsidRDefault="00FC249F" w:rsidP="00FC249F"/>
    <w:p w14:paraId="38665F26" w14:textId="4877E34A" w:rsidR="00FC249F" w:rsidRPr="00FC249F" w:rsidRDefault="00FC249F" w:rsidP="00FC249F"/>
    <w:p w14:paraId="6F359F8B" w14:textId="1356F25E" w:rsidR="00FC249F" w:rsidRPr="00FC249F" w:rsidRDefault="00FC249F" w:rsidP="00FC249F"/>
    <w:p w14:paraId="00337025" w14:textId="47B06B04" w:rsidR="00FC249F" w:rsidRPr="00FC249F" w:rsidRDefault="00FC249F" w:rsidP="00FC249F"/>
    <w:p w14:paraId="5A172806" w14:textId="44C84C9C" w:rsidR="00FC249F" w:rsidRPr="00FC249F" w:rsidRDefault="00FC249F" w:rsidP="00FC249F"/>
    <w:p w14:paraId="27A72974" w14:textId="5F2B6299" w:rsidR="00FC249F" w:rsidRPr="00FC249F" w:rsidRDefault="003F0BD6" w:rsidP="00FC249F">
      <w:r w:rsidRPr="00CD597F">
        <w:rPr>
          <w:noProof/>
        </w:rPr>
        <w:drawing>
          <wp:anchor distT="0" distB="0" distL="114300" distR="114300" simplePos="0" relativeHeight="251798528" behindDoc="0" locked="0" layoutInCell="1" allowOverlap="1" wp14:anchorId="62667E44" wp14:editId="39FCF29A">
            <wp:simplePos x="0" y="0"/>
            <wp:positionH relativeFrom="margin">
              <wp:posOffset>3581400</wp:posOffset>
            </wp:positionH>
            <wp:positionV relativeFrom="paragraph">
              <wp:posOffset>55245</wp:posOffset>
            </wp:positionV>
            <wp:extent cx="2133600" cy="1572895"/>
            <wp:effectExtent l="0" t="0" r="0" b="8255"/>
            <wp:wrapNone/>
            <wp:docPr id="42" name="table" descr="A black background with a yellow square with a number&#10;&#10;Description automatically generated">
              <a:extLst xmlns:a="http://schemas.openxmlformats.org/drawingml/2006/main">
                <a:ext uri="{FF2B5EF4-FFF2-40B4-BE49-F238E27FC236}">
                  <a16:creationId xmlns:a16="http://schemas.microsoft.com/office/drawing/2014/main" id="{94A9CFD7-53F0-5ED4-EFDB-80DD65A80A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table" descr="A black background with a yellow square with a number&#10;&#10;Description automatically generated">
                      <a:extLst>
                        <a:ext uri="{FF2B5EF4-FFF2-40B4-BE49-F238E27FC236}">
                          <a16:creationId xmlns:a16="http://schemas.microsoft.com/office/drawing/2014/main" id="{94A9CFD7-53F0-5ED4-EFDB-80DD65A80ADD}"/>
                        </a:ext>
                      </a:extLst>
                    </pic:cNvPr>
                    <pic:cNvPicPr>
                      <a:picLocks noChangeAspect="1"/>
                    </pic:cNvPicPr>
                  </pic:nvPicPr>
                  <pic:blipFill>
                    <a:blip r:embed="rId36"/>
                    <a:stretch>
                      <a:fillRect/>
                    </a:stretch>
                  </pic:blipFill>
                  <pic:spPr>
                    <a:xfrm>
                      <a:off x="0" y="0"/>
                      <a:ext cx="2133600" cy="1572895"/>
                    </a:xfrm>
                    <a:prstGeom prst="rect">
                      <a:avLst/>
                    </a:prstGeom>
                  </pic:spPr>
                </pic:pic>
              </a:graphicData>
            </a:graphic>
          </wp:anchor>
        </w:drawing>
      </w:r>
      <w:r w:rsidRPr="00CD597F">
        <w:rPr>
          <w:noProof/>
        </w:rPr>
        <w:drawing>
          <wp:anchor distT="0" distB="0" distL="114300" distR="114300" simplePos="0" relativeHeight="251796480" behindDoc="0" locked="0" layoutInCell="1" allowOverlap="1" wp14:anchorId="0AE06295" wp14:editId="3382BF98">
            <wp:simplePos x="0" y="0"/>
            <wp:positionH relativeFrom="column">
              <wp:posOffset>1112520</wp:posOffset>
            </wp:positionH>
            <wp:positionV relativeFrom="paragraph">
              <wp:posOffset>56515</wp:posOffset>
            </wp:positionV>
            <wp:extent cx="2133600" cy="1579880"/>
            <wp:effectExtent l="0" t="0" r="0" b="0"/>
            <wp:wrapNone/>
            <wp:docPr id="40" name="table" descr="A screenshot of a game&#10;&#10;Description automatically generated">
              <a:extLst xmlns:a="http://schemas.openxmlformats.org/drawingml/2006/main">
                <a:ext uri="{FF2B5EF4-FFF2-40B4-BE49-F238E27FC236}">
                  <a16:creationId xmlns:a16="http://schemas.microsoft.com/office/drawing/2014/main" id="{CB128781-DC30-EBFC-DCC2-D0479699B2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table" descr="A screenshot of a game&#10;&#10;Description automatically generated">
                      <a:extLst>
                        <a:ext uri="{FF2B5EF4-FFF2-40B4-BE49-F238E27FC236}">
                          <a16:creationId xmlns:a16="http://schemas.microsoft.com/office/drawing/2014/main" id="{CB128781-DC30-EBFC-DCC2-D0479699B2AD}"/>
                        </a:ext>
                      </a:extLst>
                    </pic:cNvPr>
                    <pic:cNvPicPr>
                      <a:picLocks noChangeAspect="1"/>
                    </pic:cNvPicPr>
                  </pic:nvPicPr>
                  <pic:blipFill>
                    <a:blip r:embed="rId37"/>
                    <a:stretch>
                      <a:fillRect/>
                    </a:stretch>
                  </pic:blipFill>
                  <pic:spPr>
                    <a:xfrm>
                      <a:off x="0" y="0"/>
                      <a:ext cx="2133600" cy="1579880"/>
                    </a:xfrm>
                    <a:prstGeom prst="rect">
                      <a:avLst/>
                    </a:prstGeom>
                  </pic:spPr>
                </pic:pic>
              </a:graphicData>
            </a:graphic>
          </wp:anchor>
        </w:drawing>
      </w:r>
    </w:p>
    <w:p w14:paraId="128B64D8" w14:textId="3D32C138" w:rsidR="00FC249F" w:rsidRPr="00FC249F" w:rsidRDefault="00FC249F" w:rsidP="00FC249F"/>
    <w:p w14:paraId="40CBB608" w14:textId="448EB157" w:rsidR="00FC249F" w:rsidRPr="00FC249F" w:rsidRDefault="00FC249F" w:rsidP="00FC249F"/>
    <w:p w14:paraId="15BA6349" w14:textId="77777777" w:rsidR="00FC249F" w:rsidRPr="00FC249F" w:rsidRDefault="00FC249F" w:rsidP="00FC249F"/>
    <w:p w14:paraId="7BBD8211" w14:textId="77777777" w:rsidR="00FC249F" w:rsidRDefault="00FC249F" w:rsidP="00FC249F"/>
    <w:p w14:paraId="4A0CAE7D" w14:textId="77777777" w:rsidR="00FC249F" w:rsidRPr="00FC249F" w:rsidRDefault="00FC249F" w:rsidP="00FC249F"/>
    <w:p w14:paraId="79F27294" w14:textId="77777777" w:rsidR="00FC249F" w:rsidRPr="00FC249F" w:rsidRDefault="00FC249F" w:rsidP="00FC249F"/>
    <w:p w14:paraId="7CB0E574" w14:textId="77777777" w:rsidR="00FC249F" w:rsidRDefault="00FC249F" w:rsidP="00FC249F">
      <w:pPr>
        <w:jc w:val="center"/>
      </w:pPr>
    </w:p>
    <w:p w14:paraId="0C3B0972" w14:textId="62231BA3" w:rsidR="00FD2B04" w:rsidRDefault="00FD2B04" w:rsidP="00FD2B04">
      <w:r>
        <w:rPr>
          <w:noProof/>
        </w:rPr>
        <w:lastRenderedPageBreak/>
        <w:drawing>
          <wp:anchor distT="0" distB="0" distL="114300" distR="114300" simplePos="0" relativeHeight="251814912" behindDoc="1" locked="0" layoutInCell="1" allowOverlap="1" wp14:anchorId="1EE3C660" wp14:editId="67005A6A">
            <wp:simplePos x="0" y="0"/>
            <wp:positionH relativeFrom="margin">
              <wp:posOffset>849630</wp:posOffset>
            </wp:positionH>
            <wp:positionV relativeFrom="page">
              <wp:posOffset>333375</wp:posOffset>
            </wp:positionV>
            <wp:extent cx="1097280" cy="914400"/>
            <wp:effectExtent l="0" t="0" r="7620" b="0"/>
            <wp:wrapNone/>
            <wp:docPr id="1938586206" name="Picture 1" descr="A cartoon character with text and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586206" name="Picture 1" descr="A cartoon character with text and letters&#10;&#10;Description automatically generated with medium confidenc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097280" cy="914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815936" behindDoc="0" locked="0" layoutInCell="1" allowOverlap="1" wp14:anchorId="21C30E1F" wp14:editId="78A02767">
                <wp:simplePos x="0" y="0"/>
                <wp:positionH relativeFrom="margin">
                  <wp:posOffset>1837690</wp:posOffset>
                </wp:positionH>
                <wp:positionV relativeFrom="paragraph">
                  <wp:posOffset>176530</wp:posOffset>
                </wp:positionV>
                <wp:extent cx="3609975" cy="1404620"/>
                <wp:effectExtent l="0" t="0" r="0" b="0"/>
                <wp:wrapSquare wrapText="bothSides"/>
                <wp:docPr id="7713161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1404620"/>
                        </a:xfrm>
                        <a:prstGeom prst="rect">
                          <a:avLst/>
                        </a:prstGeom>
                        <a:noFill/>
                        <a:ln w="9525">
                          <a:noFill/>
                          <a:miter lim="800000"/>
                          <a:headEnd/>
                          <a:tailEnd/>
                        </a:ln>
                      </wps:spPr>
                      <wps:txbx>
                        <w:txbxContent>
                          <w:p w14:paraId="5881471C" w14:textId="71FF1F2B" w:rsidR="00FD2B04" w:rsidRPr="00FD2B04" w:rsidRDefault="00FD2B04" w:rsidP="00FD2B04">
                            <w:pPr>
                              <w:jc w:val="center"/>
                              <w:rPr>
                                <w:rFonts w:ascii="Varsity Regular" w:hAnsi="Varsity Regular"/>
                                <w:color w:val="254923" w:themeColor="accent1"/>
                                <w:sz w:val="44"/>
                                <w:szCs w:val="44"/>
                              </w:rPr>
                            </w:pPr>
                            <w:r w:rsidRPr="00FD2B04">
                              <w:rPr>
                                <w:rFonts w:ascii="Varsity Regular" w:hAnsi="Varsity Regular"/>
                                <w:color w:val="254923" w:themeColor="accent1"/>
                                <w:sz w:val="44"/>
                                <w:szCs w:val="44"/>
                              </w:rPr>
                              <w:t>26/27 DATES TO KNOW</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21C30E1F" id="_x0000_s1069" type="#_x0000_t202" style="position:absolute;margin-left:144.7pt;margin-top:13.9pt;width:284.25pt;height:110.6pt;z-index:2518159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" filled="f" stroked="f">
                <v:textbox style="mso-fit-shape-to-text:t">
                  <w:txbxContent>
                    <w:p w14:paraId="5881471C" w14:textId="71FF1F2B" w:rsidR="00FD2B04" w:rsidRPr="00FD2B04" w:rsidRDefault="00FD2B04" w:rsidP="00FD2B04">
                      <w:pPr>
                        <w:jc w:val="center"/>
                        <w:rPr>
                          <w:rFonts w:ascii="Varsity Regular" w:hAnsi="Varsity Regular"/>
                          <w:color w:val="254923" w:themeColor="accent1"/>
                          <w:sz w:val="44"/>
                          <w:szCs w:val="44"/>
                        </w:rPr>
                      </w:pPr>
                      <w:r w:rsidRPr="00FD2B04">
                        <w:rPr>
                          <w:rFonts w:ascii="Varsity Regular" w:hAnsi="Varsity Regular"/>
                          <w:color w:val="254923" w:themeColor="accent1"/>
                          <w:sz w:val="44"/>
                          <w:szCs w:val="44"/>
                        </w:rPr>
                        <w:t>26/27 DATES TO KNOW</w:t>
                      </w:r>
                    </w:p>
                  </w:txbxContent>
                </v:textbox>
                <w10:wrap type="square" anchorx="margin"/>
              </v:shape>
            </w:pict>
          </mc:Fallback>
        </mc:AlternateContent>
      </w:r>
    </w:p>
    <w:p w14:paraId="47C6B477" w14:textId="35C6F872" w:rsidR="00FD2B04" w:rsidRDefault="00FD2B04" w:rsidP="00FD2B04"/>
    <w:p w14:paraId="5DD422AD" w14:textId="77777777" w:rsidR="00FD2B04" w:rsidRDefault="00FD2B04" w:rsidP="00FD2B04"/>
    <w:p w14:paraId="74DFD47B" w14:textId="77777777" w:rsidR="00FD2B04" w:rsidRDefault="00FD2B04" w:rsidP="00FD2B04"/>
    <w:tbl>
      <w:tblPr>
        <w:tblStyle w:val="TableGrid"/>
        <w:tblW w:w="0" w:type="auto"/>
        <w:tblInd w:w="1300" w:type="dxa"/>
        <w:tblLook w:val="04A0" w:firstRow="1" w:lastRow="0" w:firstColumn="1" w:lastColumn="0" w:noHBand="0" w:noVBand="1"/>
      </w:tblPr>
      <w:tblGrid>
        <w:gridCol w:w="2875"/>
        <w:gridCol w:w="4550"/>
      </w:tblGrid>
      <w:tr w:rsidR="00FD2B04" w:rsidRPr="00FD2B04" w14:paraId="22483A5F" w14:textId="77777777" w:rsidTr="00FD2B04">
        <w:trPr>
          <w:trHeight w:val="287"/>
        </w:trPr>
        <w:tc>
          <w:tcPr>
            <w:tcW w:w="2875" w:type="dxa"/>
          </w:tcPr>
          <w:p w14:paraId="49E75E0E" w14:textId="77777777" w:rsidR="00FD2B04" w:rsidRPr="00FD2B04" w:rsidRDefault="00FD2B04" w:rsidP="00375267">
            <w:pPr>
              <w:rPr>
                <w:rFonts w:ascii="Roboto" w:hAnsi="Roboto"/>
                <w:sz w:val="20"/>
                <w:szCs w:val="20"/>
              </w:rPr>
            </w:pPr>
            <w:r w:rsidRPr="00FD2B04">
              <w:rPr>
                <w:rFonts w:ascii="Roboto" w:hAnsi="Roboto"/>
                <w:sz w:val="20"/>
                <w:szCs w:val="20"/>
              </w:rPr>
              <w:t>8/17/2026</w:t>
            </w:r>
          </w:p>
        </w:tc>
        <w:tc>
          <w:tcPr>
            <w:tcW w:w="4550" w:type="dxa"/>
          </w:tcPr>
          <w:p w14:paraId="4C10242A" w14:textId="77777777" w:rsidR="00FD2B04" w:rsidRPr="00FD2B04" w:rsidRDefault="00FD2B04" w:rsidP="00375267">
            <w:pPr>
              <w:rPr>
                <w:rFonts w:ascii="Roboto" w:hAnsi="Roboto"/>
                <w:sz w:val="20"/>
                <w:szCs w:val="20"/>
              </w:rPr>
            </w:pPr>
            <w:r w:rsidRPr="00FD2B04">
              <w:rPr>
                <w:rFonts w:ascii="Roboto" w:hAnsi="Roboto"/>
                <w:sz w:val="20"/>
                <w:szCs w:val="20"/>
              </w:rPr>
              <w:t>Orientation/Dorm Move-In</w:t>
            </w:r>
          </w:p>
        </w:tc>
      </w:tr>
      <w:tr w:rsidR="00FD2B04" w:rsidRPr="00FD2B04" w14:paraId="61DE3489" w14:textId="77777777" w:rsidTr="00FD2B04">
        <w:trPr>
          <w:trHeight w:val="288"/>
        </w:trPr>
        <w:tc>
          <w:tcPr>
            <w:tcW w:w="2875" w:type="dxa"/>
          </w:tcPr>
          <w:p w14:paraId="47F4238E" w14:textId="77777777" w:rsidR="00FD2B04" w:rsidRPr="00FD2B04" w:rsidRDefault="00FD2B04" w:rsidP="00375267">
            <w:pPr>
              <w:rPr>
                <w:rFonts w:ascii="Roboto" w:hAnsi="Roboto"/>
                <w:sz w:val="20"/>
                <w:szCs w:val="20"/>
              </w:rPr>
            </w:pPr>
            <w:r w:rsidRPr="00FD2B04">
              <w:rPr>
                <w:rFonts w:ascii="Roboto" w:hAnsi="Roboto"/>
                <w:sz w:val="20"/>
                <w:szCs w:val="20"/>
              </w:rPr>
              <w:t>8/18/2026</w:t>
            </w:r>
          </w:p>
        </w:tc>
        <w:tc>
          <w:tcPr>
            <w:tcW w:w="4550" w:type="dxa"/>
          </w:tcPr>
          <w:p w14:paraId="7C04DEA4" w14:textId="77777777" w:rsidR="00FD2B04" w:rsidRPr="00FD2B04" w:rsidRDefault="00FD2B04" w:rsidP="00375267">
            <w:pPr>
              <w:rPr>
                <w:rFonts w:ascii="Roboto" w:hAnsi="Roboto"/>
                <w:sz w:val="20"/>
                <w:szCs w:val="20"/>
              </w:rPr>
            </w:pPr>
            <w:r w:rsidRPr="00FD2B04">
              <w:rPr>
                <w:rFonts w:ascii="Roboto" w:hAnsi="Roboto"/>
                <w:sz w:val="20"/>
                <w:szCs w:val="20"/>
              </w:rPr>
              <w:t>1</w:t>
            </w:r>
            <w:r w:rsidRPr="00FD2B04">
              <w:rPr>
                <w:rFonts w:ascii="Roboto" w:hAnsi="Roboto"/>
                <w:sz w:val="20"/>
                <w:szCs w:val="20"/>
                <w:vertAlign w:val="superscript"/>
              </w:rPr>
              <w:t>st</w:t>
            </w:r>
            <w:r w:rsidRPr="00FD2B04">
              <w:rPr>
                <w:rFonts w:ascii="Roboto" w:hAnsi="Roboto"/>
                <w:sz w:val="20"/>
                <w:szCs w:val="20"/>
              </w:rPr>
              <w:t xml:space="preserve"> Day of School</w:t>
            </w:r>
          </w:p>
        </w:tc>
      </w:tr>
      <w:tr w:rsidR="00FD2B04" w:rsidRPr="00FD2B04" w14:paraId="63E91834" w14:textId="77777777" w:rsidTr="00FD2B04">
        <w:trPr>
          <w:trHeight w:val="288"/>
        </w:trPr>
        <w:tc>
          <w:tcPr>
            <w:tcW w:w="2875" w:type="dxa"/>
          </w:tcPr>
          <w:p w14:paraId="24924875" w14:textId="77777777" w:rsidR="00FD2B04" w:rsidRPr="00FD2B04" w:rsidRDefault="00FD2B04" w:rsidP="00375267">
            <w:pPr>
              <w:rPr>
                <w:rFonts w:ascii="Roboto" w:hAnsi="Roboto"/>
                <w:sz w:val="20"/>
                <w:szCs w:val="20"/>
              </w:rPr>
            </w:pPr>
            <w:r w:rsidRPr="00FD2B04">
              <w:rPr>
                <w:rFonts w:ascii="Roboto" w:hAnsi="Roboto"/>
                <w:sz w:val="20"/>
                <w:szCs w:val="20"/>
              </w:rPr>
              <w:t>9/7/2026</w:t>
            </w:r>
          </w:p>
        </w:tc>
        <w:tc>
          <w:tcPr>
            <w:tcW w:w="4550" w:type="dxa"/>
          </w:tcPr>
          <w:p w14:paraId="1AF27E6F" w14:textId="77777777" w:rsidR="00FD2B04" w:rsidRPr="00FD2B04" w:rsidRDefault="00FD2B04" w:rsidP="00375267">
            <w:pPr>
              <w:rPr>
                <w:rFonts w:ascii="Roboto" w:hAnsi="Roboto"/>
                <w:sz w:val="20"/>
                <w:szCs w:val="20"/>
              </w:rPr>
            </w:pPr>
            <w:r w:rsidRPr="00FD2B04">
              <w:rPr>
                <w:rFonts w:ascii="Roboto" w:hAnsi="Roboto"/>
                <w:sz w:val="20"/>
                <w:szCs w:val="20"/>
              </w:rPr>
              <w:t>No School – Labor Day</w:t>
            </w:r>
          </w:p>
        </w:tc>
      </w:tr>
      <w:tr w:rsidR="00FD2B04" w:rsidRPr="00FD2B04" w14:paraId="4F1AE4DF" w14:textId="77777777" w:rsidTr="00FD2B04">
        <w:trPr>
          <w:trHeight w:val="288"/>
        </w:trPr>
        <w:tc>
          <w:tcPr>
            <w:tcW w:w="2875" w:type="dxa"/>
          </w:tcPr>
          <w:p w14:paraId="00525F5B" w14:textId="77777777" w:rsidR="00FD2B04" w:rsidRPr="00FD2B04" w:rsidRDefault="00FD2B04" w:rsidP="00375267">
            <w:pPr>
              <w:rPr>
                <w:rFonts w:ascii="Roboto" w:hAnsi="Roboto"/>
                <w:sz w:val="20"/>
                <w:szCs w:val="20"/>
              </w:rPr>
            </w:pPr>
            <w:r w:rsidRPr="00FD2B04">
              <w:rPr>
                <w:rFonts w:ascii="Roboto" w:hAnsi="Roboto"/>
                <w:sz w:val="20"/>
                <w:szCs w:val="20"/>
              </w:rPr>
              <w:t>10/13/2026</w:t>
            </w:r>
          </w:p>
        </w:tc>
        <w:tc>
          <w:tcPr>
            <w:tcW w:w="4550" w:type="dxa"/>
          </w:tcPr>
          <w:p w14:paraId="7320DF14" w14:textId="77777777" w:rsidR="00FD2B04" w:rsidRPr="00FD2B04" w:rsidRDefault="00FD2B04" w:rsidP="00375267">
            <w:pPr>
              <w:rPr>
                <w:rFonts w:ascii="Roboto" w:hAnsi="Roboto"/>
                <w:sz w:val="20"/>
                <w:szCs w:val="20"/>
              </w:rPr>
            </w:pPr>
            <w:r w:rsidRPr="00FD2B04">
              <w:rPr>
                <w:rFonts w:ascii="Roboto" w:hAnsi="Roboto"/>
                <w:sz w:val="20"/>
                <w:szCs w:val="20"/>
              </w:rPr>
              <w:t>Quarter 1 Ends</w:t>
            </w:r>
          </w:p>
        </w:tc>
      </w:tr>
      <w:tr w:rsidR="00FD2B04" w:rsidRPr="00FD2B04" w14:paraId="4299B2DC" w14:textId="77777777" w:rsidTr="00FD2B04">
        <w:trPr>
          <w:trHeight w:val="288"/>
        </w:trPr>
        <w:tc>
          <w:tcPr>
            <w:tcW w:w="2875" w:type="dxa"/>
          </w:tcPr>
          <w:p w14:paraId="55CB28BC" w14:textId="77777777" w:rsidR="00FD2B04" w:rsidRPr="00FD2B04" w:rsidRDefault="00FD2B04" w:rsidP="00375267">
            <w:pPr>
              <w:rPr>
                <w:rFonts w:ascii="Roboto" w:hAnsi="Roboto"/>
                <w:sz w:val="20"/>
                <w:szCs w:val="20"/>
              </w:rPr>
            </w:pPr>
            <w:r w:rsidRPr="00FD2B04">
              <w:rPr>
                <w:rFonts w:ascii="Roboto" w:hAnsi="Roboto"/>
                <w:sz w:val="20"/>
                <w:szCs w:val="20"/>
              </w:rPr>
              <w:t>10/14/2026</w:t>
            </w:r>
          </w:p>
        </w:tc>
        <w:tc>
          <w:tcPr>
            <w:tcW w:w="4550" w:type="dxa"/>
          </w:tcPr>
          <w:p w14:paraId="6DE69973" w14:textId="77777777" w:rsidR="00FD2B04" w:rsidRPr="00FD2B04" w:rsidRDefault="00FD2B04" w:rsidP="00375267">
            <w:pPr>
              <w:rPr>
                <w:rFonts w:ascii="Roboto" w:hAnsi="Roboto"/>
                <w:sz w:val="20"/>
                <w:szCs w:val="20"/>
              </w:rPr>
            </w:pPr>
            <w:r w:rsidRPr="00FD2B04">
              <w:rPr>
                <w:rFonts w:ascii="Roboto" w:hAnsi="Roboto"/>
                <w:sz w:val="20"/>
                <w:szCs w:val="20"/>
              </w:rPr>
              <w:t>Quarter 2 Begins</w:t>
            </w:r>
          </w:p>
        </w:tc>
      </w:tr>
      <w:tr w:rsidR="00FD2B04" w:rsidRPr="00FD2B04" w14:paraId="11C3E0E2" w14:textId="77777777" w:rsidTr="00FD2B04">
        <w:trPr>
          <w:trHeight w:val="288"/>
        </w:trPr>
        <w:tc>
          <w:tcPr>
            <w:tcW w:w="2875" w:type="dxa"/>
          </w:tcPr>
          <w:p w14:paraId="1D6F72EC" w14:textId="77777777" w:rsidR="00FD2B04" w:rsidRPr="00FD2B04" w:rsidRDefault="00FD2B04" w:rsidP="00375267">
            <w:pPr>
              <w:rPr>
                <w:rFonts w:ascii="Roboto" w:hAnsi="Roboto"/>
                <w:sz w:val="20"/>
                <w:szCs w:val="20"/>
              </w:rPr>
            </w:pPr>
            <w:r w:rsidRPr="00FD2B04">
              <w:rPr>
                <w:rFonts w:ascii="Roboto" w:hAnsi="Roboto"/>
                <w:sz w:val="20"/>
                <w:szCs w:val="20"/>
              </w:rPr>
              <w:t>10/16/2026</w:t>
            </w:r>
          </w:p>
        </w:tc>
        <w:tc>
          <w:tcPr>
            <w:tcW w:w="4550" w:type="dxa"/>
          </w:tcPr>
          <w:p w14:paraId="579888C5" w14:textId="77777777" w:rsidR="00FD2B04" w:rsidRPr="00FD2B04" w:rsidRDefault="00FD2B04" w:rsidP="00375267">
            <w:pPr>
              <w:rPr>
                <w:rFonts w:ascii="Roboto" w:hAnsi="Roboto"/>
                <w:sz w:val="20"/>
                <w:szCs w:val="20"/>
              </w:rPr>
            </w:pPr>
            <w:r w:rsidRPr="00FD2B04">
              <w:rPr>
                <w:rFonts w:ascii="Roboto" w:hAnsi="Roboto"/>
                <w:sz w:val="20"/>
                <w:szCs w:val="20"/>
              </w:rPr>
              <w:t>No School – Teacher Workday</w:t>
            </w:r>
          </w:p>
        </w:tc>
      </w:tr>
      <w:tr w:rsidR="00FD2B04" w:rsidRPr="00FD2B04" w14:paraId="3EDBE593" w14:textId="77777777" w:rsidTr="00FD2B04">
        <w:trPr>
          <w:trHeight w:val="288"/>
        </w:trPr>
        <w:tc>
          <w:tcPr>
            <w:tcW w:w="2875" w:type="dxa"/>
          </w:tcPr>
          <w:p w14:paraId="2297067C" w14:textId="77777777" w:rsidR="00FD2B04" w:rsidRPr="00FD2B04" w:rsidRDefault="00FD2B04" w:rsidP="00375267">
            <w:pPr>
              <w:rPr>
                <w:rFonts w:ascii="Roboto" w:hAnsi="Roboto"/>
                <w:sz w:val="20"/>
                <w:szCs w:val="20"/>
              </w:rPr>
            </w:pPr>
            <w:r w:rsidRPr="00FD2B04">
              <w:rPr>
                <w:rFonts w:ascii="Roboto" w:hAnsi="Roboto"/>
                <w:sz w:val="20"/>
                <w:szCs w:val="20"/>
              </w:rPr>
              <w:t>10/23/2026</w:t>
            </w:r>
          </w:p>
        </w:tc>
        <w:tc>
          <w:tcPr>
            <w:tcW w:w="4550" w:type="dxa"/>
          </w:tcPr>
          <w:p w14:paraId="16E0885C" w14:textId="77777777" w:rsidR="00FD2B04" w:rsidRPr="00FD2B04" w:rsidRDefault="00FD2B04" w:rsidP="00375267">
            <w:pPr>
              <w:rPr>
                <w:rFonts w:ascii="Roboto" w:hAnsi="Roboto"/>
                <w:sz w:val="20"/>
                <w:szCs w:val="20"/>
              </w:rPr>
            </w:pPr>
            <w:r w:rsidRPr="00FD2B04">
              <w:rPr>
                <w:rFonts w:ascii="Roboto" w:hAnsi="Roboto"/>
                <w:sz w:val="20"/>
                <w:szCs w:val="20"/>
              </w:rPr>
              <w:t>Quarter 1 Report Cards Sent Home</w:t>
            </w:r>
          </w:p>
        </w:tc>
      </w:tr>
      <w:tr w:rsidR="00FD2B04" w:rsidRPr="00FD2B04" w14:paraId="6A8D35EA" w14:textId="77777777" w:rsidTr="00FD2B04">
        <w:trPr>
          <w:trHeight w:val="288"/>
        </w:trPr>
        <w:tc>
          <w:tcPr>
            <w:tcW w:w="2875" w:type="dxa"/>
          </w:tcPr>
          <w:p w14:paraId="1502FC11" w14:textId="77777777" w:rsidR="00FD2B04" w:rsidRPr="00FD2B04" w:rsidRDefault="00FD2B04" w:rsidP="00375267">
            <w:pPr>
              <w:rPr>
                <w:rFonts w:ascii="Roboto" w:hAnsi="Roboto"/>
                <w:sz w:val="20"/>
                <w:szCs w:val="20"/>
              </w:rPr>
            </w:pPr>
            <w:r w:rsidRPr="00FD2B04">
              <w:rPr>
                <w:rFonts w:ascii="Roboto" w:hAnsi="Roboto"/>
                <w:sz w:val="20"/>
                <w:szCs w:val="20"/>
              </w:rPr>
              <w:t>10/30/2026</w:t>
            </w:r>
          </w:p>
        </w:tc>
        <w:tc>
          <w:tcPr>
            <w:tcW w:w="4550" w:type="dxa"/>
          </w:tcPr>
          <w:p w14:paraId="2E8CCC7A" w14:textId="77777777" w:rsidR="00FD2B04" w:rsidRPr="00FD2B04" w:rsidRDefault="00FD2B04" w:rsidP="00375267">
            <w:pPr>
              <w:rPr>
                <w:rFonts w:ascii="Roboto" w:hAnsi="Roboto"/>
                <w:sz w:val="20"/>
                <w:szCs w:val="20"/>
              </w:rPr>
            </w:pPr>
            <w:r w:rsidRPr="00FD2B04">
              <w:rPr>
                <w:rFonts w:ascii="Roboto" w:hAnsi="Roboto"/>
                <w:sz w:val="20"/>
                <w:szCs w:val="20"/>
              </w:rPr>
              <w:t>Fall Festival</w:t>
            </w:r>
          </w:p>
        </w:tc>
      </w:tr>
      <w:tr w:rsidR="00FD2B04" w:rsidRPr="00FD2B04" w14:paraId="0080041A" w14:textId="77777777" w:rsidTr="00FD2B04">
        <w:trPr>
          <w:trHeight w:val="288"/>
        </w:trPr>
        <w:tc>
          <w:tcPr>
            <w:tcW w:w="2875" w:type="dxa"/>
          </w:tcPr>
          <w:p w14:paraId="465A4ACB" w14:textId="77777777" w:rsidR="00FD2B04" w:rsidRPr="00FD2B04" w:rsidRDefault="00FD2B04" w:rsidP="00375267">
            <w:pPr>
              <w:rPr>
                <w:rFonts w:ascii="Roboto" w:hAnsi="Roboto"/>
                <w:sz w:val="20"/>
                <w:szCs w:val="20"/>
              </w:rPr>
            </w:pPr>
            <w:r w:rsidRPr="00FD2B04">
              <w:rPr>
                <w:rFonts w:ascii="Roboto" w:hAnsi="Roboto"/>
                <w:sz w:val="20"/>
                <w:szCs w:val="20"/>
              </w:rPr>
              <w:t>11/9/2026-11/13/2026</w:t>
            </w:r>
          </w:p>
        </w:tc>
        <w:tc>
          <w:tcPr>
            <w:tcW w:w="4550" w:type="dxa"/>
          </w:tcPr>
          <w:p w14:paraId="10F42018" w14:textId="77777777" w:rsidR="00FD2B04" w:rsidRPr="00FD2B04" w:rsidRDefault="00FD2B04" w:rsidP="00375267">
            <w:pPr>
              <w:rPr>
                <w:rFonts w:ascii="Roboto" w:hAnsi="Roboto"/>
                <w:sz w:val="20"/>
                <w:szCs w:val="20"/>
              </w:rPr>
            </w:pPr>
            <w:r w:rsidRPr="00FD2B04">
              <w:rPr>
                <w:rFonts w:ascii="Roboto" w:hAnsi="Roboto"/>
                <w:sz w:val="20"/>
                <w:szCs w:val="20"/>
              </w:rPr>
              <w:t>Fall Break</w:t>
            </w:r>
          </w:p>
        </w:tc>
      </w:tr>
      <w:tr w:rsidR="00FD2B04" w:rsidRPr="00FD2B04" w14:paraId="6A81E4B9" w14:textId="77777777" w:rsidTr="00FD2B04">
        <w:trPr>
          <w:trHeight w:val="288"/>
        </w:trPr>
        <w:tc>
          <w:tcPr>
            <w:tcW w:w="2875" w:type="dxa"/>
          </w:tcPr>
          <w:p w14:paraId="4A2A0295" w14:textId="77777777" w:rsidR="00FD2B04" w:rsidRPr="00FD2B04" w:rsidRDefault="00FD2B04" w:rsidP="00375267">
            <w:pPr>
              <w:rPr>
                <w:rFonts w:ascii="Roboto" w:hAnsi="Roboto"/>
                <w:sz w:val="20"/>
                <w:szCs w:val="20"/>
              </w:rPr>
            </w:pPr>
            <w:r w:rsidRPr="00FD2B04">
              <w:rPr>
                <w:rFonts w:ascii="Roboto" w:hAnsi="Roboto"/>
                <w:sz w:val="20"/>
                <w:szCs w:val="20"/>
              </w:rPr>
              <w:t>11/23/2026-11/27/2026</w:t>
            </w:r>
          </w:p>
        </w:tc>
        <w:tc>
          <w:tcPr>
            <w:tcW w:w="4550" w:type="dxa"/>
          </w:tcPr>
          <w:p w14:paraId="48B1DD41" w14:textId="77777777" w:rsidR="00FD2B04" w:rsidRPr="00FD2B04" w:rsidRDefault="00FD2B04" w:rsidP="00375267">
            <w:pPr>
              <w:rPr>
                <w:rFonts w:ascii="Roboto" w:hAnsi="Roboto"/>
                <w:sz w:val="20"/>
                <w:szCs w:val="20"/>
              </w:rPr>
            </w:pPr>
            <w:r w:rsidRPr="00FD2B04">
              <w:rPr>
                <w:rFonts w:ascii="Roboto" w:hAnsi="Roboto"/>
                <w:sz w:val="20"/>
                <w:szCs w:val="20"/>
              </w:rPr>
              <w:t>Thanksgiving Break</w:t>
            </w:r>
          </w:p>
        </w:tc>
      </w:tr>
      <w:tr w:rsidR="00FD2B04" w:rsidRPr="00FD2B04" w14:paraId="0DAB196D" w14:textId="77777777" w:rsidTr="00FD2B04">
        <w:trPr>
          <w:trHeight w:val="288"/>
        </w:trPr>
        <w:tc>
          <w:tcPr>
            <w:tcW w:w="2875" w:type="dxa"/>
          </w:tcPr>
          <w:p w14:paraId="14306C72" w14:textId="77777777" w:rsidR="00FD2B04" w:rsidRPr="00FD2B04" w:rsidRDefault="00FD2B04" w:rsidP="00375267">
            <w:pPr>
              <w:rPr>
                <w:rFonts w:ascii="Roboto" w:hAnsi="Roboto"/>
                <w:sz w:val="20"/>
                <w:szCs w:val="20"/>
              </w:rPr>
            </w:pPr>
            <w:r w:rsidRPr="00FD2B04">
              <w:rPr>
                <w:rFonts w:ascii="Roboto" w:hAnsi="Roboto"/>
                <w:sz w:val="20"/>
                <w:szCs w:val="20"/>
              </w:rPr>
              <w:t>12/18/2026</w:t>
            </w:r>
          </w:p>
        </w:tc>
        <w:tc>
          <w:tcPr>
            <w:tcW w:w="4550" w:type="dxa"/>
          </w:tcPr>
          <w:p w14:paraId="20BCFFB9" w14:textId="77777777" w:rsidR="00FD2B04" w:rsidRPr="00FD2B04" w:rsidRDefault="00FD2B04" w:rsidP="00375267">
            <w:pPr>
              <w:rPr>
                <w:rFonts w:ascii="Roboto" w:hAnsi="Roboto"/>
                <w:sz w:val="20"/>
                <w:szCs w:val="20"/>
              </w:rPr>
            </w:pPr>
            <w:r w:rsidRPr="00FD2B04">
              <w:rPr>
                <w:rFonts w:ascii="Roboto" w:hAnsi="Roboto"/>
                <w:sz w:val="20"/>
                <w:szCs w:val="20"/>
              </w:rPr>
              <w:t>Holiday Celebration</w:t>
            </w:r>
          </w:p>
        </w:tc>
      </w:tr>
      <w:tr w:rsidR="00FD2B04" w:rsidRPr="00FD2B04" w14:paraId="0CC2FC75" w14:textId="77777777" w:rsidTr="00FD2B04">
        <w:trPr>
          <w:trHeight w:val="288"/>
        </w:trPr>
        <w:tc>
          <w:tcPr>
            <w:tcW w:w="2875" w:type="dxa"/>
          </w:tcPr>
          <w:p w14:paraId="77FB2D6E" w14:textId="77777777" w:rsidR="00FD2B04" w:rsidRPr="00FD2B04" w:rsidRDefault="00FD2B04" w:rsidP="00375267">
            <w:pPr>
              <w:rPr>
                <w:rFonts w:ascii="Roboto" w:hAnsi="Roboto"/>
                <w:sz w:val="20"/>
                <w:szCs w:val="20"/>
              </w:rPr>
            </w:pPr>
            <w:r w:rsidRPr="00FD2B04">
              <w:rPr>
                <w:rFonts w:ascii="Roboto" w:hAnsi="Roboto"/>
                <w:sz w:val="20"/>
                <w:szCs w:val="20"/>
              </w:rPr>
              <w:t>12/18/2026</w:t>
            </w:r>
          </w:p>
        </w:tc>
        <w:tc>
          <w:tcPr>
            <w:tcW w:w="4550" w:type="dxa"/>
          </w:tcPr>
          <w:p w14:paraId="7A0AD60F" w14:textId="77777777" w:rsidR="00FD2B04" w:rsidRPr="00FD2B04" w:rsidRDefault="00FD2B04" w:rsidP="00375267">
            <w:pPr>
              <w:rPr>
                <w:rFonts w:ascii="Roboto" w:hAnsi="Roboto"/>
                <w:sz w:val="20"/>
                <w:szCs w:val="20"/>
              </w:rPr>
            </w:pPr>
            <w:r w:rsidRPr="00FD2B04">
              <w:rPr>
                <w:rFonts w:ascii="Roboto" w:hAnsi="Roboto"/>
                <w:sz w:val="20"/>
                <w:szCs w:val="20"/>
              </w:rPr>
              <w:t>Quarter 2/Semester 1 Ends</w:t>
            </w:r>
          </w:p>
        </w:tc>
      </w:tr>
      <w:tr w:rsidR="00FD2B04" w:rsidRPr="00FD2B04" w14:paraId="0A4D0E83" w14:textId="77777777" w:rsidTr="00FD2B04">
        <w:trPr>
          <w:trHeight w:val="288"/>
        </w:trPr>
        <w:tc>
          <w:tcPr>
            <w:tcW w:w="2875" w:type="dxa"/>
          </w:tcPr>
          <w:p w14:paraId="2F5BC37C" w14:textId="77777777" w:rsidR="00FD2B04" w:rsidRPr="00FD2B04" w:rsidRDefault="00FD2B04" w:rsidP="00375267">
            <w:pPr>
              <w:rPr>
                <w:rFonts w:ascii="Roboto" w:hAnsi="Roboto"/>
                <w:sz w:val="20"/>
                <w:szCs w:val="20"/>
              </w:rPr>
            </w:pPr>
            <w:r w:rsidRPr="00FD2B04">
              <w:rPr>
                <w:rFonts w:ascii="Roboto" w:hAnsi="Roboto"/>
                <w:sz w:val="20"/>
                <w:szCs w:val="20"/>
              </w:rPr>
              <w:t>12/21/2026-1/4/2027</w:t>
            </w:r>
          </w:p>
        </w:tc>
        <w:tc>
          <w:tcPr>
            <w:tcW w:w="4550" w:type="dxa"/>
          </w:tcPr>
          <w:p w14:paraId="6E67419D" w14:textId="77777777" w:rsidR="00FD2B04" w:rsidRPr="00FD2B04" w:rsidRDefault="00FD2B04" w:rsidP="00375267">
            <w:pPr>
              <w:rPr>
                <w:rFonts w:ascii="Roboto" w:hAnsi="Roboto"/>
                <w:sz w:val="20"/>
                <w:szCs w:val="20"/>
              </w:rPr>
            </w:pPr>
            <w:r w:rsidRPr="00FD2B04">
              <w:rPr>
                <w:rFonts w:ascii="Roboto" w:hAnsi="Roboto"/>
                <w:sz w:val="20"/>
                <w:szCs w:val="20"/>
              </w:rPr>
              <w:t>Holiday Break</w:t>
            </w:r>
          </w:p>
        </w:tc>
      </w:tr>
      <w:tr w:rsidR="00FD2B04" w:rsidRPr="00FD2B04" w14:paraId="3A1927E1" w14:textId="77777777" w:rsidTr="00FD2B04">
        <w:trPr>
          <w:trHeight w:val="288"/>
        </w:trPr>
        <w:tc>
          <w:tcPr>
            <w:tcW w:w="2875" w:type="dxa"/>
          </w:tcPr>
          <w:p w14:paraId="49326F69" w14:textId="77777777" w:rsidR="00FD2B04" w:rsidRPr="00FD2B04" w:rsidRDefault="00FD2B04" w:rsidP="00375267">
            <w:pPr>
              <w:rPr>
                <w:rFonts w:ascii="Roboto" w:hAnsi="Roboto"/>
                <w:sz w:val="20"/>
                <w:szCs w:val="20"/>
              </w:rPr>
            </w:pPr>
            <w:r w:rsidRPr="00FD2B04">
              <w:rPr>
                <w:rFonts w:ascii="Roboto" w:hAnsi="Roboto"/>
                <w:sz w:val="20"/>
                <w:szCs w:val="20"/>
              </w:rPr>
              <w:t>1/5/2027</w:t>
            </w:r>
          </w:p>
        </w:tc>
        <w:tc>
          <w:tcPr>
            <w:tcW w:w="4550" w:type="dxa"/>
          </w:tcPr>
          <w:p w14:paraId="2EE8F559" w14:textId="77777777" w:rsidR="00FD2B04" w:rsidRPr="00FD2B04" w:rsidRDefault="00FD2B04" w:rsidP="00375267">
            <w:pPr>
              <w:rPr>
                <w:rFonts w:ascii="Roboto" w:hAnsi="Roboto"/>
                <w:sz w:val="20"/>
                <w:szCs w:val="20"/>
              </w:rPr>
            </w:pPr>
            <w:r w:rsidRPr="00FD2B04">
              <w:rPr>
                <w:rFonts w:ascii="Roboto" w:hAnsi="Roboto"/>
                <w:sz w:val="20"/>
                <w:szCs w:val="20"/>
              </w:rPr>
              <w:t>Quarter 3/Semester 2 Begins</w:t>
            </w:r>
          </w:p>
        </w:tc>
      </w:tr>
      <w:tr w:rsidR="00FD2B04" w:rsidRPr="00FD2B04" w14:paraId="2562B865" w14:textId="77777777" w:rsidTr="00FD2B04">
        <w:trPr>
          <w:trHeight w:val="288"/>
        </w:trPr>
        <w:tc>
          <w:tcPr>
            <w:tcW w:w="2875" w:type="dxa"/>
          </w:tcPr>
          <w:p w14:paraId="721BC6B1" w14:textId="77777777" w:rsidR="00FD2B04" w:rsidRPr="00FD2B04" w:rsidRDefault="00FD2B04" w:rsidP="00375267">
            <w:pPr>
              <w:rPr>
                <w:rFonts w:ascii="Roboto" w:hAnsi="Roboto"/>
                <w:sz w:val="20"/>
                <w:szCs w:val="20"/>
              </w:rPr>
            </w:pPr>
            <w:r w:rsidRPr="00FD2B04">
              <w:rPr>
                <w:rFonts w:ascii="Roboto" w:hAnsi="Roboto"/>
                <w:sz w:val="20"/>
                <w:szCs w:val="20"/>
              </w:rPr>
              <w:t>1/8/2027</w:t>
            </w:r>
          </w:p>
        </w:tc>
        <w:tc>
          <w:tcPr>
            <w:tcW w:w="4550" w:type="dxa"/>
          </w:tcPr>
          <w:p w14:paraId="2EA259FB" w14:textId="77777777" w:rsidR="00FD2B04" w:rsidRPr="00FD2B04" w:rsidRDefault="00FD2B04" w:rsidP="00375267">
            <w:pPr>
              <w:rPr>
                <w:rFonts w:ascii="Roboto" w:hAnsi="Roboto"/>
                <w:sz w:val="20"/>
                <w:szCs w:val="20"/>
              </w:rPr>
            </w:pPr>
            <w:r w:rsidRPr="00FD2B04">
              <w:rPr>
                <w:rFonts w:ascii="Roboto" w:hAnsi="Roboto"/>
                <w:sz w:val="20"/>
                <w:szCs w:val="20"/>
              </w:rPr>
              <w:t>Quarter 2 Report Cards Sent Home</w:t>
            </w:r>
          </w:p>
        </w:tc>
      </w:tr>
      <w:tr w:rsidR="00FD2B04" w:rsidRPr="00FD2B04" w14:paraId="5157D297" w14:textId="77777777" w:rsidTr="00FD2B04">
        <w:trPr>
          <w:trHeight w:val="288"/>
        </w:trPr>
        <w:tc>
          <w:tcPr>
            <w:tcW w:w="2875" w:type="dxa"/>
          </w:tcPr>
          <w:p w14:paraId="5748B5BC" w14:textId="77777777" w:rsidR="00FD2B04" w:rsidRPr="00FD2B04" w:rsidRDefault="00FD2B04" w:rsidP="00375267">
            <w:pPr>
              <w:rPr>
                <w:rFonts w:ascii="Roboto" w:hAnsi="Roboto"/>
                <w:sz w:val="20"/>
                <w:szCs w:val="20"/>
              </w:rPr>
            </w:pPr>
            <w:r w:rsidRPr="00FD2B04">
              <w:rPr>
                <w:rFonts w:ascii="Roboto" w:hAnsi="Roboto"/>
                <w:sz w:val="20"/>
                <w:szCs w:val="20"/>
              </w:rPr>
              <w:t>1/15/2027</w:t>
            </w:r>
          </w:p>
        </w:tc>
        <w:tc>
          <w:tcPr>
            <w:tcW w:w="4550" w:type="dxa"/>
          </w:tcPr>
          <w:p w14:paraId="1B70CC3C" w14:textId="77777777" w:rsidR="00FD2B04" w:rsidRPr="00FD2B04" w:rsidRDefault="00FD2B04" w:rsidP="00375267">
            <w:pPr>
              <w:rPr>
                <w:rFonts w:ascii="Roboto" w:hAnsi="Roboto"/>
                <w:sz w:val="20"/>
                <w:szCs w:val="20"/>
              </w:rPr>
            </w:pPr>
            <w:r w:rsidRPr="00FD2B04">
              <w:rPr>
                <w:rFonts w:ascii="Roboto" w:hAnsi="Roboto"/>
                <w:sz w:val="20"/>
                <w:szCs w:val="20"/>
              </w:rPr>
              <w:t>1</w:t>
            </w:r>
            <w:r w:rsidRPr="00FD2B04">
              <w:rPr>
                <w:rFonts w:ascii="Roboto" w:hAnsi="Roboto"/>
                <w:sz w:val="20"/>
                <w:szCs w:val="20"/>
                <w:vertAlign w:val="superscript"/>
              </w:rPr>
              <w:t>st</w:t>
            </w:r>
            <w:r w:rsidRPr="00FD2B04">
              <w:rPr>
                <w:rFonts w:ascii="Roboto" w:hAnsi="Roboto"/>
                <w:sz w:val="20"/>
                <w:szCs w:val="20"/>
              </w:rPr>
              <w:t xml:space="preserve"> Semester Awards</w:t>
            </w:r>
          </w:p>
        </w:tc>
      </w:tr>
      <w:tr w:rsidR="00FD2B04" w:rsidRPr="00FD2B04" w14:paraId="681F2C5D" w14:textId="77777777" w:rsidTr="00FD2B04">
        <w:trPr>
          <w:trHeight w:val="288"/>
        </w:trPr>
        <w:tc>
          <w:tcPr>
            <w:tcW w:w="2875" w:type="dxa"/>
          </w:tcPr>
          <w:p w14:paraId="3136DEEC" w14:textId="77777777" w:rsidR="00FD2B04" w:rsidRPr="00FD2B04" w:rsidRDefault="00FD2B04" w:rsidP="00375267">
            <w:pPr>
              <w:rPr>
                <w:rFonts w:ascii="Roboto" w:hAnsi="Roboto"/>
                <w:sz w:val="20"/>
                <w:szCs w:val="20"/>
              </w:rPr>
            </w:pPr>
            <w:r w:rsidRPr="00FD2B04">
              <w:rPr>
                <w:rFonts w:ascii="Roboto" w:hAnsi="Roboto"/>
                <w:sz w:val="20"/>
                <w:szCs w:val="20"/>
              </w:rPr>
              <w:t>01/18/2027</w:t>
            </w:r>
          </w:p>
        </w:tc>
        <w:tc>
          <w:tcPr>
            <w:tcW w:w="4550" w:type="dxa"/>
          </w:tcPr>
          <w:p w14:paraId="2112C513" w14:textId="77777777" w:rsidR="00FD2B04" w:rsidRPr="00FD2B04" w:rsidRDefault="00FD2B04" w:rsidP="00375267">
            <w:pPr>
              <w:rPr>
                <w:rFonts w:ascii="Roboto" w:hAnsi="Roboto"/>
                <w:sz w:val="20"/>
                <w:szCs w:val="20"/>
              </w:rPr>
            </w:pPr>
            <w:r w:rsidRPr="00FD2B04">
              <w:rPr>
                <w:rFonts w:ascii="Roboto" w:hAnsi="Roboto"/>
                <w:sz w:val="20"/>
                <w:szCs w:val="20"/>
              </w:rPr>
              <w:t>No School – MLK Day</w:t>
            </w:r>
          </w:p>
        </w:tc>
      </w:tr>
      <w:tr w:rsidR="00FD2B04" w:rsidRPr="00FD2B04" w14:paraId="044E3F0D" w14:textId="77777777" w:rsidTr="00FD2B04">
        <w:trPr>
          <w:trHeight w:val="288"/>
        </w:trPr>
        <w:tc>
          <w:tcPr>
            <w:tcW w:w="2875" w:type="dxa"/>
          </w:tcPr>
          <w:p w14:paraId="0EF5CA0C" w14:textId="77777777" w:rsidR="00FD2B04" w:rsidRPr="00FD2B04" w:rsidRDefault="00FD2B04" w:rsidP="00375267">
            <w:pPr>
              <w:rPr>
                <w:rFonts w:ascii="Roboto" w:hAnsi="Roboto"/>
                <w:sz w:val="20"/>
                <w:szCs w:val="20"/>
              </w:rPr>
            </w:pPr>
            <w:r w:rsidRPr="00FD2B04">
              <w:rPr>
                <w:rFonts w:ascii="Roboto" w:hAnsi="Roboto"/>
                <w:sz w:val="20"/>
                <w:szCs w:val="20"/>
              </w:rPr>
              <w:t>2/5/2027</w:t>
            </w:r>
          </w:p>
        </w:tc>
        <w:tc>
          <w:tcPr>
            <w:tcW w:w="4550" w:type="dxa"/>
          </w:tcPr>
          <w:p w14:paraId="0654F52C" w14:textId="77777777" w:rsidR="00FD2B04" w:rsidRPr="00FD2B04" w:rsidRDefault="00FD2B04" w:rsidP="00375267">
            <w:pPr>
              <w:rPr>
                <w:rFonts w:ascii="Roboto" w:hAnsi="Roboto"/>
                <w:sz w:val="20"/>
                <w:szCs w:val="20"/>
              </w:rPr>
            </w:pPr>
            <w:r w:rsidRPr="00FD2B04">
              <w:rPr>
                <w:rFonts w:ascii="Roboto" w:hAnsi="Roboto"/>
                <w:sz w:val="20"/>
                <w:szCs w:val="20"/>
              </w:rPr>
              <w:t>Quarter 3 Progress Reports Sent Home</w:t>
            </w:r>
          </w:p>
        </w:tc>
      </w:tr>
      <w:tr w:rsidR="00FD2B04" w:rsidRPr="00FD2B04" w14:paraId="5656D59C" w14:textId="77777777" w:rsidTr="00FD2B04">
        <w:trPr>
          <w:trHeight w:val="288"/>
        </w:trPr>
        <w:tc>
          <w:tcPr>
            <w:tcW w:w="2875" w:type="dxa"/>
          </w:tcPr>
          <w:p w14:paraId="48D593B0" w14:textId="77777777" w:rsidR="00FD2B04" w:rsidRPr="00FD2B04" w:rsidRDefault="00FD2B04" w:rsidP="00375267">
            <w:pPr>
              <w:rPr>
                <w:rFonts w:ascii="Roboto" w:hAnsi="Roboto"/>
                <w:sz w:val="20"/>
                <w:szCs w:val="20"/>
              </w:rPr>
            </w:pPr>
            <w:r w:rsidRPr="00FD2B04">
              <w:rPr>
                <w:rFonts w:ascii="Roboto" w:hAnsi="Roboto"/>
                <w:sz w:val="20"/>
                <w:szCs w:val="20"/>
              </w:rPr>
              <w:t>2/15/2027</w:t>
            </w:r>
          </w:p>
        </w:tc>
        <w:tc>
          <w:tcPr>
            <w:tcW w:w="4550" w:type="dxa"/>
          </w:tcPr>
          <w:p w14:paraId="448FA918" w14:textId="77777777" w:rsidR="00FD2B04" w:rsidRPr="00FD2B04" w:rsidRDefault="00FD2B04" w:rsidP="00375267">
            <w:pPr>
              <w:rPr>
                <w:rFonts w:ascii="Roboto" w:hAnsi="Roboto"/>
                <w:sz w:val="20"/>
                <w:szCs w:val="20"/>
              </w:rPr>
            </w:pPr>
            <w:r w:rsidRPr="00FD2B04">
              <w:rPr>
                <w:rFonts w:ascii="Roboto" w:hAnsi="Roboto"/>
                <w:sz w:val="20"/>
                <w:szCs w:val="20"/>
              </w:rPr>
              <w:t>No School – Teacher Workday</w:t>
            </w:r>
          </w:p>
        </w:tc>
      </w:tr>
      <w:tr w:rsidR="00FD2B04" w:rsidRPr="00FD2B04" w14:paraId="6764041E" w14:textId="77777777" w:rsidTr="00FD2B04">
        <w:trPr>
          <w:trHeight w:val="288"/>
        </w:trPr>
        <w:tc>
          <w:tcPr>
            <w:tcW w:w="2875" w:type="dxa"/>
          </w:tcPr>
          <w:p w14:paraId="5C4D9DFB" w14:textId="77777777" w:rsidR="00FD2B04" w:rsidRPr="00FD2B04" w:rsidRDefault="00FD2B04" w:rsidP="00375267">
            <w:pPr>
              <w:rPr>
                <w:rFonts w:ascii="Roboto" w:hAnsi="Roboto"/>
                <w:sz w:val="20"/>
                <w:szCs w:val="20"/>
              </w:rPr>
            </w:pPr>
            <w:r w:rsidRPr="00FD2B04">
              <w:rPr>
                <w:rFonts w:ascii="Roboto" w:hAnsi="Roboto"/>
                <w:sz w:val="20"/>
                <w:szCs w:val="20"/>
              </w:rPr>
              <w:t>3/16/207</w:t>
            </w:r>
          </w:p>
        </w:tc>
        <w:tc>
          <w:tcPr>
            <w:tcW w:w="4550" w:type="dxa"/>
          </w:tcPr>
          <w:p w14:paraId="28B29DFF" w14:textId="77777777" w:rsidR="00FD2B04" w:rsidRPr="00FD2B04" w:rsidRDefault="00FD2B04" w:rsidP="00375267">
            <w:pPr>
              <w:rPr>
                <w:rFonts w:ascii="Roboto" w:hAnsi="Roboto"/>
                <w:sz w:val="20"/>
                <w:szCs w:val="20"/>
              </w:rPr>
            </w:pPr>
            <w:r w:rsidRPr="00FD2B04">
              <w:rPr>
                <w:rFonts w:ascii="Roboto" w:hAnsi="Roboto"/>
                <w:sz w:val="20"/>
                <w:szCs w:val="20"/>
              </w:rPr>
              <w:t>Quarter 3 Ends</w:t>
            </w:r>
          </w:p>
        </w:tc>
      </w:tr>
      <w:tr w:rsidR="00FD2B04" w:rsidRPr="00FD2B04" w14:paraId="1AA1C133" w14:textId="77777777" w:rsidTr="00FD2B04">
        <w:trPr>
          <w:trHeight w:val="288"/>
        </w:trPr>
        <w:tc>
          <w:tcPr>
            <w:tcW w:w="2875" w:type="dxa"/>
          </w:tcPr>
          <w:p w14:paraId="02FEF3DB" w14:textId="77777777" w:rsidR="00FD2B04" w:rsidRPr="00FD2B04" w:rsidRDefault="00FD2B04" w:rsidP="00375267">
            <w:pPr>
              <w:rPr>
                <w:rFonts w:ascii="Roboto" w:hAnsi="Roboto"/>
                <w:sz w:val="20"/>
                <w:szCs w:val="20"/>
              </w:rPr>
            </w:pPr>
            <w:r w:rsidRPr="00FD2B04">
              <w:rPr>
                <w:rFonts w:ascii="Roboto" w:hAnsi="Roboto"/>
                <w:sz w:val="20"/>
                <w:szCs w:val="20"/>
              </w:rPr>
              <w:t>3/17/2027</w:t>
            </w:r>
          </w:p>
        </w:tc>
        <w:tc>
          <w:tcPr>
            <w:tcW w:w="4550" w:type="dxa"/>
          </w:tcPr>
          <w:p w14:paraId="09DDBCD4" w14:textId="77777777" w:rsidR="00FD2B04" w:rsidRPr="00FD2B04" w:rsidRDefault="00FD2B04" w:rsidP="00375267">
            <w:pPr>
              <w:rPr>
                <w:rFonts w:ascii="Roboto" w:hAnsi="Roboto"/>
                <w:sz w:val="20"/>
                <w:szCs w:val="20"/>
              </w:rPr>
            </w:pPr>
            <w:r w:rsidRPr="00FD2B04">
              <w:rPr>
                <w:rFonts w:ascii="Roboto" w:hAnsi="Roboto"/>
                <w:sz w:val="20"/>
                <w:szCs w:val="20"/>
              </w:rPr>
              <w:t>Quarter 4 Begins</w:t>
            </w:r>
          </w:p>
        </w:tc>
      </w:tr>
      <w:tr w:rsidR="00FD2B04" w:rsidRPr="00FD2B04" w14:paraId="383D445C" w14:textId="77777777" w:rsidTr="00FD2B04">
        <w:trPr>
          <w:trHeight w:val="288"/>
        </w:trPr>
        <w:tc>
          <w:tcPr>
            <w:tcW w:w="2875" w:type="dxa"/>
          </w:tcPr>
          <w:p w14:paraId="4A7D8421" w14:textId="77777777" w:rsidR="00FD2B04" w:rsidRPr="00FD2B04" w:rsidRDefault="00FD2B04" w:rsidP="00375267">
            <w:pPr>
              <w:rPr>
                <w:rFonts w:ascii="Roboto" w:hAnsi="Roboto"/>
                <w:sz w:val="20"/>
                <w:szCs w:val="20"/>
              </w:rPr>
            </w:pPr>
            <w:r w:rsidRPr="00FD2B04">
              <w:rPr>
                <w:rFonts w:ascii="Roboto" w:hAnsi="Roboto"/>
                <w:sz w:val="20"/>
                <w:szCs w:val="20"/>
              </w:rPr>
              <w:t>3/19/2027</w:t>
            </w:r>
          </w:p>
        </w:tc>
        <w:tc>
          <w:tcPr>
            <w:tcW w:w="4550" w:type="dxa"/>
          </w:tcPr>
          <w:p w14:paraId="4C42C2F0" w14:textId="77777777" w:rsidR="00FD2B04" w:rsidRPr="00FD2B04" w:rsidRDefault="00FD2B04" w:rsidP="00375267">
            <w:pPr>
              <w:rPr>
                <w:rFonts w:ascii="Roboto" w:hAnsi="Roboto"/>
                <w:sz w:val="20"/>
                <w:szCs w:val="20"/>
              </w:rPr>
            </w:pPr>
            <w:r w:rsidRPr="00FD2B04">
              <w:rPr>
                <w:rFonts w:ascii="Roboto" w:hAnsi="Roboto"/>
                <w:sz w:val="20"/>
                <w:szCs w:val="20"/>
              </w:rPr>
              <w:t>No School – Teacher Workday</w:t>
            </w:r>
          </w:p>
        </w:tc>
      </w:tr>
      <w:tr w:rsidR="00FD2B04" w:rsidRPr="00FD2B04" w14:paraId="573A48B1" w14:textId="77777777" w:rsidTr="00FD2B04">
        <w:trPr>
          <w:trHeight w:val="288"/>
        </w:trPr>
        <w:tc>
          <w:tcPr>
            <w:tcW w:w="2875" w:type="dxa"/>
          </w:tcPr>
          <w:p w14:paraId="217448BA" w14:textId="77777777" w:rsidR="00FD2B04" w:rsidRPr="00FD2B04" w:rsidRDefault="00FD2B04" w:rsidP="00375267">
            <w:pPr>
              <w:rPr>
                <w:rFonts w:ascii="Roboto" w:hAnsi="Roboto"/>
                <w:sz w:val="20"/>
                <w:szCs w:val="20"/>
              </w:rPr>
            </w:pPr>
            <w:r w:rsidRPr="00FD2B04">
              <w:rPr>
                <w:rFonts w:ascii="Roboto" w:hAnsi="Roboto"/>
                <w:sz w:val="20"/>
                <w:szCs w:val="20"/>
              </w:rPr>
              <w:t>3/25/2027</w:t>
            </w:r>
          </w:p>
        </w:tc>
        <w:tc>
          <w:tcPr>
            <w:tcW w:w="4550" w:type="dxa"/>
          </w:tcPr>
          <w:p w14:paraId="0516D01B" w14:textId="77777777" w:rsidR="00FD2B04" w:rsidRPr="00FD2B04" w:rsidRDefault="00FD2B04" w:rsidP="00375267">
            <w:pPr>
              <w:rPr>
                <w:rFonts w:ascii="Roboto" w:hAnsi="Roboto"/>
                <w:sz w:val="20"/>
                <w:szCs w:val="20"/>
              </w:rPr>
            </w:pPr>
            <w:r w:rsidRPr="00FD2B04">
              <w:rPr>
                <w:rFonts w:ascii="Roboto" w:hAnsi="Roboto"/>
                <w:sz w:val="20"/>
                <w:szCs w:val="20"/>
              </w:rPr>
              <w:t>Quarter 3 Report Cards Sent Home</w:t>
            </w:r>
          </w:p>
        </w:tc>
      </w:tr>
      <w:tr w:rsidR="00FD2B04" w:rsidRPr="00FD2B04" w14:paraId="3B313E42" w14:textId="77777777" w:rsidTr="00FD2B04">
        <w:trPr>
          <w:trHeight w:val="288"/>
        </w:trPr>
        <w:tc>
          <w:tcPr>
            <w:tcW w:w="2875" w:type="dxa"/>
          </w:tcPr>
          <w:p w14:paraId="72038092" w14:textId="77777777" w:rsidR="00FD2B04" w:rsidRPr="00FD2B04" w:rsidRDefault="00FD2B04" w:rsidP="00375267">
            <w:pPr>
              <w:rPr>
                <w:rFonts w:ascii="Roboto" w:hAnsi="Roboto"/>
                <w:sz w:val="20"/>
                <w:szCs w:val="20"/>
              </w:rPr>
            </w:pPr>
            <w:r w:rsidRPr="00FD2B04">
              <w:rPr>
                <w:rFonts w:ascii="Roboto" w:hAnsi="Roboto"/>
                <w:sz w:val="20"/>
                <w:szCs w:val="20"/>
              </w:rPr>
              <w:t>3/26/2027-4/2/2027</w:t>
            </w:r>
          </w:p>
        </w:tc>
        <w:tc>
          <w:tcPr>
            <w:tcW w:w="4550" w:type="dxa"/>
          </w:tcPr>
          <w:p w14:paraId="0B684BD1" w14:textId="77777777" w:rsidR="00FD2B04" w:rsidRPr="00FD2B04" w:rsidRDefault="00FD2B04" w:rsidP="00375267">
            <w:pPr>
              <w:rPr>
                <w:rFonts w:ascii="Roboto" w:hAnsi="Roboto"/>
                <w:sz w:val="20"/>
                <w:szCs w:val="20"/>
              </w:rPr>
            </w:pPr>
            <w:r w:rsidRPr="00FD2B04">
              <w:rPr>
                <w:rFonts w:ascii="Roboto" w:hAnsi="Roboto"/>
                <w:sz w:val="20"/>
                <w:szCs w:val="20"/>
              </w:rPr>
              <w:t>Spring Break</w:t>
            </w:r>
          </w:p>
        </w:tc>
      </w:tr>
      <w:tr w:rsidR="00FD2B04" w:rsidRPr="00FD2B04" w14:paraId="22075910" w14:textId="77777777" w:rsidTr="00FD2B04">
        <w:trPr>
          <w:trHeight w:val="288"/>
        </w:trPr>
        <w:tc>
          <w:tcPr>
            <w:tcW w:w="2875" w:type="dxa"/>
          </w:tcPr>
          <w:p w14:paraId="6B2E3FB1" w14:textId="77777777" w:rsidR="00FD2B04" w:rsidRPr="00FD2B04" w:rsidRDefault="00FD2B04" w:rsidP="00375267">
            <w:pPr>
              <w:rPr>
                <w:rFonts w:ascii="Roboto" w:hAnsi="Roboto"/>
                <w:sz w:val="20"/>
                <w:szCs w:val="20"/>
              </w:rPr>
            </w:pPr>
            <w:r w:rsidRPr="00FD2B04">
              <w:rPr>
                <w:rFonts w:ascii="Roboto" w:hAnsi="Roboto"/>
                <w:sz w:val="20"/>
                <w:szCs w:val="20"/>
              </w:rPr>
              <w:t>4/29/2027</w:t>
            </w:r>
          </w:p>
        </w:tc>
        <w:tc>
          <w:tcPr>
            <w:tcW w:w="4550" w:type="dxa"/>
          </w:tcPr>
          <w:p w14:paraId="684E61B5" w14:textId="77777777" w:rsidR="00FD2B04" w:rsidRPr="00FD2B04" w:rsidRDefault="00FD2B04" w:rsidP="00375267">
            <w:pPr>
              <w:rPr>
                <w:rFonts w:ascii="Roboto" w:hAnsi="Roboto"/>
                <w:sz w:val="20"/>
                <w:szCs w:val="20"/>
              </w:rPr>
            </w:pPr>
            <w:r w:rsidRPr="00FD2B04">
              <w:rPr>
                <w:rFonts w:ascii="Roboto" w:hAnsi="Roboto"/>
                <w:sz w:val="20"/>
                <w:szCs w:val="20"/>
              </w:rPr>
              <w:t>High School Prom</w:t>
            </w:r>
          </w:p>
        </w:tc>
      </w:tr>
      <w:tr w:rsidR="00FD2B04" w:rsidRPr="00FD2B04" w14:paraId="2F6029D8" w14:textId="77777777" w:rsidTr="00FD2B04">
        <w:trPr>
          <w:trHeight w:val="288"/>
        </w:trPr>
        <w:tc>
          <w:tcPr>
            <w:tcW w:w="2875" w:type="dxa"/>
          </w:tcPr>
          <w:p w14:paraId="0EF07B67" w14:textId="77777777" w:rsidR="00FD2B04" w:rsidRPr="00FD2B04" w:rsidRDefault="00FD2B04" w:rsidP="00375267">
            <w:pPr>
              <w:rPr>
                <w:rFonts w:ascii="Roboto" w:hAnsi="Roboto"/>
                <w:sz w:val="20"/>
                <w:szCs w:val="20"/>
              </w:rPr>
            </w:pPr>
            <w:r w:rsidRPr="00FD2B04">
              <w:rPr>
                <w:rFonts w:ascii="Roboto" w:hAnsi="Roboto"/>
                <w:sz w:val="20"/>
                <w:szCs w:val="20"/>
              </w:rPr>
              <w:t>5/25/2027</w:t>
            </w:r>
          </w:p>
        </w:tc>
        <w:tc>
          <w:tcPr>
            <w:tcW w:w="4550" w:type="dxa"/>
          </w:tcPr>
          <w:p w14:paraId="3ABAE7EC" w14:textId="77777777" w:rsidR="00FD2B04" w:rsidRPr="00FD2B04" w:rsidRDefault="00FD2B04" w:rsidP="00375267">
            <w:pPr>
              <w:rPr>
                <w:rFonts w:ascii="Roboto" w:hAnsi="Roboto"/>
                <w:sz w:val="20"/>
                <w:szCs w:val="20"/>
              </w:rPr>
            </w:pPr>
            <w:r w:rsidRPr="00FD2B04">
              <w:rPr>
                <w:rFonts w:ascii="Roboto" w:hAnsi="Roboto"/>
                <w:sz w:val="20"/>
                <w:szCs w:val="20"/>
              </w:rPr>
              <w:t>Quarter 4/Semester 2 Ends</w:t>
            </w:r>
          </w:p>
        </w:tc>
      </w:tr>
      <w:tr w:rsidR="00FD2B04" w:rsidRPr="00FD2B04" w14:paraId="01242425" w14:textId="77777777" w:rsidTr="00FD2B04">
        <w:trPr>
          <w:trHeight w:val="288"/>
        </w:trPr>
        <w:tc>
          <w:tcPr>
            <w:tcW w:w="2875" w:type="dxa"/>
          </w:tcPr>
          <w:p w14:paraId="17320688" w14:textId="77777777" w:rsidR="00FD2B04" w:rsidRPr="00FD2B04" w:rsidRDefault="00FD2B04" w:rsidP="00375267">
            <w:pPr>
              <w:rPr>
                <w:rFonts w:ascii="Roboto" w:hAnsi="Roboto"/>
                <w:sz w:val="20"/>
                <w:szCs w:val="20"/>
              </w:rPr>
            </w:pPr>
            <w:r w:rsidRPr="00FD2B04">
              <w:rPr>
                <w:rFonts w:ascii="Roboto" w:hAnsi="Roboto"/>
                <w:sz w:val="20"/>
                <w:szCs w:val="20"/>
              </w:rPr>
              <w:t>5/28/2027</w:t>
            </w:r>
          </w:p>
        </w:tc>
        <w:tc>
          <w:tcPr>
            <w:tcW w:w="4550" w:type="dxa"/>
          </w:tcPr>
          <w:p w14:paraId="753158AF" w14:textId="77777777" w:rsidR="00FD2B04" w:rsidRPr="00FD2B04" w:rsidRDefault="00FD2B04" w:rsidP="00375267">
            <w:pPr>
              <w:rPr>
                <w:rFonts w:ascii="Roboto" w:hAnsi="Roboto"/>
                <w:sz w:val="20"/>
                <w:szCs w:val="20"/>
              </w:rPr>
            </w:pPr>
            <w:r w:rsidRPr="00FD2B04">
              <w:rPr>
                <w:rFonts w:ascii="Roboto" w:hAnsi="Roboto"/>
                <w:sz w:val="20"/>
                <w:szCs w:val="20"/>
              </w:rPr>
              <w:t>Yearbook Dedication</w:t>
            </w:r>
          </w:p>
        </w:tc>
      </w:tr>
      <w:tr w:rsidR="00FD2B04" w:rsidRPr="00FD2B04" w14:paraId="13D01CF1" w14:textId="77777777" w:rsidTr="00FD2B04">
        <w:trPr>
          <w:trHeight w:val="288"/>
        </w:trPr>
        <w:tc>
          <w:tcPr>
            <w:tcW w:w="2875" w:type="dxa"/>
          </w:tcPr>
          <w:p w14:paraId="628B4893" w14:textId="77777777" w:rsidR="00FD2B04" w:rsidRPr="00FD2B04" w:rsidRDefault="00FD2B04" w:rsidP="00375267">
            <w:pPr>
              <w:rPr>
                <w:rFonts w:ascii="Roboto" w:hAnsi="Roboto"/>
                <w:sz w:val="20"/>
                <w:szCs w:val="20"/>
              </w:rPr>
            </w:pPr>
            <w:r w:rsidRPr="00FD2B04">
              <w:rPr>
                <w:rFonts w:ascii="Roboto" w:hAnsi="Roboto"/>
                <w:sz w:val="20"/>
                <w:szCs w:val="20"/>
              </w:rPr>
              <w:t>5/31/2027</w:t>
            </w:r>
          </w:p>
        </w:tc>
        <w:tc>
          <w:tcPr>
            <w:tcW w:w="4550" w:type="dxa"/>
          </w:tcPr>
          <w:p w14:paraId="146C24E5" w14:textId="77777777" w:rsidR="00FD2B04" w:rsidRPr="00FD2B04" w:rsidRDefault="00FD2B04" w:rsidP="00375267">
            <w:pPr>
              <w:rPr>
                <w:rFonts w:ascii="Roboto" w:hAnsi="Roboto"/>
                <w:sz w:val="20"/>
                <w:szCs w:val="20"/>
              </w:rPr>
            </w:pPr>
            <w:r w:rsidRPr="00FD2B04">
              <w:rPr>
                <w:rFonts w:ascii="Roboto" w:hAnsi="Roboto"/>
                <w:sz w:val="20"/>
                <w:szCs w:val="20"/>
              </w:rPr>
              <w:t>No School – Memorial Day</w:t>
            </w:r>
          </w:p>
        </w:tc>
      </w:tr>
      <w:tr w:rsidR="00FD2B04" w:rsidRPr="00FD2B04" w14:paraId="61722A7F" w14:textId="77777777" w:rsidTr="00FD2B04">
        <w:trPr>
          <w:trHeight w:val="288"/>
        </w:trPr>
        <w:tc>
          <w:tcPr>
            <w:tcW w:w="2875" w:type="dxa"/>
          </w:tcPr>
          <w:p w14:paraId="31F3026C" w14:textId="77777777" w:rsidR="00FD2B04" w:rsidRPr="00FD2B04" w:rsidRDefault="00FD2B04" w:rsidP="00375267">
            <w:pPr>
              <w:rPr>
                <w:rFonts w:ascii="Roboto" w:hAnsi="Roboto"/>
                <w:sz w:val="20"/>
                <w:szCs w:val="20"/>
              </w:rPr>
            </w:pPr>
            <w:r w:rsidRPr="00FD2B04">
              <w:rPr>
                <w:rFonts w:ascii="Roboto" w:hAnsi="Roboto"/>
                <w:sz w:val="20"/>
                <w:szCs w:val="20"/>
              </w:rPr>
              <w:t>6/2/2027</w:t>
            </w:r>
          </w:p>
        </w:tc>
        <w:tc>
          <w:tcPr>
            <w:tcW w:w="4550" w:type="dxa"/>
          </w:tcPr>
          <w:p w14:paraId="52B0BDE7" w14:textId="77777777" w:rsidR="00FD2B04" w:rsidRPr="00FD2B04" w:rsidRDefault="00FD2B04" w:rsidP="00375267">
            <w:pPr>
              <w:rPr>
                <w:rFonts w:ascii="Roboto" w:hAnsi="Roboto"/>
                <w:sz w:val="20"/>
                <w:szCs w:val="20"/>
              </w:rPr>
            </w:pPr>
            <w:r w:rsidRPr="00FD2B04">
              <w:rPr>
                <w:rFonts w:ascii="Roboto" w:hAnsi="Roboto"/>
                <w:sz w:val="20"/>
                <w:szCs w:val="20"/>
              </w:rPr>
              <w:t>ENCSD Field Day</w:t>
            </w:r>
          </w:p>
        </w:tc>
      </w:tr>
      <w:tr w:rsidR="00FD2B04" w:rsidRPr="00FD2B04" w14:paraId="2BA629D3" w14:textId="77777777" w:rsidTr="00FD2B04">
        <w:trPr>
          <w:trHeight w:val="288"/>
        </w:trPr>
        <w:tc>
          <w:tcPr>
            <w:tcW w:w="2875" w:type="dxa"/>
          </w:tcPr>
          <w:p w14:paraId="73D53355" w14:textId="77777777" w:rsidR="00FD2B04" w:rsidRPr="00FD2B04" w:rsidRDefault="00FD2B04" w:rsidP="00375267">
            <w:pPr>
              <w:rPr>
                <w:rFonts w:ascii="Roboto" w:hAnsi="Roboto"/>
                <w:sz w:val="20"/>
                <w:szCs w:val="20"/>
              </w:rPr>
            </w:pPr>
            <w:r w:rsidRPr="00FD2B04">
              <w:rPr>
                <w:rFonts w:ascii="Roboto" w:hAnsi="Roboto"/>
                <w:sz w:val="20"/>
                <w:szCs w:val="20"/>
              </w:rPr>
              <w:t>6/3/2027</w:t>
            </w:r>
          </w:p>
        </w:tc>
        <w:tc>
          <w:tcPr>
            <w:tcW w:w="4550" w:type="dxa"/>
          </w:tcPr>
          <w:p w14:paraId="551F44FB" w14:textId="77777777" w:rsidR="00FD2B04" w:rsidRPr="00FD2B04" w:rsidRDefault="00FD2B04" w:rsidP="00375267">
            <w:pPr>
              <w:rPr>
                <w:rFonts w:ascii="Roboto" w:hAnsi="Roboto"/>
                <w:sz w:val="20"/>
                <w:szCs w:val="20"/>
              </w:rPr>
            </w:pPr>
            <w:r w:rsidRPr="00FD2B04">
              <w:rPr>
                <w:rFonts w:ascii="Roboto" w:hAnsi="Roboto"/>
                <w:sz w:val="20"/>
                <w:szCs w:val="20"/>
              </w:rPr>
              <w:t>2</w:t>
            </w:r>
            <w:r w:rsidRPr="00FD2B04">
              <w:rPr>
                <w:rFonts w:ascii="Roboto" w:hAnsi="Roboto"/>
                <w:sz w:val="20"/>
                <w:szCs w:val="20"/>
                <w:vertAlign w:val="superscript"/>
              </w:rPr>
              <w:t>nd</w:t>
            </w:r>
            <w:r w:rsidRPr="00FD2B04">
              <w:rPr>
                <w:rFonts w:ascii="Roboto" w:hAnsi="Roboto"/>
                <w:sz w:val="20"/>
                <w:szCs w:val="20"/>
              </w:rPr>
              <w:t xml:space="preserve"> Semester/End of Year Awards</w:t>
            </w:r>
          </w:p>
        </w:tc>
      </w:tr>
      <w:tr w:rsidR="00FD2B04" w:rsidRPr="00FD2B04" w14:paraId="0B35BF7A" w14:textId="77777777" w:rsidTr="00FD2B04">
        <w:trPr>
          <w:trHeight w:val="288"/>
        </w:trPr>
        <w:tc>
          <w:tcPr>
            <w:tcW w:w="2875" w:type="dxa"/>
          </w:tcPr>
          <w:p w14:paraId="209F58EC" w14:textId="77777777" w:rsidR="00FD2B04" w:rsidRPr="00FD2B04" w:rsidRDefault="00FD2B04" w:rsidP="00375267">
            <w:pPr>
              <w:rPr>
                <w:rFonts w:ascii="Roboto" w:hAnsi="Roboto"/>
                <w:sz w:val="20"/>
                <w:szCs w:val="20"/>
              </w:rPr>
            </w:pPr>
            <w:r w:rsidRPr="00FD2B04">
              <w:rPr>
                <w:rFonts w:ascii="Roboto" w:hAnsi="Roboto"/>
                <w:sz w:val="20"/>
                <w:szCs w:val="20"/>
              </w:rPr>
              <w:t>6/4/2027</w:t>
            </w:r>
          </w:p>
        </w:tc>
        <w:tc>
          <w:tcPr>
            <w:tcW w:w="4550" w:type="dxa"/>
          </w:tcPr>
          <w:p w14:paraId="1C232456" w14:textId="77777777" w:rsidR="00FD2B04" w:rsidRPr="00FD2B04" w:rsidRDefault="00FD2B04" w:rsidP="00375267">
            <w:pPr>
              <w:rPr>
                <w:rFonts w:ascii="Roboto" w:hAnsi="Roboto"/>
                <w:sz w:val="20"/>
                <w:szCs w:val="20"/>
              </w:rPr>
            </w:pPr>
            <w:r w:rsidRPr="00FD2B04">
              <w:rPr>
                <w:rFonts w:ascii="Roboto" w:hAnsi="Roboto"/>
                <w:sz w:val="20"/>
                <w:szCs w:val="20"/>
              </w:rPr>
              <w:t>Last Day of School</w:t>
            </w:r>
          </w:p>
        </w:tc>
      </w:tr>
      <w:tr w:rsidR="00FD2B04" w:rsidRPr="00FD2B04" w14:paraId="62D4195C" w14:textId="77777777" w:rsidTr="00FD2B04">
        <w:trPr>
          <w:trHeight w:val="288"/>
        </w:trPr>
        <w:tc>
          <w:tcPr>
            <w:tcW w:w="2875" w:type="dxa"/>
          </w:tcPr>
          <w:p w14:paraId="27FF62B2" w14:textId="77777777" w:rsidR="00FD2B04" w:rsidRPr="00FD2B04" w:rsidRDefault="00FD2B04" w:rsidP="00375267">
            <w:pPr>
              <w:rPr>
                <w:rFonts w:ascii="Roboto" w:hAnsi="Roboto"/>
                <w:sz w:val="20"/>
                <w:szCs w:val="20"/>
              </w:rPr>
            </w:pPr>
            <w:r w:rsidRPr="00FD2B04">
              <w:rPr>
                <w:rFonts w:ascii="Roboto" w:hAnsi="Roboto"/>
                <w:sz w:val="20"/>
                <w:szCs w:val="20"/>
              </w:rPr>
              <w:lastRenderedPageBreak/>
              <w:t>6/4/2027</w:t>
            </w:r>
          </w:p>
        </w:tc>
        <w:tc>
          <w:tcPr>
            <w:tcW w:w="4550" w:type="dxa"/>
          </w:tcPr>
          <w:p w14:paraId="0B7A030F" w14:textId="77777777" w:rsidR="00FD2B04" w:rsidRPr="00FD2B04" w:rsidRDefault="00FD2B04" w:rsidP="00375267">
            <w:pPr>
              <w:rPr>
                <w:rFonts w:ascii="Roboto" w:hAnsi="Roboto"/>
                <w:sz w:val="20"/>
                <w:szCs w:val="20"/>
              </w:rPr>
            </w:pPr>
            <w:r w:rsidRPr="00FD2B04">
              <w:rPr>
                <w:rFonts w:ascii="Roboto" w:hAnsi="Roboto"/>
                <w:sz w:val="20"/>
                <w:szCs w:val="20"/>
              </w:rPr>
              <w:t>Class of 2027 Graduation</w:t>
            </w:r>
          </w:p>
        </w:tc>
      </w:tr>
      <w:tr w:rsidR="00FD2B04" w:rsidRPr="00FD2B04" w14:paraId="5DD21F13" w14:textId="77777777" w:rsidTr="00FD2B04">
        <w:trPr>
          <w:trHeight w:val="288"/>
        </w:trPr>
        <w:tc>
          <w:tcPr>
            <w:tcW w:w="2875" w:type="dxa"/>
          </w:tcPr>
          <w:p w14:paraId="7DDDC020" w14:textId="77777777" w:rsidR="00FD2B04" w:rsidRPr="00FD2B04" w:rsidRDefault="00FD2B04" w:rsidP="00375267">
            <w:pPr>
              <w:rPr>
                <w:rFonts w:ascii="Roboto" w:hAnsi="Roboto"/>
                <w:sz w:val="20"/>
                <w:szCs w:val="20"/>
              </w:rPr>
            </w:pPr>
            <w:r w:rsidRPr="00FD2B04">
              <w:rPr>
                <w:rFonts w:ascii="Roboto" w:hAnsi="Roboto"/>
                <w:sz w:val="20"/>
                <w:szCs w:val="20"/>
              </w:rPr>
              <w:t>6/4/2027</w:t>
            </w:r>
          </w:p>
        </w:tc>
        <w:tc>
          <w:tcPr>
            <w:tcW w:w="4550" w:type="dxa"/>
          </w:tcPr>
          <w:p w14:paraId="3F20866F" w14:textId="77777777" w:rsidR="00FD2B04" w:rsidRPr="00FD2B04" w:rsidRDefault="00FD2B04" w:rsidP="00375267">
            <w:pPr>
              <w:rPr>
                <w:rFonts w:ascii="Roboto" w:hAnsi="Roboto"/>
                <w:sz w:val="20"/>
                <w:szCs w:val="20"/>
              </w:rPr>
            </w:pPr>
            <w:r w:rsidRPr="00FD2B04">
              <w:rPr>
                <w:rFonts w:ascii="Roboto" w:hAnsi="Roboto"/>
                <w:sz w:val="20"/>
                <w:szCs w:val="20"/>
              </w:rPr>
              <w:t>Quarter 4 Report Cards Sent Home</w:t>
            </w:r>
          </w:p>
        </w:tc>
      </w:tr>
    </w:tbl>
    <w:p w14:paraId="60FEF211" w14:textId="77777777" w:rsidR="00FD2B04" w:rsidRPr="00FD2B04" w:rsidRDefault="00FD2B04" w:rsidP="00FD2B04">
      <w:pPr>
        <w:rPr>
          <w:sz w:val="20"/>
          <w:szCs w:val="20"/>
        </w:rPr>
      </w:pPr>
    </w:p>
    <w:p w14:paraId="0556C6B6" w14:textId="4F8FCACC" w:rsidR="00CF7BF5" w:rsidRPr="00CF7BF5" w:rsidRDefault="00B56288" w:rsidP="00CF7BF5">
      <w:r>
        <w:rPr>
          <w:noProof/>
        </w:rPr>
        <w:drawing>
          <wp:anchor distT="0" distB="0" distL="114300" distR="114300" simplePos="0" relativeHeight="251756544" behindDoc="1" locked="0" layoutInCell="1" allowOverlap="1" wp14:anchorId="1C5545CE" wp14:editId="66C3CEDA">
            <wp:simplePos x="0" y="0"/>
            <wp:positionH relativeFrom="column">
              <wp:posOffset>489585</wp:posOffset>
            </wp:positionH>
            <wp:positionV relativeFrom="page">
              <wp:posOffset>185420</wp:posOffset>
            </wp:positionV>
            <wp:extent cx="1264920" cy="1371600"/>
            <wp:effectExtent l="0" t="0" r="0" b="0"/>
            <wp:wrapNone/>
            <wp:docPr id="489135036" name="Picture 1" descr="A cartoon of a b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135036" name="Picture 1" descr="A cartoon of a be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264920" cy="1371600"/>
                    </a:xfrm>
                    <a:prstGeom prst="rect">
                      <a:avLst/>
                    </a:prstGeom>
                  </pic:spPr>
                </pic:pic>
              </a:graphicData>
            </a:graphic>
          </wp:anchor>
        </w:drawing>
      </w:r>
    </w:p>
    <w:p w14:paraId="64363525" w14:textId="2662FD83" w:rsidR="00CF7BF5" w:rsidRPr="00CF7BF5" w:rsidRDefault="00B56288" w:rsidP="00CF7BF5">
      <w:r>
        <w:rPr>
          <w:rFonts w:ascii="Times New Roman" w:hAnsi="Times New Roman"/>
          <w:noProof/>
          <w:sz w:val="24"/>
          <w:szCs w:val="24"/>
        </w:rPr>
        <mc:AlternateContent>
          <mc:Choice Requires="wps">
            <w:drawing>
              <wp:anchor distT="36576" distB="36576" distL="36576" distR="36576" simplePos="0" relativeHeight="251721728" behindDoc="0" locked="0" layoutInCell="1" allowOverlap="1" wp14:anchorId="3627F560" wp14:editId="3EA4415D">
                <wp:simplePos x="0" y="0"/>
                <wp:positionH relativeFrom="margin">
                  <wp:align>center</wp:align>
                </wp:positionH>
                <wp:positionV relativeFrom="paragraph">
                  <wp:posOffset>177165</wp:posOffset>
                </wp:positionV>
                <wp:extent cx="4011930" cy="663575"/>
                <wp:effectExtent l="0" t="0" r="7620" b="3175"/>
                <wp:wrapNone/>
                <wp:docPr id="53449556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930" cy="66357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111EB6A" w14:textId="77777777" w:rsidR="00BA77E2" w:rsidRDefault="00BA77E2" w:rsidP="00BA77E2">
                            <w:pPr>
                              <w:widowControl w:val="0"/>
                              <w:jc w:val="center"/>
                              <w:rPr>
                                <w:b/>
                                <w:bCs/>
                                <w:sz w:val="48"/>
                                <w:szCs w:val="48"/>
                              </w:rPr>
                            </w:pPr>
                            <w:r>
                              <w:rPr>
                                <w:b/>
                                <w:bCs/>
                                <w:sz w:val="48"/>
                                <w:szCs w:val="48"/>
                              </w:rPr>
                              <w:t>NC Parent Bill of Rights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7F560" id="Text Box 61" o:spid="_x0000_s1070" type="#_x0000_t202" style="position:absolute;margin-left:0;margin-top:13.95pt;width:315.9pt;height:52.25pt;z-index:251721728;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" filled="f" fillcolor="blue" stroked="f" strokecolor="black [0]" strokeweight="2pt">
                <v:textbox inset="2.88pt,2.88pt,2.88pt,2.88pt">
                  <w:txbxContent>
                    <w:p w14:paraId="0111EB6A" w14:textId="77777777" w:rsidR="00BA77E2" w:rsidRDefault="00BA77E2" w:rsidP="00BA77E2">
                      <w:pPr>
                        <w:widowControl w:val="0"/>
                        <w:jc w:val="center"/>
                        <w:rPr>
                          <w:b/>
                          <w:bCs/>
                          <w:sz w:val="48"/>
                          <w:szCs w:val="48"/>
                        </w:rPr>
                      </w:pPr>
                      <w:r>
                        <w:rPr>
                          <w:b/>
                          <w:bCs/>
                          <w:sz w:val="48"/>
                          <w:szCs w:val="48"/>
                        </w:rPr>
                        <w:t>NC Parent Bill of Rights</w:t>
                      </w:r>
                    </w:p>
                  </w:txbxContent>
                </v:textbox>
                <w10:wrap anchorx="margin"/>
              </v:shape>
            </w:pict>
          </mc:Fallback>
        </mc:AlternateContent>
      </w:r>
    </w:p>
    <w:p w14:paraId="2C0DEBFD" w14:textId="409281F1" w:rsidR="00CF7BF5" w:rsidRPr="00CF7BF5" w:rsidRDefault="00FD2B04" w:rsidP="00FD2B04">
      <w:pPr>
        <w:sectPr w:rsidR="00CF7BF5" w:rsidRPr="00CF7BF5" w:rsidSect="00286C35">
          <w:pgSz w:w="12240" w:h="15840" w:code="1"/>
          <w:pgMar w:top="720" w:right="720" w:bottom="0" w:left="720" w:header="709" w:footer="432" w:gutter="0"/>
          <w:cols w:space="708"/>
          <w:titlePg/>
          <w:docGrid w:linePitch="360"/>
        </w:sectPr>
      </w:pPr>
      <w:r>
        <w:rPr>
          <w:rFonts w:ascii="Times New Roman" w:hAnsi="Times New Roman"/>
          <w:noProof/>
          <w:sz w:val="24"/>
          <w:szCs w:val="24"/>
        </w:rPr>
        <mc:AlternateContent>
          <mc:Choice Requires="wps">
            <w:drawing>
              <wp:anchor distT="36576" distB="36576" distL="36576" distR="36576" simplePos="0" relativeHeight="251725824" behindDoc="0" locked="0" layoutInCell="1" allowOverlap="1" wp14:anchorId="7785BD34" wp14:editId="4060CE77">
                <wp:simplePos x="0" y="0"/>
                <wp:positionH relativeFrom="margin">
                  <wp:align>right</wp:align>
                </wp:positionH>
                <wp:positionV relativeFrom="paragraph">
                  <wp:posOffset>6106160</wp:posOffset>
                </wp:positionV>
                <wp:extent cx="6616065" cy="2743200"/>
                <wp:effectExtent l="0" t="0" r="0" b="0"/>
                <wp:wrapNone/>
                <wp:docPr id="195429803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6065" cy="2743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CE60B4C" w14:textId="4B9D3BB2" w:rsidR="00BA77E2" w:rsidRDefault="00BA77E2" w:rsidP="00BE6737">
                            <w:pPr>
                              <w:widowControl w:val="0"/>
                              <w:jc w:val="center"/>
                              <w:rPr>
                                <w:b/>
                                <w:bCs/>
                                <w:sz w:val="28"/>
                                <w:szCs w:val="28"/>
                              </w:rPr>
                            </w:pPr>
                            <w:r>
                              <w:rPr>
                                <w:b/>
                                <w:bCs/>
                                <w:sz w:val="28"/>
                                <w:szCs w:val="28"/>
                              </w:rPr>
                              <w:t>Access to Services</w:t>
                            </w:r>
                          </w:p>
                          <w:p w14:paraId="104C3110" w14:textId="6A07EADC" w:rsidR="00BA77E2" w:rsidRDefault="00BA77E2" w:rsidP="00BE6737">
                            <w:pPr>
                              <w:widowControl w:val="0"/>
                              <w:jc w:val="center"/>
                              <w:rPr>
                                <w:sz w:val="22"/>
                                <w:szCs w:val="22"/>
                              </w:rPr>
                            </w:pPr>
                            <w:r>
                              <w:rPr>
                                <w:sz w:val="22"/>
                                <w:szCs w:val="22"/>
                              </w:rPr>
                              <w:t>Each K-12 student in North Carolina has the right to a free and appropriate public education that            emphasizes special education and related services that are designed to meet the unique needs of        children with disabilities.</w:t>
                            </w:r>
                          </w:p>
                          <w:p w14:paraId="5602ED1B" w14:textId="4CC9F9E6" w:rsidR="00BA77E2" w:rsidRDefault="00BA77E2" w:rsidP="00BE6737">
                            <w:pPr>
                              <w:widowControl w:val="0"/>
                              <w:jc w:val="center"/>
                              <w:rPr>
                                <w:sz w:val="22"/>
                                <w:szCs w:val="22"/>
                              </w:rPr>
                            </w:pPr>
                            <w:r>
                              <w:rPr>
                                <w:sz w:val="22"/>
                                <w:szCs w:val="22"/>
                              </w:rPr>
                              <w:t>ENCSD implements all applicable state and federal policies including the Individual with Disabilities Act (IDEA) in serving its students.</w:t>
                            </w:r>
                          </w:p>
                          <w:p w14:paraId="494F0AC9" w14:textId="7B84CFAE" w:rsidR="00BA77E2" w:rsidRDefault="00BA77E2" w:rsidP="00BE6737">
                            <w:pPr>
                              <w:widowControl w:val="0"/>
                              <w:jc w:val="center"/>
                              <w:rPr>
                                <w:sz w:val="22"/>
                                <w:szCs w:val="22"/>
                              </w:rPr>
                            </w:pPr>
                            <w:r>
                              <w:rPr>
                                <w:sz w:val="22"/>
                                <w:szCs w:val="22"/>
                              </w:rPr>
                              <w:t>ENCSD provides special education and related services to students identified with a disability according to the students identified with a disability according to the individual with Disabilities Act (IDEA) and N.C. Public School Law, Article 9.</w:t>
                            </w:r>
                          </w:p>
                          <w:p w14:paraId="785DA306" w14:textId="31205254" w:rsidR="00BA77E2" w:rsidRDefault="00BA77E2" w:rsidP="00BE6737">
                            <w:pPr>
                              <w:widowControl w:val="0"/>
                              <w:jc w:val="center"/>
                              <w:rPr>
                                <w:sz w:val="22"/>
                                <w:szCs w:val="22"/>
                              </w:rPr>
                            </w:pPr>
                            <w:r>
                              <w:rPr>
                                <w:sz w:val="22"/>
                                <w:szCs w:val="22"/>
                              </w:rPr>
                              <w:t>General information may be found at</w:t>
                            </w:r>
                          </w:p>
                          <w:p w14:paraId="3B440D7F" w14:textId="40032DC4" w:rsidR="00BA77E2" w:rsidRDefault="00BA77E2" w:rsidP="00BE6737">
                            <w:pPr>
                              <w:widowControl w:val="0"/>
                              <w:jc w:val="center"/>
                              <w:rPr>
                                <w:b/>
                                <w:bCs/>
                                <w:sz w:val="28"/>
                                <w:szCs w:val="28"/>
                              </w:rPr>
                            </w:pPr>
                            <w:hyperlink r:id="rId39" w:history="1">
                              <w:r>
                                <w:rPr>
                                  <w:rStyle w:val="Hyperlink"/>
                                  <w:b/>
                                  <w:bCs/>
                                  <w:sz w:val="28"/>
                                  <w:szCs w:val="28"/>
                                </w:rPr>
                                <w:t>www.dpi.nc.gov</w:t>
                              </w:r>
                            </w:hyperlink>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5BD34" id="Text Box 57" o:spid="_x0000_s1071" type="#_x0000_t202" style="position:absolute;margin-left:469.75pt;margin-top:480.8pt;width:520.95pt;height:3in;z-index:251725824;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" filled="f" stroked="f" strokecolor="black [0]" strokeweight="2pt">
                <v:textbox inset="2.88pt,2.88pt,2.88pt,2.88pt">
                  <w:txbxContent>
                    <w:p w14:paraId="2CE60B4C" w14:textId="4B9D3BB2" w:rsidR="00BA77E2" w:rsidRDefault="00BA77E2" w:rsidP="00BE6737">
                      <w:pPr>
                        <w:widowControl w:val="0"/>
                        <w:jc w:val="center"/>
                        <w:rPr>
                          <w:b/>
                          <w:bCs/>
                          <w:sz w:val="28"/>
                          <w:szCs w:val="28"/>
                        </w:rPr>
                      </w:pPr>
                      <w:r>
                        <w:rPr>
                          <w:b/>
                          <w:bCs/>
                          <w:sz w:val="28"/>
                          <w:szCs w:val="28"/>
                        </w:rPr>
                        <w:t>Access to Services</w:t>
                      </w:r>
                    </w:p>
                    <w:p w14:paraId="104C3110" w14:textId="6A07EADC" w:rsidR="00BA77E2" w:rsidRDefault="00BA77E2" w:rsidP="00BE6737">
                      <w:pPr>
                        <w:widowControl w:val="0"/>
                        <w:jc w:val="center"/>
                        <w:rPr>
                          <w:sz w:val="22"/>
                          <w:szCs w:val="22"/>
                        </w:rPr>
                      </w:pPr>
                      <w:r>
                        <w:rPr>
                          <w:sz w:val="22"/>
                          <w:szCs w:val="22"/>
                        </w:rPr>
                        <w:t>Each K-12 student in North Carolina has the right to a free and appropriate public education that            emphasizes special education and related services that are designed to meet the unique needs of        children with disabilities.</w:t>
                      </w:r>
                    </w:p>
                    <w:p w14:paraId="5602ED1B" w14:textId="4CC9F9E6" w:rsidR="00BA77E2" w:rsidRDefault="00BA77E2" w:rsidP="00BE6737">
                      <w:pPr>
                        <w:widowControl w:val="0"/>
                        <w:jc w:val="center"/>
                        <w:rPr>
                          <w:sz w:val="22"/>
                          <w:szCs w:val="22"/>
                        </w:rPr>
                      </w:pPr>
                      <w:r>
                        <w:rPr>
                          <w:sz w:val="22"/>
                          <w:szCs w:val="22"/>
                        </w:rPr>
                        <w:t>ENCSD implements all applicable state and federal policies including the Individual with Disabilities Act (IDEA) in serving its students.</w:t>
                      </w:r>
                    </w:p>
                    <w:p w14:paraId="494F0AC9" w14:textId="7B84CFAE" w:rsidR="00BA77E2" w:rsidRDefault="00BA77E2" w:rsidP="00BE6737">
                      <w:pPr>
                        <w:widowControl w:val="0"/>
                        <w:jc w:val="center"/>
                        <w:rPr>
                          <w:sz w:val="22"/>
                          <w:szCs w:val="22"/>
                        </w:rPr>
                      </w:pPr>
                      <w:r>
                        <w:rPr>
                          <w:sz w:val="22"/>
                          <w:szCs w:val="22"/>
                        </w:rPr>
                        <w:t>ENCSD provides special education and related services to students identified with a disability according to the students identified with a disability according to the individual with Disabilities Act (IDEA) and N.C. Public School Law, Article 9.</w:t>
                      </w:r>
                    </w:p>
                    <w:p w14:paraId="785DA306" w14:textId="31205254" w:rsidR="00BA77E2" w:rsidRDefault="00BA77E2" w:rsidP="00BE6737">
                      <w:pPr>
                        <w:widowControl w:val="0"/>
                        <w:jc w:val="center"/>
                        <w:rPr>
                          <w:sz w:val="22"/>
                          <w:szCs w:val="22"/>
                        </w:rPr>
                      </w:pPr>
                      <w:r>
                        <w:rPr>
                          <w:sz w:val="22"/>
                          <w:szCs w:val="22"/>
                        </w:rPr>
                        <w:t>General information may be found at</w:t>
                      </w:r>
                    </w:p>
                    <w:p w14:paraId="3B440D7F" w14:textId="40032DC4" w:rsidR="00BA77E2" w:rsidRDefault="00BA77E2" w:rsidP="00BE6737">
                      <w:pPr>
                        <w:widowControl w:val="0"/>
                        <w:jc w:val="center"/>
                        <w:rPr>
                          <w:b/>
                          <w:bCs/>
                          <w:sz w:val="28"/>
                          <w:szCs w:val="28"/>
                        </w:rPr>
                      </w:pPr>
                      <w:hyperlink r:id="rId40" w:history="1">
                        <w:r>
                          <w:rPr>
                            <w:rStyle w:val="Hyperlink"/>
                            <w:b/>
                            <w:bCs/>
                            <w:sz w:val="28"/>
                            <w:szCs w:val="28"/>
                          </w:rPr>
                          <w:t>www.dpi.nc.gov</w:t>
                        </w:r>
                      </w:hyperlink>
                    </w:p>
                  </w:txbxContent>
                </v:textbox>
                <w10:wrap anchorx="margin"/>
              </v:shape>
            </w:pict>
          </mc:Fallback>
        </mc:AlternateContent>
      </w:r>
      <w:r>
        <w:rPr>
          <w:rFonts w:ascii="Times New Roman" w:hAnsi="Times New Roman"/>
          <w:noProof/>
          <w:sz w:val="24"/>
          <w:szCs w:val="24"/>
        </w:rPr>
        <mc:AlternateContent>
          <mc:Choice Requires="wps">
            <w:drawing>
              <wp:anchor distT="36576" distB="36576" distL="36576" distR="36576" simplePos="0" relativeHeight="251724800" behindDoc="0" locked="0" layoutInCell="1" allowOverlap="1" wp14:anchorId="042E191A" wp14:editId="5989208A">
                <wp:simplePos x="0" y="0"/>
                <wp:positionH relativeFrom="margin">
                  <wp:align>center</wp:align>
                </wp:positionH>
                <wp:positionV relativeFrom="paragraph">
                  <wp:posOffset>5634990</wp:posOffset>
                </wp:positionV>
                <wp:extent cx="4551680" cy="295910"/>
                <wp:effectExtent l="0" t="0" r="1270" b="8890"/>
                <wp:wrapNone/>
                <wp:docPr id="40961288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1680" cy="295910"/>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38F6BF8" w14:textId="77777777" w:rsidR="00BA77E2" w:rsidRDefault="00BA77E2" w:rsidP="00BA77E2">
                            <w:pPr>
                              <w:widowControl w:val="0"/>
                              <w:jc w:val="center"/>
                              <w:rPr>
                                <w:sz w:val="18"/>
                                <w:szCs w:val="18"/>
                              </w:rPr>
                            </w:pPr>
                            <w:r>
                              <w:rPr>
                                <w:sz w:val="18"/>
                                <w:szCs w:val="18"/>
                              </w:rPr>
                              <w:t>https://www.ncleg.gov/Sessions/2023/Bills/Senate/PDF/S49v5.pdf</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E191A" id="Text Box 58" o:spid="_x0000_s1072" type="#_x0000_t202" style="position:absolute;margin-left:0;margin-top:443.7pt;width:358.4pt;height:23.3pt;z-index:25172480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" filled="f" fillcolor="blue" stroked="f" strokecolor="black [0]" strokeweight="2pt">
                <v:textbox inset="2.88pt,2.88pt,2.88pt,2.88pt">
                  <w:txbxContent>
                    <w:p w14:paraId="438F6BF8" w14:textId="77777777" w:rsidR="00BA77E2" w:rsidRDefault="00BA77E2" w:rsidP="00BA77E2">
                      <w:pPr>
                        <w:widowControl w:val="0"/>
                        <w:jc w:val="center"/>
                        <w:rPr>
                          <w:sz w:val="18"/>
                          <w:szCs w:val="18"/>
                        </w:rPr>
                      </w:pPr>
                      <w:r>
                        <w:rPr>
                          <w:sz w:val="18"/>
                          <w:szCs w:val="18"/>
                        </w:rPr>
                        <w:t>https://www.ncleg.gov/Sessions/2023/Bills/Senate/PDF/S49v5.pdf</w:t>
                      </w:r>
                    </w:p>
                  </w:txbxContent>
                </v:textbox>
                <w10:wrap anchorx="margin"/>
              </v:shape>
            </w:pict>
          </mc:Fallback>
        </mc:AlternateContent>
      </w:r>
      <w:r>
        <w:rPr>
          <w:rFonts w:ascii="Times New Roman" w:hAnsi="Times New Roman"/>
          <w:noProof/>
          <w:sz w:val="24"/>
          <w:szCs w:val="24"/>
        </w:rPr>
        <mc:AlternateContent>
          <mc:Choice Requires="wps">
            <w:drawing>
              <wp:anchor distT="36576" distB="36576" distL="36576" distR="36576" simplePos="0" relativeHeight="251723776" behindDoc="0" locked="0" layoutInCell="1" allowOverlap="1" wp14:anchorId="4DB7185A" wp14:editId="6958CE82">
                <wp:simplePos x="0" y="0"/>
                <wp:positionH relativeFrom="margin">
                  <wp:align>center</wp:align>
                </wp:positionH>
                <wp:positionV relativeFrom="paragraph">
                  <wp:posOffset>5346700</wp:posOffset>
                </wp:positionV>
                <wp:extent cx="2016760" cy="443865"/>
                <wp:effectExtent l="0" t="0" r="2540" b="0"/>
                <wp:wrapNone/>
                <wp:docPr id="896433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760" cy="4438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73AF0A1" w14:textId="7F71B7B5" w:rsidR="00BA77E2" w:rsidRPr="00836A7B" w:rsidRDefault="00BA77E2" w:rsidP="00BA77E2">
                            <w:pPr>
                              <w:widowControl w:val="0"/>
                              <w:jc w:val="center"/>
                              <w:rPr>
                                <w:color w:val="254923" w:themeColor="accent1"/>
                                <w:sz w:val="24"/>
                                <w:szCs w:val="24"/>
                              </w:rPr>
                            </w:pPr>
                            <w:hyperlink r:id="rId41" w:history="1">
                              <w:r w:rsidRPr="00836A7B">
                                <w:rPr>
                                  <w:rStyle w:val="Hyperlink"/>
                                  <w:color w:val="254923" w:themeColor="accent1"/>
                                  <w:sz w:val="24"/>
                                  <w:szCs w:val="24"/>
                                </w:rPr>
                                <w:t>Parents’ Bill of Rights</w:t>
                              </w:r>
                            </w:hyperlink>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7185A" id="Text Box 59" o:spid="_x0000_s1073" type="#_x0000_t202" style="position:absolute;margin-left:0;margin-top:421pt;width:158.8pt;height:34.95pt;z-index:25172377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" filled="f" fillcolor="blue" stroked="f" strokecolor="black [0]" strokeweight="2pt">
                <v:textbox inset="2.88pt,2.88pt,2.88pt,2.88pt">
                  <w:txbxContent>
                    <w:p w14:paraId="173AF0A1" w14:textId="7F71B7B5" w:rsidR="00BA77E2" w:rsidRPr="00836A7B" w:rsidRDefault="00BA77E2" w:rsidP="00BA77E2">
                      <w:pPr>
                        <w:widowControl w:val="0"/>
                        <w:jc w:val="center"/>
                        <w:rPr>
                          <w:color w:val="254923" w:themeColor="accent1"/>
                          <w:sz w:val="24"/>
                          <w:szCs w:val="24"/>
                        </w:rPr>
                      </w:pPr>
                      <w:hyperlink r:id="rId42" w:history="1">
                        <w:r w:rsidRPr="00836A7B">
                          <w:rPr>
                            <w:rStyle w:val="Hyperlink"/>
                            <w:color w:val="254923" w:themeColor="accent1"/>
                            <w:sz w:val="24"/>
                            <w:szCs w:val="24"/>
                          </w:rPr>
                          <w:t>Parents’ Bill of Rights</w:t>
                        </w:r>
                      </w:hyperlink>
                    </w:p>
                  </w:txbxContent>
                </v:textbox>
                <w10:wrap anchorx="margin"/>
              </v:shape>
            </w:pict>
          </mc:Fallback>
        </mc:AlternateContent>
      </w:r>
      <w:r>
        <w:rPr>
          <w:rFonts w:ascii="Times New Roman" w:hAnsi="Times New Roman"/>
          <w:noProof/>
          <w:sz w:val="24"/>
          <w:szCs w:val="24"/>
        </w:rPr>
        <w:drawing>
          <wp:anchor distT="36576" distB="36576" distL="36576" distR="36576" simplePos="0" relativeHeight="251722752" behindDoc="0" locked="0" layoutInCell="1" allowOverlap="1" wp14:anchorId="35FD33C0" wp14:editId="39BCCADD">
            <wp:simplePos x="0" y="0"/>
            <wp:positionH relativeFrom="margin">
              <wp:align>center</wp:align>
            </wp:positionH>
            <wp:positionV relativeFrom="paragraph">
              <wp:posOffset>4060190</wp:posOffset>
            </wp:positionV>
            <wp:extent cx="1280160" cy="1280160"/>
            <wp:effectExtent l="0" t="0" r="0" b="0"/>
            <wp:wrapNone/>
            <wp:docPr id="751344841" name="Picture 60"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344841" name="Picture 60" descr="A qr code on a white background&#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80160" cy="1280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rPr>
        <mc:AlternateContent>
          <mc:Choice Requires="wps">
            <w:drawing>
              <wp:anchor distT="36576" distB="36576" distL="36576" distR="36576" simplePos="0" relativeHeight="251719680" behindDoc="0" locked="0" layoutInCell="1" allowOverlap="1" wp14:anchorId="7E269BB9" wp14:editId="61B349C9">
                <wp:simplePos x="0" y="0"/>
                <wp:positionH relativeFrom="column">
                  <wp:posOffset>182880</wp:posOffset>
                </wp:positionH>
                <wp:positionV relativeFrom="paragraph">
                  <wp:posOffset>808355</wp:posOffset>
                </wp:positionV>
                <wp:extent cx="6616065" cy="2929255"/>
                <wp:effectExtent l="1270" t="0" r="2540" b="0"/>
                <wp:wrapNone/>
                <wp:docPr id="343639117"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6065" cy="292925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8195DB4" w14:textId="77777777" w:rsidR="00BA77E2" w:rsidRDefault="00BA77E2" w:rsidP="00BA77E2">
                            <w:pPr>
                              <w:widowControl w:val="0"/>
                              <w:jc w:val="center"/>
                              <w:rPr>
                                <w:sz w:val="24"/>
                                <w:szCs w:val="24"/>
                              </w:rPr>
                            </w:pPr>
                            <w:r>
                              <w:rPr>
                                <w:sz w:val="24"/>
                                <w:szCs w:val="24"/>
                              </w:rPr>
                              <w:t xml:space="preserve">The North Carolina Parent Bill of Rights is a pivotal legislative framework designed to foster transparent, collaborative, and respectful relationships between schools and families. </w:t>
                            </w:r>
                          </w:p>
                          <w:p w14:paraId="102C951D" w14:textId="77777777" w:rsidR="00BA77E2" w:rsidRDefault="00BA77E2" w:rsidP="00BA77E2">
                            <w:pPr>
                              <w:widowControl w:val="0"/>
                              <w:jc w:val="center"/>
                              <w:rPr>
                                <w:sz w:val="24"/>
                                <w:szCs w:val="24"/>
                              </w:rPr>
                            </w:pPr>
                            <w:r>
                              <w:rPr>
                                <w:sz w:val="24"/>
                                <w:szCs w:val="24"/>
                              </w:rPr>
                              <w:t xml:space="preserve">It delineates specific rights and responsibilities, ensuring parents are well-informed and actively engaged in their children's education. </w:t>
                            </w:r>
                          </w:p>
                          <w:p w14:paraId="19614165" w14:textId="77777777" w:rsidR="00BA77E2" w:rsidRDefault="00BA77E2" w:rsidP="00BA77E2">
                            <w:pPr>
                              <w:widowControl w:val="0"/>
                              <w:jc w:val="center"/>
                              <w:rPr>
                                <w:sz w:val="24"/>
                                <w:szCs w:val="24"/>
                              </w:rPr>
                            </w:pPr>
                            <w:r>
                              <w:rPr>
                                <w:sz w:val="24"/>
                                <w:szCs w:val="24"/>
                              </w:rPr>
                              <w:t xml:space="preserve">As educators, understanding and adhering to these guidelines is essential to promoting a       positive and supportive learning environment. </w:t>
                            </w:r>
                          </w:p>
                          <w:p w14:paraId="43167A96" w14:textId="77777777" w:rsidR="00BA77E2" w:rsidRDefault="00BA77E2" w:rsidP="00BA77E2">
                            <w:pPr>
                              <w:widowControl w:val="0"/>
                              <w:jc w:val="center"/>
                              <w:rPr>
                                <w:sz w:val="24"/>
                                <w:szCs w:val="24"/>
                              </w:rPr>
                            </w:pPr>
                            <w:r>
                              <w:rPr>
                                <w:sz w:val="24"/>
                                <w:szCs w:val="24"/>
                              </w:rPr>
                              <w:t xml:space="preserve">ENCSD believes in partnering with and empowering parents’ to be involved in their child’s         education is crucial to the students’ success. </w:t>
                            </w:r>
                          </w:p>
                          <w:p w14:paraId="50699D7D" w14:textId="77777777" w:rsidR="00BA77E2" w:rsidRDefault="00BA77E2" w:rsidP="00BA77E2">
                            <w:pPr>
                              <w:widowControl w:val="0"/>
                              <w:jc w:val="center"/>
                              <w:rPr>
                                <w:sz w:val="24"/>
                                <w:szCs w:val="24"/>
                              </w:rPr>
                            </w:pPr>
                            <w:r>
                              <w:rPr>
                                <w:sz w:val="24"/>
                                <w:szCs w:val="24"/>
                              </w:rPr>
                              <w:t>We will support and follow the federal Family Educational Rights and Privacy Act, 20 U.S.C. § 1232g, as required by the state of North Carolina.</w:t>
                            </w:r>
                          </w:p>
                          <w:p w14:paraId="7ECBABCF" w14:textId="77777777" w:rsidR="00BA77E2" w:rsidRDefault="00BA77E2" w:rsidP="00BA77E2">
                            <w:pPr>
                              <w:widowControl w:val="0"/>
                              <w:jc w:val="center"/>
                              <w:rPr>
                                <w:sz w:val="24"/>
                                <w:szCs w:val="24"/>
                              </w:rPr>
                            </w:pPr>
                            <w:r>
                              <w:rPr>
                                <w:sz w:val="24"/>
                                <w:szCs w:val="24"/>
                              </w:rPr>
                              <w:t> </w:t>
                            </w:r>
                          </w:p>
                          <w:p w14:paraId="668B1783" w14:textId="3F654F58" w:rsidR="00BA77E2" w:rsidRDefault="00BA77E2" w:rsidP="00BA77E2">
                            <w:pPr>
                              <w:widowControl w:val="0"/>
                              <w:jc w:val="center"/>
                              <w:rPr>
                                <w:sz w:val="24"/>
                                <w:szCs w:val="24"/>
                              </w:rPr>
                            </w:pPr>
                            <w:r>
                              <w:rPr>
                                <w:sz w:val="24"/>
                                <w:szCs w:val="24"/>
                              </w:rPr>
                              <w:t xml:space="preserve">The links below will take you to the Bill in </w:t>
                            </w:r>
                            <w:r w:rsidR="003D68FF">
                              <w:rPr>
                                <w:sz w:val="24"/>
                                <w:szCs w:val="24"/>
                              </w:rPr>
                              <w:t>its</w:t>
                            </w:r>
                            <w:r>
                              <w:rPr>
                                <w:sz w:val="24"/>
                                <w:szCs w:val="24"/>
                              </w:rPr>
                              <w:t xml:space="preserve"> entirety.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69BB9" id="Text Box 63" o:spid="_x0000_s1074" type="#_x0000_t202" style="position:absolute;margin-left:14.4pt;margin-top:63.65pt;width:520.95pt;height:230.65pt;z-index:2517196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" filled="f" fillcolor="blue" stroked="f" strokecolor="black [0]" strokeweight="2pt">
                <v:textbox inset="2.88pt,2.88pt,2.88pt,2.88pt">
                  <w:txbxContent>
                    <w:p w14:paraId="48195DB4" w14:textId="77777777" w:rsidR="00BA77E2" w:rsidRDefault="00BA77E2" w:rsidP="00BA77E2">
                      <w:pPr>
                        <w:widowControl w:val="0"/>
                        <w:jc w:val="center"/>
                        <w:rPr>
                          <w:sz w:val="24"/>
                          <w:szCs w:val="24"/>
                        </w:rPr>
                      </w:pPr>
                      <w:r>
                        <w:rPr>
                          <w:sz w:val="24"/>
                          <w:szCs w:val="24"/>
                        </w:rPr>
                        <w:t xml:space="preserve">The North Carolina Parent Bill of Rights is a pivotal legislative framework designed to foster transparent, collaborative, and respectful relationships between schools and families. </w:t>
                      </w:r>
                    </w:p>
                    <w:p w14:paraId="102C951D" w14:textId="77777777" w:rsidR="00BA77E2" w:rsidRDefault="00BA77E2" w:rsidP="00BA77E2">
                      <w:pPr>
                        <w:widowControl w:val="0"/>
                        <w:jc w:val="center"/>
                        <w:rPr>
                          <w:sz w:val="24"/>
                          <w:szCs w:val="24"/>
                        </w:rPr>
                      </w:pPr>
                      <w:r>
                        <w:rPr>
                          <w:sz w:val="24"/>
                          <w:szCs w:val="24"/>
                        </w:rPr>
                        <w:t xml:space="preserve">It delineates specific rights and responsibilities, ensuring parents are well-informed and actively engaged in their children's education. </w:t>
                      </w:r>
                    </w:p>
                    <w:p w14:paraId="19614165" w14:textId="77777777" w:rsidR="00BA77E2" w:rsidRDefault="00BA77E2" w:rsidP="00BA77E2">
                      <w:pPr>
                        <w:widowControl w:val="0"/>
                        <w:jc w:val="center"/>
                        <w:rPr>
                          <w:sz w:val="24"/>
                          <w:szCs w:val="24"/>
                        </w:rPr>
                      </w:pPr>
                      <w:r>
                        <w:rPr>
                          <w:sz w:val="24"/>
                          <w:szCs w:val="24"/>
                        </w:rPr>
                        <w:t xml:space="preserve">As educators, understanding and adhering to these guidelines is essential to promoting a       positive and supportive learning environment. </w:t>
                      </w:r>
                    </w:p>
                    <w:p w14:paraId="43167A96" w14:textId="77777777" w:rsidR="00BA77E2" w:rsidRDefault="00BA77E2" w:rsidP="00BA77E2">
                      <w:pPr>
                        <w:widowControl w:val="0"/>
                        <w:jc w:val="center"/>
                        <w:rPr>
                          <w:sz w:val="24"/>
                          <w:szCs w:val="24"/>
                        </w:rPr>
                      </w:pPr>
                      <w:r>
                        <w:rPr>
                          <w:sz w:val="24"/>
                          <w:szCs w:val="24"/>
                        </w:rPr>
                        <w:t xml:space="preserve">ENCSD believes in partnering with and empowering parents’ to be involved in their child’s         education is crucial to the students’ success. </w:t>
                      </w:r>
                    </w:p>
                    <w:p w14:paraId="50699D7D" w14:textId="77777777" w:rsidR="00BA77E2" w:rsidRDefault="00BA77E2" w:rsidP="00BA77E2">
                      <w:pPr>
                        <w:widowControl w:val="0"/>
                        <w:jc w:val="center"/>
                        <w:rPr>
                          <w:sz w:val="24"/>
                          <w:szCs w:val="24"/>
                        </w:rPr>
                      </w:pPr>
                      <w:r>
                        <w:rPr>
                          <w:sz w:val="24"/>
                          <w:szCs w:val="24"/>
                        </w:rPr>
                        <w:t>We will support and follow the federal Family Educational Rights and Privacy Act, 20 U.S.C. § 1232g, as required by the state of North Carolina.</w:t>
                      </w:r>
                    </w:p>
                    <w:p w14:paraId="7ECBABCF" w14:textId="77777777" w:rsidR="00BA77E2" w:rsidRDefault="00BA77E2" w:rsidP="00BA77E2">
                      <w:pPr>
                        <w:widowControl w:val="0"/>
                        <w:jc w:val="center"/>
                        <w:rPr>
                          <w:sz w:val="24"/>
                          <w:szCs w:val="24"/>
                        </w:rPr>
                      </w:pPr>
                      <w:r>
                        <w:rPr>
                          <w:sz w:val="24"/>
                          <w:szCs w:val="24"/>
                        </w:rPr>
                        <w:t> </w:t>
                      </w:r>
                    </w:p>
                    <w:p w14:paraId="668B1783" w14:textId="3F654F58" w:rsidR="00BA77E2" w:rsidRDefault="00BA77E2" w:rsidP="00BA77E2">
                      <w:pPr>
                        <w:widowControl w:val="0"/>
                        <w:jc w:val="center"/>
                        <w:rPr>
                          <w:sz w:val="24"/>
                          <w:szCs w:val="24"/>
                        </w:rPr>
                      </w:pPr>
                      <w:r>
                        <w:rPr>
                          <w:sz w:val="24"/>
                          <w:szCs w:val="24"/>
                        </w:rPr>
                        <w:t xml:space="preserve">The links below will take you to the Bill in </w:t>
                      </w:r>
                      <w:r w:rsidR="003D68FF">
                        <w:rPr>
                          <w:sz w:val="24"/>
                          <w:szCs w:val="24"/>
                        </w:rPr>
                        <w:t>its</w:t>
                      </w:r>
                      <w:r>
                        <w:rPr>
                          <w:sz w:val="24"/>
                          <w:szCs w:val="24"/>
                        </w:rPr>
                        <w:t xml:space="preserve"> entirety.</w:t>
                      </w:r>
                    </w:p>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26848" behindDoc="0" locked="0" layoutInCell="1" allowOverlap="1" wp14:anchorId="60B86E06" wp14:editId="47E2B425">
                <wp:simplePos x="0" y="0"/>
                <wp:positionH relativeFrom="column">
                  <wp:posOffset>2615565</wp:posOffset>
                </wp:positionH>
                <wp:positionV relativeFrom="paragraph">
                  <wp:posOffset>10869930</wp:posOffset>
                </wp:positionV>
                <wp:extent cx="2214880" cy="494665"/>
                <wp:effectExtent l="0" t="0" r="0" b="0"/>
                <wp:wrapNone/>
                <wp:docPr id="9678569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BD227DF"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86E06" id="Text Box 56" o:spid="_x0000_s1075" type="#_x0000_t202" style="position:absolute;margin-left:205.95pt;margin-top:855.9pt;width:174.4pt;height:38.95pt;z-index:2517268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" filled="f" fillcolor="blue" stroked="f" strokecolor="black [0]" strokeweight="2pt">
                <v:textbox inset="2.88pt,2.88pt,2.88pt,2.88pt">
                  <w:txbxContent>
                    <w:p w14:paraId="2BD227DF"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27872" behindDoc="0" locked="0" layoutInCell="1" allowOverlap="1" wp14:anchorId="1E61B905" wp14:editId="5F25D2DF">
                <wp:simplePos x="0" y="0"/>
                <wp:positionH relativeFrom="column">
                  <wp:posOffset>2767965</wp:posOffset>
                </wp:positionH>
                <wp:positionV relativeFrom="paragraph">
                  <wp:posOffset>11022330</wp:posOffset>
                </wp:positionV>
                <wp:extent cx="2214880" cy="494665"/>
                <wp:effectExtent l="0" t="0" r="0" b="0"/>
                <wp:wrapNone/>
                <wp:docPr id="43880698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E1CAFAE"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1B905" id="Text Box 55" o:spid="_x0000_s1076" type="#_x0000_t202" style="position:absolute;margin-left:217.95pt;margin-top:867.9pt;width:174.4pt;height:38.95pt;z-index:2517278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" filled="f" fillcolor="blue" stroked="f" strokecolor="black [0]" strokeweight="2pt">
                <v:textbox inset="2.88pt,2.88pt,2.88pt,2.88pt">
                  <w:txbxContent>
                    <w:p w14:paraId="7E1CAFAE"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28896" behindDoc="0" locked="0" layoutInCell="1" allowOverlap="1" wp14:anchorId="2603AA51" wp14:editId="49179046">
                <wp:simplePos x="0" y="0"/>
                <wp:positionH relativeFrom="column">
                  <wp:posOffset>2920365</wp:posOffset>
                </wp:positionH>
                <wp:positionV relativeFrom="paragraph">
                  <wp:posOffset>11174730</wp:posOffset>
                </wp:positionV>
                <wp:extent cx="2214880" cy="494665"/>
                <wp:effectExtent l="0" t="0" r="0" b="0"/>
                <wp:wrapNone/>
                <wp:docPr id="1455923959"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47AA90E"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3AA51" id="Text Box 54" o:spid="_x0000_s1077" type="#_x0000_t202" style="position:absolute;margin-left:229.95pt;margin-top:879.9pt;width:174.4pt;height:38.95pt;z-index:2517288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" filled="f" fillcolor="blue" stroked="f" strokecolor="black [0]" strokeweight="2pt">
                <v:textbox inset="2.88pt,2.88pt,2.88pt,2.88pt">
                  <w:txbxContent>
                    <w:p w14:paraId="047AA90E"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29920" behindDoc="0" locked="0" layoutInCell="1" allowOverlap="1" wp14:anchorId="75A9B36C" wp14:editId="2806B069">
                <wp:simplePos x="0" y="0"/>
                <wp:positionH relativeFrom="column">
                  <wp:posOffset>3072765</wp:posOffset>
                </wp:positionH>
                <wp:positionV relativeFrom="paragraph">
                  <wp:posOffset>11327130</wp:posOffset>
                </wp:positionV>
                <wp:extent cx="2214880" cy="494665"/>
                <wp:effectExtent l="0" t="0" r="0" b="0"/>
                <wp:wrapNone/>
                <wp:docPr id="184328741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E25B8BB"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9B36C" id="Text Box 53" o:spid="_x0000_s1078" type="#_x0000_t202" style="position:absolute;margin-left:241.95pt;margin-top:891.9pt;width:174.4pt;height:38.95pt;z-index:2517299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" filled="f" fillcolor="blue" stroked="f" strokecolor="black [0]" strokeweight="2pt">
                <v:textbox inset="2.88pt,2.88pt,2.88pt,2.88pt">
                  <w:txbxContent>
                    <w:p w14:paraId="4E25B8BB"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30944" behindDoc="0" locked="0" layoutInCell="1" allowOverlap="1" wp14:anchorId="0A5539D0" wp14:editId="23AA83F6">
                <wp:simplePos x="0" y="0"/>
                <wp:positionH relativeFrom="column">
                  <wp:posOffset>3225165</wp:posOffset>
                </wp:positionH>
                <wp:positionV relativeFrom="paragraph">
                  <wp:posOffset>11479530</wp:posOffset>
                </wp:positionV>
                <wp:extent cx="2214880" cy="494665"/>
                <wp:effectExtent l="0" t="0" r="0" b="0"/>
                <wp:wrapNone/>
                <wp:docPr id="325220926"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7A12C73"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539D0" id="Text Box 52" o:spid="_x0000_s1079" type="#_x0000_t202" style="position:absolute;margin-left:253.95pt;margin-top:903.9pt;width:174.4pt;height:38.95pt;z-index:2517309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" filled="f" fillcolor="blue" stroked="f" strokecolor="black [0]" strokeweight="2pt">
                <v:textbox inset="2.88pt,2.88pt,2.88pt,2.88pt">
                  <w:txbxContent>
                    <w:p w14:paraId="07A12C73"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31968" behindDoc="0" locked="0" layoutInCell="1" allowOverlap="1" wp14:anchorId="0297928B" wp14:editId="5F9549B5">
                <wp:simplePos x="0" y="0"/>
                <wp:positionH relativeFrom="column">
                  <wp:posOffset>3377565</wp:posOffset>
                </wp:positionH>
                <wp:positionV relativeFrom="paragraph">
                  <wp:posOffset>11631930</wp:posOffset>
                </wp:positionV>
                <wp:extent cx="2214880" cy="494665"/>
                <wp:effectExtent l="0" t="0" r="0" b="0"/>
                <wp:wrapNone/>
                <wp:docPr id="1344315424"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4D6F587"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7928B" id="Text Box 51" o:spid="_x0000_s1080" type="#_x0000_t202" style="position:absolute;margin-left:265.95pt;margin-top:915.9pt;width:174.4pt;height:38.95pt;z-index:2517319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" filled="f" fillcolor="blue" stroked="f" strokecolor="black [0]" strokeweight="2pt">
                <v:textbox inset="2.88pt,2.88pt,2.88pt,2.88pt">
                  <w:txbxContent>
                    <w:p w14:paraId="34D6F587"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32992" behindDoc="0" locked="0" layoutInCell="1" allowOverlap="1" wp14:anchorId="0BDD97E5" wp14:editId="7D39A0AF">
                <wp:simplePos x="0" y="0"/>
                <wp:positionH relativeFrom="column">
                  <wp:posOffset>3529965</wp:posOffset>
                </wp:positionH>
                <wp:positionV relativeFrom="paragraph">
                  <wp:posOffset>11784330</wp:posOffset>
                </wp:positionV>
                <wp:extent cx="2214880" cy="494665"/>
                <wp:effectExtent l="0" t="0" r="0" b="0"/>
                <wp:wrapNone/>
                <wp:docPr id="138045942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9D81083"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D97E5" id="Text Box 50" o:spid="_x0000_s1081" type="#_x0000_t202" style="position:absolute;margin-left:277.95pt;margin-top:927.9pt;width:174.4pt;height:38.95pt;z-index:2517329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" filled="f" fillcolor="blue" stroked="f" strokecolor="black [0]" strokeweight="2pt">
                <v:textbox inset="2.88pt,2.88pt,2.88pt,2.88pt">
                  <w:txbxContent>
                    <w:p w14:paraId="59D81083"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34016" behindDoc="0" locked="0" layoutInCell="1" allowOverlap="1" wp14:anchorId="4F18E4EA" wp14:editId="26D6440D">
                <wp:simplePos x="0" y="0"/>
                <wp:positionH relativeFrom="column">
                  <wp:posOffset>3682365</wp:posOffset>
                </wp:positionH>
                <wp:positionV relativeFrom="paragraph">
                  <wp:posOffset>11936730</wp:posOffset>
                </wp:positionV>
                <wp:extent cx="2214880" cy="494665"/>
                <wp:effectExtent l="0" t="0" r="0" b="0"/>
                <wp:wrapNone/>
                <wp:docPr id="61332477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B12D96B"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8E4EA" id="Text Box 49" o:spid="_x0000_s1082" type="#_x0000_t202" style="position:absolute;margin-left:289.95pt;margin-top:939.9pt;width:174.4pt;height:38.95pt;z-index:2517340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" filled="f" fillcolor="blue" stroked="f" strokecolor="black [0]" strokeweight="2pt">
                <v:textbox inset="2.88pt,2.88pt,2.88pt,2.88pt">
                  <w:txbxContent>
                    <w:p w14:paraId="4B12D96B"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35040" behindDoc="0" locked="0" layoutInCell="1" allowOverlap="1" wp14:anchorId="0912C2BD" wp14:editId="04FD5E8C">
                <wp:simplePos x="0" y="0"/>
                <wp:positionH relativeFrom="column">
                  <wp:posOffset>3834765</wp:posOffset>
                </wp:positionH>
                <wp:positionV relativeFrom="paragraph">
                  <wp:posOffset>12089130</wp:posOffset>
                </wp:positionV>
                <wp:extent cx="2214880" cy="494665"/>
                <wp:effectExtent l="0" t="0" r="0" b="0"/>
                <wp:wrapNone/>
                <wp:docPr id="93196348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3C8B50C"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2C2BD" id="Text Box 48" o:spid="_x0000_s1083" type="#_x0000_t202" style="position:absolute;margin-left:301.95pt;margin-top:951.9pt;width:174.4pt;height:38.95pt;z-index:2517350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" filled="f" fillcolor="blue" stroked="f" strokecolor="black [0]" strokeweight="2pt">
                <v:textbox inset="2.88pt,2.88pt,2.88pt,2.88pt">
                  <w:txbxContent>
                    <w:p w14:paraId="03C8B50C"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36064" behindDoc="0" locked="0" layoutInCell="1" allowOverlap="1" wp14:anchorId="2FC579C5" wp14:editId="0720E0B4">
                <wp:simplePos x="0" y="0"/>
                <wp:positionH relativeFrom="column">
                  <wp:posOffset>3987165</wp:posOffset>
                </wp:positionH>
                <wp:positionV relativeFrom="paragraph">
                  <wp:posOffset>12241530</wp:posOffset>
                </wp:positionV>
                <wp:extent cx="2214880" cy="494665"/>
                <wp:effectExtent l="0" t="0" r="0" b="0"/>
                <wp:wrapNone/>
                <wp:docPr id="197675341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92010CA"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579C5" id="Text Box 47" o:spid="_x0000_s1084" type="#_x0000_t202" style="position:absolute;margin-left:313.95pt;margin-top:963.9pt;width:174.4pt;height:38.95pt;z-index:2517360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" filled="f" fillcolor="blue" stroked="f" strokecolor="black [0]" strokeweight="2pt">
                <v:textbox inset="2.88pt,2.88pt,2.88pt,2.88pt">
                  <w:txbxContent>
                    <w:p w14:paraId="492010CA"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37088" behindDoc="0" locked="0" layoutInCell="1" allowOverlap="1" wp14:anchorId="45DD3B61" wp14:editId="13590394">
                <wp:simplePos x="0" y="0"/>
                <wp:positionH relativeFrom="column">
                  <wp:posOffset>4139565</wp:posOffset>
                </wp:positionH>
                <wp:positionV relativeFrom="paragraph">
                  <wp:posOffset>12393930</wp:posOffset>
                </wp:positionV>
                <wp:extent cx="2214880" cy="494665"/>
                <wp:effectExtent l="0" t="0" r="0" b="0"/>
                <wp:wrapNone/>
                <wp:docPr id="50185219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952CCFA"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D3B61" id="Text Box 46" o:spid="_x0000_s1085" type="#_x0000_t202" style="position:absolute;margin-left:325.95pt;margin-top:975.9pt;width:174.4pt;height:38.95pt;z-index:2517370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" filled="f" fillcolor="blue" stroked="f" strokecolor="black [0]" strokeweight="2pt">
                <v:textbox inset="2.88pt,2.88pt,2.88pt,2.88pt">
                  <w:txbxContent>
                    <w:p w14:paraId="6952CCFA"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38112" behindDoc="0" locked="0" layoutInCell="1" allowOverlap="1" wp14:anchorId="533BD6A6" wp14:editId="58EB025B">
                <wp:simplePos x="0" y="0"/>
                <wp:positionH relativeFrom="column">
                  <wp:posOffset>4291965</wp:posOffset>
                </wp:positionH>
                <wp:positionV relativeFrom="paragraph">
                  <wp:posOffset>12546330</wp:posOffset>
                </wp:positionV>
                <wp:extent cx="2214880" cy="494665"/>
                <wp:effectExtent l="0" t="0" r="0" b="0"/>
                <wp:wrapNone/>
                <wp:docPr id="210625021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D4CC5A5"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BD6A6" id="Text Box 45" o:spid="_x0000_s1086" type="#_x0000_t202" style="position:absolute;margin-left:337.95pt;margin-top:987.9pt;width:174.4pt;height:38.95pt;z-index:2517381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" filled="f" fillcolor="blue" stroked="f" strokecolor="black [0]" strokeweight="2pt">
                <v:textbox inset="2.88pt,2.88pt,2.88pt,2.88pt">
                  <w:txbxContent>
                    <w:p w14:paraId="7D4CC5A5"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39136" behindDoc="0" locked="0" layoutInCell="1" allowOverlap="1" wp14:anchorId="39A6730D" wp14:editId="4AC642BC">
                <wp:simplePos x="0" y="0"/>
                <wp:positionH relativeFrom="column">
                  <wp:posOffset>4444365</wp:posOffset>
                </wp:positionH>
                <wp:positionV relativeFrom="paragraph">
                  <wp:posOffset>12698730</wp:posOffset>
                </wp:positionV>
                <wp:extent cx="2214880" cy="494665"/>
                <wp:effectExtent l="0" t="0" r="0" b="0"/>
                <wp:wrapNone/>
                <wp:docPr id="108222072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C56CDF7"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6730D" id="Text Box 44" o:spid="_x0000_s1087" type="#_x0000_t202" style="position:absolute;margin-left:349.95pt;margin-top:999.9pt;width:174.4pt;height:38.95pt;z-index:2517391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" filled="f" fillcolor="blue" stroked="f" strokecolor="black [0]" strokeweight="2pt">
                <v:textbox inset="2.88pt,2.88pt,2.88pt,2.88pt">
                  <w:txbxContent>
                    <w:p w14:paraId="1C56CDF7"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40160" behindDoc="0" locked="0" layoutInCell="1" allowOverlap="1" wp14:anchorId="41987DE8" wp14:editId="32FB12CB">
                <wp:simplePos x="0" y="0"/>
                <wp:positionH relativeFrom="column">
                  <wp:posOffset>4596765</wp:posOffset>
                </wp:positionH>
                <wp:positionV relativeFrom="paragraph">
                  <wp:posOffset>12851130</wp:posOffset>
                </wp:positionV>
                <wp:extent cx="2214880" cy="494665"/>
                <wp:effectExtent l="0" t="0" r="0" b="0"/>
                <wp:wrapNone/>
                <wp:docPr id="157869513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7D67B85"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87DE8" id="Text Box 43" o:spid="_x0000_s1088" type="#_x0000_t202" style="position:absolute;margin-left:361.95pt;margin-top:1011.9pt;width:174.4pt;height:38.95pt;z-index:2517401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" filled="f" fillcolor="blue" stroked="f" strokecolor="black [0]" strokeweight="2pt">
                <v:textbox inset="2.88pt,2.88pt,2.88pt,2.88pt">
                  <w:txbxContent>
                    <w:p w14:paraId="27D67B85"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41184" behindDoc="0" locked="0" layoutInCell="1" allowOverlap="1" wp14:anchorId="1223125D" wp14:editId="650CD02F">
                <wp:simplePos x="0" y="0"/>
                <wp:positionH relativeFrom="column">
                  <wp:posOffset>4749165</wp:posOffset>
                </wp:positionH>
                <wp:positionV relativeFrom="paragraph">
                  <wp:posOffset>13003530</wp:posOffset>
                </wp:positionV>
                <wp:extent cx="2214880" cy="494665"/>
                <wp:effectExtent l="0" t="0" r="0" b="0"/>
                <wp:wrapNone/>
                <wp:docPr id="42425689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6434956"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3125D" id="Text Box 42" o:spid="_x0000_s1089" type="#_x0000_t202" style="position:absolute;margin-left:373.95pt;margin-top:1023.9pt;width:174.4pt;height:38.95pt;z-index:2517411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" filled="f" fillcolor="blue" stroked="f" strokecolor="black [0]" strokeweight="2pt">
                <v:textbox inset="2.88pt,2.88pt,2.88pt,2.88pt">
                  <w:txbxContent>
                    <w:p w14:paraId="36434956"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42208" behindDoc="0" locked="0" layoutInCell="1" allowOverlap="1" wp14:anchorId="66842E88" wp14:editId="379B7E21">
                <wp:simplePos x="0" y="0"/>
                <wp:positionH relativeFrom="column">
                  <wp:posOffset>4901565</wp:posOffset>
                </wp:positionH>
                <wp:positionV relativeFrom="paragraph">
                  <wp:posOffset>13155930</wp:posOffset>
                </wp:positionV>
                <wp:extent cx="2214880" cy="494665"/>
                <wp:effectExtent l="0" t="0" r="0" b="0"/>
                <wp:wrapNone/>
                <wp:docPr id="171624927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44AD024"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42E88" id="Text Box 41" o:spid="_x0000_s1090" type="#_x0000_t202" style="position:absolute;margin-left:385.95pt;margin-top:1035.9pt;width:174.4pt;height:38.95pt;z-index:2517422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" filled="f" fillcolor="blue" stroked="f" strokecolor="black [0]" strokeweight="2pt">
                <v:textbox inset="2.88pt,2.88pt,2.88pt,2.88pt">
                  <w:txbxContent>
                    <w:p w14:paraId="044AD024"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43232" behindDoc="0" locked="0" layoutInCell="1" allowOverlap="1" wp14:anchorId="77FA12CF" wp14:editId="634296C5">
                <wp:simplePos x="0" y="0"/>
                <wp:positionH relativeFrom="column">
                  <wp:posOffset>5053965</wp:posOffset>
                </wp:positionH>
                <wp:positionV relativeFrom="paragraph">
                  <wp:posOffset>13308330</wp:posOffset>
                </wp:positionV>
                <wp:extent cx="2214880" cy="494665"/>
                <wp:effectExtent l="0" t="0" r="0" b="0"/>
                <wp:wrapNone/>
                <wp:docPr id="18531725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AB1BFD5"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A12CF" id="Text Box 40" o:spid="_x0000_s1091" type="#_x0000_t202" style="position:absolute;margin-left:397.95pt;margin-top:1047.9pt;width:174.4pt;height:38.95pt;z-index:2517432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" filled="f" fillcolor="blue" stroked="f" strokecolor="black [0]" strokeweight="2pt">
                <v:textbox inset="2.88pt,2.88pt,2.88pt,2.88pt">
                  <w:txbxContent>
                    <w:p w14:paraId="6AB1BFD5"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44256" behindDoc="0" locked="0" layoutInCell="1" allowOverlap="1" wp14:anchorId="4FB0959F" wp14:editId="0C9EFB28">
                <wp:simplePos x="0" y="0"/>
                <wp:positionH relativeFrom="column">
                  <wp:posOffset>5206365</wp:posOffset>
                </wp:positionH>
                <wp:positionV relativeFrom="paragraph">
                  <wp:posOffset>13460730</wp:posOffset>
                </wp:positionV>
                <wp:extent cx="2214880" cy="494665"/>
                <wp:effectExtent l="0" t="0" r="0" b="0"/>
                <wp:wrapNone/>
                <wp:docPr id="29364427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4CBE89B"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0959F" id="Text Box 39" o:spid="_x0000_s1092" type="#_x0000_t202" style="position:absolute;margin-left:409.95pt;margin-top:1059.9pt;width:174.4pt;height:38.95pt;z-index:2517442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" filled="f" fillcolor="blue" stroked="f" strokecolor="black [0]" strokeweight="2pt">
                <v:textbox inset="2.88pt,2.88pt,2.88pt,2.88pt">
                  <w:txbxContent>
                    <w:p w14:paraId="24CBE89B"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45280" behindDoc="0" locked="0" layoutInCell="1" allowOverlap="1" wp14:anchorId="4468C981" wp14:editId="4A15DD1C">
                <wp:simplePos x="0" y="0"/>
                <wp:positionH relativeFrom="column">
                  <wp:posOffset>5358765</wp:posOffset>
                </wp:positionH>
                <wp:positionV relativeFrom="paragraph">
                  <wp:posOffset>13613130</wp:posOffset>
                </wp:positionV>
                <wp:extent cx="2214880" cy="494665"/>
                <wp:effectExtent l="0" t="0" r="0" b="0"/>
                <wp:wrapNone/>
                <wp:docPr id="120517968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65C286F"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8C981" id="Text Box 38" o:spid="_x0000_s1093" type="#_x0000_t202" style="position:absolute;margin-left:421.95pt;margin-top:1071.9pt;width:174.4pt;height:38.95pt;z-index:2517452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" filled="f" fillcolor="blue" stroked="f" strokecolor="black [0]" strokeweight="2pt">
                <v:textbox inset="2.88pt,2.88pt,2.88pt,2.88pt">
                  <w:txbxContent>
                    <w:p w14:paraId="565C286F"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46304" behindDoc="0" locked="0" layoutInCell="1" allowOverlap="1" wp14:anchorId="0307446A" wp14:editId="43D06220">
                <wp:simplePos x="0" y="0"/>
                <wp:positionH relativeFrom="column">
                  <wp:posOffset>5511165</wp:posOffset>
                </wp:positionH>
                <wp:positionV relativeFrom="paragraph">
                  <wp:posOffset>13765530</wp:posOffset>
                </wp:positionV>
                <wp:extent cx="2214880" cy="494665"/>
                <wp:effectExtent l="0" t="0" r="0" b="0"/>
                <wp:wrapNone/>
                <wp:docPr id="151137694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9394136"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7446A" id="Text Box 37" o:spid="_x0000_s1094" type="#_x0000_t202" style="position:absolute;margin-left:433.95pt;margin-top:1083.9pt;width:174.4pt;height:38.95pt;z-index:2517463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" filled="f" fillcolor="blue" stroked="f" strokecolor="black [0]" strokeweight="2pt">
                <v:textbox inset="2.88pt,2.88pt,2.88pt,2.88pt">
                  <w:txbxContent>
                    <w:p w14:paraId="09394136"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47328" behindDoc="0" locked="0" layoutInCell="1" allowOverlap="1" wp14:anchorId="48D85539" wp14:editId="2C512F22">
                <wp:simplePos x="0" y="0"/>
                <wp:positionH relativeFrom="column">
                  <wp:posOffset>5663565</wp:posOffset>
                </wp:positionH>
                <wp:positionV relativeFrom="paragraph">
                  <wp:posOffset>13917930</wp:posOffset>
                </wp:positionV>
                <wp:extent cx="2214880" cy="494665"/>
                <wp:effectExtent l="0" t="0" r="0" b="0"/>
                <wp:wrapNone/>
                <wp:docPr id="6087965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BB3BB3F"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85539" id="Text Box 36" o:spid="_x0000_s1095" type="#_x0000_t202" style="position:absolute;margin-left:445.95pt;margin-top:1095.9pt;width:174.4pt;height:38.95pt;z-index:2517473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" filled="f" fillcolor="blue" stroked="f" strokecolor="black [0]" strokeweight="2pt">
                <v:textbox inset="2.88pt,2.88pt,2.88pt,2.88pt">
                  <w:txbxContent>
                    <w:p w14:paraId="0BB3BB3F"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48352" behindDoc="0" locked="0" layoutInCell="1" allowOverlap="1" wp14:anchorId="2E4A46D3" wp14:editId="4189E618">
                <wp:simplePos x="0" y="0"/>
                <wp:positionH relativeFrom="column">
                  <wp:posOffset>5815965</wp:posOffset>
                </wp:positionH>
                <wp:positionV relativeFrom="paragraph">
                  <wp:posOffset>14070330</wp:posOffset>
                </wp:positionV>
                <wp:extent cx="2214880" cy="494665"/>
                <wp:effectExtent l="0" t="0" r="0" b="0"/>
                <wp:wrapNone/>
                <wp:docPr id="139137228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04BF83D"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A46D3" id="Text Box 35" o:spid="_x0000_s1096" type="#_x0000_t202" style="position:absolute;margin-left:457.95pt;margin-top:1107.9pt;width:174.4pt;height:38.95pt;z-index:2517483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" filled="f" fillcolor="blue" stroked="f" strokecolor="black [0]" strokeweight="2pt">
                <v:textbox inset="2.88pt,2.88pt,2.88pt,2.88pt">
                  <w:txbxContent>
                    <w:p w14:paraId="204BF83D"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49376" behindDoc="0" locked="0" layoutInCell="1" allowOverlap="1" wp14:anchorId="728BD255" wp14:editId="624D1024">
                <wp:simplePos x="0" y="0"/>
                <wp:positionH relativeFrom="column">
                  <wp:posOffset>5968365</wp:posOffset>
                </wp:positionH>
                <wp:positionV relativeFrom="paragraph">
                  <wp:posOffset>14222730</wp:posOffset>
                </wp:positionV>
                <wp:extent cx="2214880" cy="494665"/>
                <wp:effectExtent l="0" t="0" r="0" b="0"/>
                <wp:wrapNone/>
                <wp:docPr id="181375998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460BAE"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BD255" id="Text Box 34" o:spid="_x0000_s1097" type="#_x0000_t202" style="position:absolute;margin-left:469.95pt;margin-top:1119.9pt;width:174.4pt;height:38.95pt;z-index:2517493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" filled="f" fillcolor="blue" stroked="f" strokecolor="black [0]" strokeweight="2pt">
                <v:textbox inset="2.88pt,2.88pt,2.88pt,2.88pt">
                  <w:txbxContent>
                    <w:p w14:paraId="2A460BAE"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50400" behindDoc="0" locked="0" layoutInCell="1" allowOverlap="1" wp14:anchorId="7911043B" wp14:editId="417124B9">
                <wp:simplePos x="0" y="0"/>
                <wp:positionH relativeFrom="column">
                  <wp:posOffset>6120765</wp:posOffset>
                </wp:positionH>
                <wp:positionV relativeFrom="paragraph">
                  <wp:posOffset>14375130</wp:posOffset>
                </wp:positionV>
                <wp:extent cx="2214880" cy="494665"/>
                <wp:effectExtent l="0" t="0" r="0" b="0"/>
                <wp:wrapNone/>
                <wp:docPr id="105622065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A874B84"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1043B" id="Text Box 33" o:spid="_x0000_s1098" type="#_x0000_t202" style="position:absolute;margin-left:481.95pt;margin-top:1131.9pt;width:174.4pt;height:38.95pt;z-index:2517504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" filled="f" fillcolor="blue" stroked="f" strokecolor="black [0]" strokeweight="2pt">
                <v:textbox inset="2.88pt,2.88pt,2.88pt,2.88pt">
                  <w:txbxContent>
                    <w:p w14:paraId="5A874B84"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51424" behindDoc="0" locked="0" layoutInCell="1" allowOverlap="1" wp14:anchorId="1CDC474B" wp14:editId="2C9A9969">
                <wp:simplePos x="0" y="0"/>
                <wp:positionH relativeFrom="column">
                  <wp:posOffset>6273165</wp:posOffset>
                </wp:positionH>
                <wp:positionV relativeFrom="paragraph">
                  <wp:posOffset>14527530</wp:posOffset>
                </wp:positionV>
                <wp:extent cx="2214880" cy="494665"/>
                <wp:effectExtent l="0" t="0" r="0" b="0"/>
                <wp:wrapNone/>
                <wp:docPr id="165307172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AD20E6B"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C474B" id="Text Box 32" o:spid="_x0000_s1099" type="#_x0000_t202" style="position:absolute;margin-left:493.95pt;margin-top:1143.9pt;width:174.4pt;height:38.95pt;z-index:2517514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" filled="f" fillcolor="blue" stroked="f" strokecolor="black [0]" strokeweight="2pt">
                <v:textbox inset="2.88pt,2.88pt,2.88pt,2.88pt">
                  <w:txbxContent>
                    <w:p w14:paraId="3AD20E6B"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52448" behindDoc="0" locked="0" layoutInCell="1" allowOverlap="1" wp14:anchorId="49A7C576" wp14:editId="41FC2092">
                <wp:simplePos x="0" y="0"/>
                <wp:positionH relativeFrom="column">
                  <wp:posOffset>6425565</wp:posOffset>
                </wp:positionH>
                <wp:positionV relativeFrom="paragraph">
                  <wp:posOffset>14679930</wp:posOffset>
                </wp:positionV>
                <wp:extent cx="2214880" cy="494665"/>
                <wp:effectExtent l="0" t="0" r="0" b="0"/>
                <wp:wrapNone/>
                <wp:docPr id="5081193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0BD8F15"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7C576" id="Text Box 31" o:spid="_x0000_s1100" type="#_x0000_t202" style="position:absolute;margin-left:505.95pt;margin-top:1155.9pt;width:174.4pt;height:38.95pt;z-index:2517524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" filled="f" fillcolor="blue" stroked="f" strokecolor="black [0]" strokeweight="2pt">
                <v:textbox inset="2.88pt,2.88pt,2.88pt,2.88pt">
                  <w:txbxContent>
                    <w:p w14:paraId="70BD8F15"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53472" behindDoc="0" locked="0" layoutInCell="1" allowOverlap="1" wp14:anchorId="444F2911" wp14:editId="007A4933">
                <wp:simplePos x="0" y="0"/>
                <wp:positionH relativeFrom="column">
                  <wp:posOffset>6577965</wp:posOffset>
                </wp:positionH>
                <wp:positionV relativeFrom="paragraph">
                  <wp:posOffset>14832330</wp:posOffset>
                </wp:positionV>
                <wp:extent cx="2214880" cy="494665"/>
                <wp:effectExtent l="0" t="0" r="0" b="0"/>
                <wp:wrapNone/>
                <wp:docPr id="158366324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DD97628"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F2911" id="Text Box 30" o:spid="_x0000_s1101" type="#_x0000_t202" style="position:absolute;margin-left:517.95pt;margin-top:1167.9pt;width:174.4pt;height:38.95pt;z-index:2517534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" filled="f" fillcolor="blue" stroked="f" strokecolor="black [0]" strokeweight="2pt">
                <v:textbox inset="2.88pt,2.88pt,2.88pt,2.88pt">
                  <w:txbxContent>
                    <w:p w14:paraId="7DD97628"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54496" behindDoc="0" locked="0" layoutInCell="1" allowOverlap="1" wp14:anchorId="2BE74BEA" wp14:editId="6E56D9EE">
                <wp:simplePos x="0" y="0"/>
                <wp:positionH relativeFrom="column">
                  <wp:posOffset>6730365</wp:posOffset>
                </wp:positionH>
                <wp:positionV relativeFrom="paragraph">
                  <wp:posOffset>14984730</wp:posOffset>
                </wp:positionV>
                <wp:extent cx="2214880" cy="494665"/>
                <wp:effectExtent l="0" t="0" r="0" b="0"/>
                <wp:wrapNone/>
                <wp:docPr id="42315562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8CA082E"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74BEA" id="Text Box 29" o:spid="_x0000_s1102" type="#_x0000_t202" style="position:absolute;margin-left:529.95pt;margin-top:1179.9pt;width:174.4pt;height:38.95pt;z-index:2517544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" filled="f" fillcolor="blue" stroked="f" strokecolor="black [0]" strokeweight="2pt">
                <v:textbox inset="2.88pt,2.88pt,2.88pt,2.88pt">
                  <w:txbxContent>
                    <w:p w14:paraId="28CA082E"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55520" behindDoc="0" locked="0" layoutInCell="1" allowOverlap="1" wp14:anchorId="63582892" wp14:editId="14F36657">
                <wp:simplePos x="0" y="0"/>
                <wp:positionH relativeFrom="column">
                  <wp:posOffset>6882765</wp:posOffset>
                </wp:positionH>
                <wp:positionV relativeFrom="paragraph">
                  <wp:posOffset>15137130</wp:posOffset>
                </wp:positionV>
                <wp:extent cx="2214880" cy="494665"/>
                <wp:effectExtent l="0" t="0" r="0" b="0"/>
                <wp:wrapNone/>
                <wp:docPr id="178968597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48BF219"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82892" id="Text Box 28" o:spid="_x0000_s1103" type="#_x0000_t202" style="position:absolute;margin-left:541.95pt;margin-top:1191.9pt;width:174.4pt;height:38.95pt;z-index:2517555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" filled="f" fillcolor="blue" stroked="f" strokecolor="black [0]" strokeweight="2pt">
                <v:textbox inset="2.88pt,2.88pt,2.88pt,2.88pt">
                  <w:txbxContent>
                    <w:p w14:paraId="048BF219" w14:textId="77777777" w:rsidR="00BA77E2" w:rsidRDefault="00BA77E2" w:rsidP="00BA77E2"/>
                  </w:txbxContent>
                </v:textbox>
              </v:shape>
            </w:pict>
          </mc:Fallback>
        </mc:AlternateContent>
      </w:r>
      <w:r w:rsidR="00CF7BF5">
        <w:tab/>
      </w:r>
    </w:p>
    <w:p w14:paraId="381BE2A9" w14:textId="69E4B54C" w:rsidR="00FD2B04" w:rsidRDefault="00B56288">
      <w:r>
        <w:rPr>
          <w:noProof/>
        </w:rPr>
        <w:lastRenderedPageBreak/>
        <w:drawing>
          <wp:anchor distT="0" distB="0" distL="114300" distR="114300" simplePos="0" relativeHeight="251819008" behindDoc="1" locked="0" layoutInCell="1" allowOverlap="1" wp14:anchorId="63F26A2A" wp14:editId="30ABB6A3">
            <wp:simplePos x="0" y="0"/>
            <wp:positionH relativeFrom="margin">
              <wp:posOffset>-243840</wp:posOffset>
            </wp:positionH>
            <wp:positionV relativeFrom="page">
              <wp:posOffset>120650</wp:posOffset>
            </wp:positionV>
            <wp:extent cx="1264920" cy="1371600"/>
            <wp:effectExtent l="0" t="0" r="0" b="0"/>
            <wp:wrapNone/>
            <wp:docPr id="1042010814" name="Picture 1" descr="A cartoon of a b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135036" name="Picture 1" descr="A cartoon of a be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264920" cy="1371600"/>
                    </a:xfrm>
                    <a:prstGeom prst="rect">
                      <a:avLst/>
                    </a:prstGeom>
                  </pic:spPr>
                </pic:pic>
              </a:graphicData>
            </a:graphic>
          </wp:anchor>
        </w:drawing>
      </w:r>
    </w:p>
    <w:p w14:paraId="654C4FDD" w14:textId="5DF5A9E3" w:rsidR="00FD2B04" w:rsidRDefault="00B56288">
      <w:r>
        <w:rPr>
          <w:rFonts w:ascii="Times New Roman" w:hAnsi="Times New Roman"/>
          <w:noProof/>
          <w:sz w:val="24"/>
          <w:szCs w:val="24"/>
        </w:rPr>
        <mc:AlternateContent>
          <mc:Choice Requires="wps">
            <w:drawing>
              <wp:anchor distT="36576" distB="36576" distL="36576" distR="36576" simplePos="0" relativeHeight="251817984" behindDoc="0" locked="0" layoutInCell="1" allowOverlap="1" wp14:anchorId="2EE868E1" wp14:editId="5EA07E42">
                <wp:simplePos x="0" y="0"/>
                <wp:positionH relativeFrom="margin">
                  <wp:align>center</wp:align>
                </wp:positionH>
                <wp:positionV relativeFrom="paragraph">
                  <wp:posOffset>138430</wp:posOffset>
                </wp:positionV>
                <wp:extent cx="5402580" cy="838200"/>
                <wp:effectExtent l="0" t="0" r="7620" b="0"/>
                <wp:wrapNone/>
                <wp:docPr id="84187692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2580" cy="838200"/>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B3FB978" w14:textId="3CF26165" w:rsidR="00B56288" w:rsidRPr="009A71FA" w:rsidRDefault="009A71FA" w:rsidP="00B56288">
                            <w:pPr>
                              <w:widowControl w:val="0"/>
                              <w:jc w:val="center"/>
                              <w:rPr>
                                <w:b/>
                                <w:bCs/>
                                <w:sz w:val="44"/>
                                <w:szCs w:val="44"/>
                              </w:rPr>
                            </w:pPr>
                            <w:r w:rsidRPr="009A71FA">
                              <w:rPr>
                                <w:b/>
                                <w:bCs/>
                                <w:sz w:val="44"/>
                                <w:szCs w:val="44"/>
                              </w:rPr>
                              <w:t>Annual Notices Required by Federal and North Carolina Law</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868E1" id="_x0000_s1104" type="#_x0000_t202" style="position:absolute;margin-left:0;margin-top:10.9pt;width:425.4pt;height:66pt;z-index:25181798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" filled="f" fillcolor="blue" stroked="f" strokecolor="black [0]" strokeweight="2pt">
                <v:textbox inset="2.88pt,2.88pt,2.88pt,2.88pt">
                  <w:txbxContent>
                    <w:p w14:paraId="4B3FB978" w14:textId="3CF26165" w:rsidR="00B56288" w:rsidRPr="009A71FA" w:rsidRDefault="009A71FA" w:rsidP="00B56288">
                      <w:pPr>
                        <w:widowControl w:val="0"/>
                        <w:jc w:val="center"/>
                        <w:rPr>
                          <w:b/>
                          <w:bCs/>
                          <w:sz w:val="44"/>
                          <w:szCs w:val="44"/>
                        </w:rPr>
                      </w:pPr>
                      <w:r w:rsidRPr="009A71FA">
                        <w:rPr>
                          <w:b/>
                          <w:bCs/>
                          <w:sz w:val="44"/>
                          <w:szCs w:val="44"/>
                        </w:rPr>
                        <w:t>Annual Notices Required by Federal and North Carolina Law</w:t>
                      </w:r>
                    </w:p>
                  </w:txbxContent>
                </v:textbox>
                <w10:wrap anchorx="margin"/>
              </v:shape>
            </w:pict>
          </mc:Fallback>
        </mc:AlternateContent>
      </w:r>
    </w:p>
    <w:p w14:paraId="1EDA3067" w14:textId="77777777" w:rsidR="00FD2B04" w:rsidRDefault="00FD2B04"/>
    <w:p w14:paraId="40CE65E1" w14:textId="2EE3385A" w:rsidR="00FD2B04" w:rsidRDefault="00FD2B04"/>
    <w:p w14:paraId="0345ED07" w14:textId="21DD9982" w:rsidR="00FD2B04" w:rsidRDefault="00FD2B04"/>
    <w:p w14:paraId="7C8F3BF5" w14:textId="6E5E715D" w:rsidR="00FD2B04" w:rsidRPr="00DD5B1D" w:rsidRDefault="00DD5B1D" w:rsidP="00DD5B1D">
      <w:pPr>
        <w:jc w:val="center"/>
        <w:rPr>
          <w:sz w:val="28"/>
          <w:szCs w:val="28"/>
        </w:rPr>
      </w:pPr>
      <w:r>
        <w:rPr>
          <w:sz w:val="28"/>
          <w:szCs w:val="28"/>
        </w:rPr>
        <w:t>ENCSD is required by federal and North Carolina law to provide families with annual notices regarding student rights, health and safety information, school policies, and available protections.  This section contains those required notices in one location for your reference.</w:t>
      </w:r>
    </w:p>
    <w:p w14:paraId="28882B4F" w14:textId="77777777" w:rsidR="00DD5B1D" w:rsidRDefault="00DD5B1D"/>
    <w:p w14:paraId="1E278B64" w14:textId="79D19EE7" w:rsidR="00DD5B1D" w:rsidRPr="00DD5B1D" w:rsidRDefault="00DD5B1D" w:rsidP="00DD5B1D">
      <w:pPr>
        <w:rPr>
          <w:rFonts w:ascii="Roboto" w:hAnsi="Roboto"/>
          <w:b/>
          <w:bCs/>
          <w:sz w:val="28"/>
          <w:szCs w:val="28"/>
        </w:rPr>
      </w:pPr>
      <w:r>
        <w:rPr>
          <w:rFonts w:ascii="Roboto" w:hAnsi="Roboto"/>
          <w:b/>
          <w:bCs/>
          <w:sz w:val="28"/>
          <w:szCs w:val="28"/>
        </w:rPr>
        <w:t>Family Educational Rights and Privacy Act (</w:t>
      </w:r>
      <w:r w:rsidRPr="00DD5B1D">
        <w:rPr>
          <w:rFonts w:ascii="Roboto" w:hAnsi="Roboto"/>
          <w:b/>
          <w:bCs/>
          <w:sz w:val="28"/>
          <w:szCs w:val="28"/>
        </w:rPr>
        <w:t>FERPA</w:t>
      </w:r>
      <w:r>
        <w:rPr>
          <w:rFonts w:ascii="Roboto" w:hAnsi="Roboto"/>
          <w:b/>
          <w:bCs/>
          <w:sz w:val="28"/>
          <w:szCs w:val="28"/>
        </w:rPr>
        <w:t>)</w:t>
      </w:r>
    </w:p>
    <w:p w14:paraId="4501A807" w14:textId="318388E5" w:rsidR="00DD5B1D" w:rsidRDefault="00DD5B1D" w:rsidP="00DD5B1D">
      <w:pPr>
        <w:rPr>
          <w:rFonts w:ascii="Roboto" w:hAnsi="Roboto"/>
          <w:sz w:val="22"/>
          <w:szCs w:val="22"/>
        </w:rPr>
      </w:pPr>
      <w:r>
        <w:rPr>
          <w:rFonts w:ascii="Roboto" w:hAnsi="Roboto"/>
          <w:sz w:val="22"/>
          <w:szCs w:val="22"/>
        </w:rPr>
        <w:t>The Family Educational Rights and Privacy Act (FERPA) is a federal law that protects the privacy of student education records.  Under FERPA, parents and eligible students (students who are 18 years of age or older) have specific rights regarding education records maintained by ENCSD.</w:t>
      </w:r>
    </w:p>
    <w:p w14:paraId="6B97FB1E" w14:textId="24B892A6" w:rsidR="00DD5B1D" w:rsidRDefault="004A6B21" w:rsidP="00DD5B1D">
      <w:pPr>
        <w:rPr>
          <w:rFonts w:ascii="Roboto" w:hAnsi="Roboto"/>
          <w:sz w:val="22"/>
          <w:szCs w:val="22"/>
        </w:rPr>
      </w:pPr>
      <w:r>
        <w:rPr>
          <w:rFonts w:ascii="Roboto" w:hAnsi="Roboto"/>
          <w:sz w:val="22"/>
          <w:szCs w:val="22"/>
        </w:rPr>
        <w:t>This notice is provided annually in accordance with federal requirements</w:t>
      </w:r>
      <w:r w:rsidR="00A70F57">
        <w:rPr>
          <w:rFonts w:ascii="Roboto" w:hAnsi="Roboto"/>
          <w:sz w:val="22"/>
          <w:szCs w:val="22"/>
        </w:rPr>
        <w:t>.</w:t>
      </w:r>
    </w:p>
    <w:p w14:paraId="089DCB92" w14:textId="17D7F4F0" w:rsidR="00DD5B1D" w:rsidRPr="00DF4F66" w:rsidRDefault="00A70F57" w:rsidP="00DD5B1D">
      <w:pPr>
        <w:rPr>
          <w:rFonts w:ascii="Roboto" w:hAnsi="Roboto"/>
          <w:b/>
          <w:bCs/>
          <w:sz w:val="22"/>
          <w:szCs w:val="22"/>
        </w:rPr>
      </w:pPr>
      <w:r>
        <w:rPr>
          <w:rFonts w:ascii="Roboto" w:hAnsi="Roboto"/>
          <w:b/>
          <w:bCs/>
          <w:sz w:val="22"/>
          <w:szCs w:val="22"/>
        </w:rPr>
        <w:t>Rights Under FERPA</w:t>
      </w:r>
    </w:p>
    <w:p w14:paraId="28975DDB" w14:textId="40F1921B" w:rsidR="00DD5B1D" w:rsidRDefault="00A70F57" w:rsidP="00DD5B1D">
      <w:pPr>
        <w:rPr>
          <w:rFonts w:ascii="Roboto" w:hAnsi="Roboto"/>
          <w:sz w:val="22"/>
          <w:szCs w:val="22"/>
        </w:rPr>
      </w:pPr>
      <w:r>
        <w:rPr>
          <w:rFonts w:ascii="Roboto" w:hAnsi="Roboto"/>
          <w:sz w:val="22"/>
          <w:szCs w:val="22"/>
        </w:rPr>
        <w:t>Parents and eligible students have the following rights:</w:t>
      </w:r>
    </w:p>
    <w:p w14:paraId="4AA58A8B" w14:textId="076D1D4C" w:rsidR="00DD5B1D" w:rsidRDefault="00A70F57" w:rsidP="006F4E08">
      <w:pPr>
        <w:pStyle w:val="ListParagraph"/>
        <w:numPr>
          <w:ilvl w:val="0"/>
          <w:numId w:val="162"/>
        </w:numPr>
        <w:spacing w:after="160" w:line="278" w:lineRule="auto"/>
        <w:rPr>
          <w:rFonts w:ascii="Roboto" w:hAnsi="Roboto"/>
          <w:sz w:val="22"/>
          <w:szCs w:val="22"/>
        </w:rPr>
      </w:pPr>
      <w:r>
        <w:rPr>
          <w:rFonts w:ascii="Roboto" w:hAnsi="Roboto"/>
          <w:sz w:val="22"/>
          <w:szCs w:val="22"/>
        </w:rPr>
        <w:t>The right to inspect and review the student’s education records within 45 days of ENCSD receiving a written request for access.</w:t>
      </w:r>
    </w:p>
    <w:p w14:paraId="0CF5F62B" w14:textId="4AA65DAD" w:rsidR="00A70F57" w:rsidRDefault="00A70F57" w:rsidP="006F4E08">
      <w:pPr>
        <w:pStyle w:val="ListParagraph"/>
        <w:numPr>
          <w:ilvl w:val="0"/>
          <w:numId w:val="162"/>
        </w:numPr>
        <w:spacing w:after="160" w:line="278" w:lineRule="auto"/>
        <w:rPr>
          <w:rFonts w:ascii="Roboto" w:hAnsi="Roboto"/>
          <w:sz w:val="22"/>
          <w:szCs w:val="22"/>
        </w:rPr>
      </w:pPr>
      <w:r>
        <w:rPr>
          <w:rFonts w:ascii="Roboto" w:hAnsi="Roboto"/>
          <w:sz w:val="22"/>
          <w:szCs w:val="22"/>
        </w:rPr>
        <w:t>The right to request an amendment to education records if the parent or eligible student believes the records are inaccurate, misleading, or violate privacy rights.</w:t>
      </w:r>
    </w:p>
    <w:p w14:paraId="0A22F90C" w14:textId="0C572B70" w:rsidR="00A70F57" w:rsidRDefault="00A70F57" w:rsidP="006F4E08">
      <w:pPr>
        <w:pStyle w:val="ListParagraph"/>
        <w:numPr>
          <w:ilvl w:val="0"/>
          <w:numId w:val="162"/>
        </w:numPr>
        <w:spacing w:after="160" w:line="278" w:lineRule="auto"/>
        <w:rPr>
          <w:rFonts w:ascii="Roboto" w:hAnsi="Roboto"/>
          <w:sz w:val="22"/>
          <w:szCs w:val="22"/>
        </w:rPr>
      </w:pPr>
      <w:r>
        <w:rPr>
          <w:rFonts w:ascii="Roboto" w:hAnsi="Roboto"/>
          <w:sz w:val="22"/>
          <w:szCs w:val="22"/>
        </w:rPr>
        <w:t>The right to provide written consent before ENCSD discloses personally identifiable information from education records, except when FERPA authorizes disclosure without consent.</w:t>
      </w:r>
    </w:p>
    <w:p w14:paraId="77FEADCB" w14:textId="787D3881" w:rsidR="00A70F57" w:rsidRDefault="00A70F57" w:rsidP="006F4E08">
      <w:pPr>
        <w:pStyle w:val="ListParagraph"/>
        <w:numPr>
          <w:ilvl w:val="0"/>
          <w:numId w:val="162"/>
        </w:numPr>
        <w:spacing w:after="160" w:line="278" w:lineRule="auto"/>
        <w:rPr>
          <w:rFonts w:ascii="Roboto" w:hAnsi="Roboto"/>
          <w:sz w:val="22"/>
          <w:szCs w:val="22"/>
        </w:rPr>
      </w:pPr>
      <w:r>
        <w:rPr>
          <w:rFonts w:ascii="Roboto" w:hAnsi="Roboto"/>
          <w:sz w:val="22"/>
          <w:szCs w:val="22"/>
        </w:rPr>
        <w:t>The right to file a complaint with the U.S. Department of Education concerning alleged failures by ENCSD to comply with FERPA requirements.</w:t>
      </w:r>
    </w:p>
    <w:p w14:paraId="149153E5" w14:textId="30866EB8" w:rsidR="00A70F57" w:rsidRDefault="00A70F57" w:rsidP="006F4E08">
      <w:pPr>
        <w:pStyle w:val="ListParagraph"/>
        <w:numPr>
          <w:ilvl w:val="0"/>
          <w:numId w:val="162"/>
        </w:numPr>
        <w:spacing w:after="160" w:line="278" w:lineRule="auto"/>
        <w:rPr>
          <w:rFonts w:ascii="Roboto" w:hAnsi="Roboto"/>
          <w:sz w:val="22"/>
          <w:szCs w:val="22"/>
        </w:rPr>
      </w:pPr>
      <w:r>
        <w:rPr>
          <w:rFonts w:ascii="Roboto" w:hAnsi="Roboto"/>
          <w:sz w:val="22"/>
          <w:szCs w:val="22"/>
        </w:rPr>
        <w:t>The right to be informed annually of these rights.</w:t>
      </w:r>
    </w:p>
    <w:p w14:paraId="7523711C" w14:textId="2C95BA89" w:rsidR="00DD5B1D" w:rsidRDefault="00A70F57" w:rsidP="00DD5B1D">
      <w:pPr>
        <w:rPr>
          <w:rFonts w:ascii="Roboto" w:hAnsi="Roboto"/>
          <w:b/>
          <w:bCs/>
          <w:sz w:val="22"/>
          <w:szCs w:val="22"/>
        </w:rPr>
      </w:pPr>
      <w:r>
        <w:rPr>
          <w:rFonts w:ascii="Roboto" w:hAnsi="Roboto"/>
          <w:b/>
          <w:bCs/>
          <w:sz w:val="22"/>
          <w:szCs w:val="22"/>
        </w:rPr>
        <w:t>Disclosure of Education Records Without Consent</w:t>
      </w:r>
    </w:p>
    <w:p w14:paraId="38B46593" w14:textId="39A307B7" w:rsidR="00A70F57" w:rsidRDefault="00A70F57" w:rsidP="00DD5B1D">
      <w:pPr>
        <w:rPr>
          <w:rFonts w:ascii="Roboto" w:hAnsi="Roboto"/>
          <w:sz w:val="22"/>
          <w:szCs w:val="22"/>
        </w:rPr>
      </w:pPr>
      <w:r>
        <w:rPr>
          <w:rFonts w:ascii="Roboto" w:hAnsi="Roboto"/>
          <w:sz w:val="22"/>
          <w:szCs w:val="22"/>
        </w:rPr>
        <w:t>FERPA permits ENCSD to disclose education records without prior written consent under certain conditions (34 CFR § 99.31), including disclosure to:</w:t>
      </w:r>
    </w:p>
    <w:p w14:paraId="49E5417A" w14:textId="631248DA" w:rsidR="00A70F57" w:rsidRDefault="00A70F57" w:rsidP="006F4E08">
      <w:pPr>
        <w:pStyle w:val="ListParagraph"/>
        <w:numPr>
          <w:ilvl w:val="0"/>
          <w:numId w:val="165"/>
        </w:numPr>
        <w:rPr>
          <w:rFonts w:ascii="Roboto" w:hAnsi="Roboto"/>
          <w:sz w:val="22"/>
          <w:szCs w:val="22"/>
        </w:rPr>
      </w:pPr>
      <w:r>
        <w:rPr>
          <w:rFonts w:ascii="Roboto" w:hAnsi="Roboto"/>
          <w:sz w:val="22"/>
          <w:szCs w:val="22"/>
        </w:rPr>
        <w:t>School officials with legitimate educational interests (as defined in ENCSD Policy 4700 – Student Records and Policy 6051 – Data Privacy)</w:t>
      </w:r>
    </w:p>
    <w:p w14:paraId="41DFCA01" w14:textId="14C4E00F" w:rsidR="00A70F57" w:rsidRDefault="00A70F57" w:rsidP="006F4E08">
      <w:pPr>
        <w:pStyle w:val="ListParagraph"/>
        <w:numPr>
          <w:ilvl w:val="0"/>
          <w:numId w:val="165"/>
        </w:numPr>
        <w:rPr>
          <w:rFonts w:ascii="Roboto" w:hAnsi="Roboto"/>
          <w:sz w:val="22"/>
          <w:szCs w:val="22"/>
        </w:rPr>
      </w:pPr>
      <w:r>
        <w:rPr>
          <w:rFonts w:ascii="Roboto" w:hAnsi="Roboto"/>
          <w:sz w:val="22"/>
          <w:szCs w:val="22"/>
        </w:rPr>
        <w:t>Other schools to which a student is transferring or enrolling</w:t>
      </w:r>
    </w:p>
    <w:p w14:paraId="6FD17C04" w14:textId="662D4E5C" w:rsidR="00A70F57" w:rsidRDefault="00A70F57" w:rsidP="006F4E08">
      <w:pPr>
        <w:pStyle w:val="ListParagraph"/>
        <w:numPr>
          <w:ilvl w:val="0"/>
          <w:numId w:val="165"/>
        </w:numPr>
        <w:rPr>
          <w:rFonts w:ascii="Roboto" w:hAnsi="Roboto"/>
          <w:sz w:val="22"/>
          <w:szCs w:val="22"/>
        </w:rPr>
      </w:pPr>
      <w:r>
        <w:rPr>
          <w:rFonts w:ascii="Roboto" w:hAnsi="Roboto"/>
          <w:sz w:val="22"/>
          <w:szCs w:val="22"/>
        </w:rPr>
        <w:t>Authorized representatives for audit, evaluation, or compliance purposes</w:t>
      </w:r>
    </w:p>
    <w:p w14:paraId="4726C51D" w14:textId="00ECAF33" w:rsidR="00A70F57" w:rsidRDefault="00A70F57" w:rsidP="006F4E08">
      <w:pPr>
        <w:pStyle w:val="ListParagraph"/>
        <w:numPr>
          <w:ilvl w:val="0"/>
          <w:numId w:val="165"/>
        </w:numPr>
        <w:rPr>
          <w:rFonts w:ascii="Roboto" w:hAnsi="Roboto"/>
          <w:sz w:val="22"/>
          <w:szCs w:val="22"/>
        </w:rPr>
      </w:pPr>
      <w:r>
        <w:rPr>
          <w:rFonts w:ascii="Roboto" w:hAnsi="Roboto"/>
          <w:sz w:val="22"/>
          <w:szCs w:val="22"/>
        </w:rPr>
        <w:t>Appropriate parties in connection with a health or safety emergency</w:t>
      </w:r>
    </w:p>
    <w:p w14:paraId="7BD49633" w14:textId="08BCF4C0" w:rsidR="00A70F57" w:rsidRDefault="00A70F57" w:rsidP="006F4E08">
      <w:pPr>
        <w:pStyle w:val="ListParagraph"/>
        <w:numPr>
          <w:ilvl w:val="0"/>
          <w:numId w:val="165"/>
        </w:numPr>
        <w:rPr>
          <w:rFonts w:ascii="Roboto" w:hAnsi="Roboto"/>
          <w:sz w:val="22"/>
          <w:szCs w:val="22"/>
        </w:rPr>
      </w:pPr>
      <w:r>
        <w:rPr>
          <w:rFonts w:ascii="Roboto" w:hAnsi="Roboto"/>
          <w:sz w:val="22"/>
          <w:szCs w:val="22"/>
        </w:rPr>
        <w:t>State and local juvenile justice authorities, as permitted by law</w:t>
      </w:r>
    </w:p>
    <w:p w14:paraId="0C876A1F" w14:textId="008929DB" w:rsidR="00A70F57" w:rsidRDefault="00A70F57" w:rsidP="006F4E08">
      <w:pPr>
        <w:pStyle w:val="ListParagraph"/>
        <w:numPr>
          <w:ilvl w:val="0"/>
          <w:numId w:val="165"/>
        </w:numPr>
        <w:rPr>
          <w:rFonts w:ascii="Roboto" w:hAnsi="Roboto"/>
          <w:sz w:val="22"/>
          <w:szCs w:val="22"/>
        </w:rPr>
      </w:pPr>
      <w:r>
        <w:rPr>
          <w:rFonts w:ascii="Roboto" w:hAnsi="Roboto"/>
          <w:sz w:val="22"/>
          <w:szCs w:val="22"/>
        </w:rPr>
        <w:t>Complying with a judicial order or lawfully issued subpoena</w:t>
      </w:r>
    </w:p>
    <w:p w14:paraId="01AAB430" w14:textId="00B95228" w:rsidR="00A70F57" w:rsidRDefault="00A70F57" w:rsidP="006F4E08">
      <w:pPr>
        <w:pStyle w:val="ListParagraph"/>
        <w:numPr>
          <w:ilvl w:val="0"/>
          <w:numId w:val="165"/>
        </w:numPr>
        <w:rPr>
          <w:rFonts w:ascii="Roboto" w:hAnsi="Roboto"/>
          <w:sz w:val="22"/>
          <w:szCs w:val="22"/>
        </w:rPr>
      </w:pPr>
      <w:r>
        <w:rPr>
          <w:rFonts w:ascii="Roboto" w:hAnsi="Roboto"/>
          <w:sz w:val="22"/>
          <w:szCs w:val="22"/>
        </w:rPr>
        <w:t>Organizations conducting studies on behalf of ENCSD</w:t>
      </w:r>
    </w:p>
    <w:p w14:paraId="4649C1AE" w14:textId="5E6B54CE" w:rsidR="00A70F57" w:rsidRDefault="00A70F57" w:rsidP="006F4E08">
      <w:pPr>
        <w:pStyle w:val="ListParagraph"/>
        <w:numPr>
          <w:ilvl w:val="0"/>
          <w:numId w:val="165"/>
        </w:numPr>
        <w:rPr>
          <w:rFonts w:ascii="Roboto" w:hAnsi="Roboto"/>
          <w:sz w:val="22"/>
          <w:szCs w:val="22"/>
        </w:rPr>
      </w:pPr>
      <w:r>
        <w:rPr>
          <w:rFonts w:ascii="Roboto" w:hAnsi="Roboto"/>
          <w:sz w:val="22"/>
          <w:szCs w:val="22"/>
        </w:rPr>
        <w:t>Accrediting organizations performing evaluation functions</w:t>
      </w:r>
    </w:p>
    <w:p w14:paraId="264A3940" w14:textId="77777777" w:rsidR="00BC6324" w:rsidRDefault="00BC6324" w:rsidP="00BC6324">
      <w:pPr>
        <w:rPr>
          <w:rFonts w:ascii="Roboto" w:hAnsi="Roboto"/>
          <w:b/>
          <w:bCs/>
          <w:sz w:val="28"/>
          <w:szCs w:val="28"/>
        </w:rPr>
      </w:pPr>
    </w:p>
    <w:p w14:paraId="6286F65A" w14:textId="6C378944" w:rsidR="00BC6324" w:rsidRPr="00DF4F66" w:rsidRDefault="00BC6324" w:rsidP="00BC6324">
      <w:pPr>
        <w:rPr>
          <w:rFonts w:ascii="Roboto" w:hAnsi="Roboto"/>
          <w:b/>
          <w:bCs/>
          <w:sz w:val="22"/>
          <w:szCs w:val="22"/>
        </w:rPr>
      </w:pPr>
      <w:r>
        <w:rPr>
          <w:rFonts w:ascii="Roboto" w:hAnsi="Roboto"/>
          <w:b/>
          <w:bCs/>
          <w:sz w:val="22"/>
          <w:szCs w:val="22"/>
        </w:rPr>
        <w:lastRenderedPageBreak/>
        <w:t>Directory Information</w:t>
      </w:r>
    </w:p>
    <w:p w14:paraId="6EA5D56D" w14:textId="4D9EC441" w:rsidR="00BC6324" w:rsidRDefault="00BC6324" w:rsidP="00BC6324">
      <w:pPr>
        <w:rPr>
          <w:rFonts w:ascii="Roboto" w:hAnsi="Roboto"/>
          <w:sz w:val="22"/>
          <w:szCs w:val="22"/>
        </w:rPr>
      </w:pPr>
      <w:r>
        <w:rPr>
          <w:rFonts w:ascii="Roboto" w:hAnsi="Roboto"/>
          <w:sz w:val="22"/>
          <w:szCs w:val="22"/>
        </w:rPr>
        <w:t>In accordance with ENCSD Policy 4700 – Student Records, ENCSD may designate certain student information as “directory information” and may disclose it without prior written consent unless the parent or eligible student subm</w:t>
      </w:r>
      <w:r w:rsidR="00B80900">
        <w:rPr>
          <w:rFonts w:ascii="Roboto" w:hAnsi="Roboto"/>
          <w:sz w:val="22"/>
          <w:szCs w:val="22"/>
        </w:rPr>
        <w:t>its a written opt-out request.</w:t>
      </w:r>
    </w:p>
    <w:p w14:paraId="2FDCC10A" w14:textId="257AE325" w:rsidR="00B80900" w:rsidRDefault="00B80900" w:rsidP="00BC6324">
      <w:pPr>
        <w:rPr>
          <w:rFonts w:ascii="Roboto" w:hAnsi="Roboto"/>
          <w:sz w:val="22"/>
          <w:szCs w:val="22"/>
        </w:rPr>
      </w:pPr>
      <w:r>
        <w:rPr>
          <w:rFonts w:ascii="Roboto" w:hAnsi="Roboto"/>
          <w:sz w:val="22"/>
          <w:szCs w:val="22"/>
        </w:rPr>
        <w:t>Directory information may include:</w:t>
      </w:r>
    </w:p>
    <w:p w14:paraId="39FEFAE5" w14:textId="00789239" w:rsidR="00BC6324" w:rsidRDefault="00B80900" w:rsidP="006F4E08">
      <w:pPr>
        <w:pStyle w:val="ListParagraph"/>
        <w:numPr>
          <w:ilvl w:val="0"/>
          <w:numId w:val="162"/>
        </w:numPr>
        <w:spacing w:after="160" w:line="278" w:lineRule="auto"/>
        <w:rPr>
          <w:rFonts w:ascii="Roboto" w:hAnsi="Roboto"/>
          <w:sz w:val="22"/>
          <w:szCs w:val="22"/>
        </w:rPr>
      </w:pPr>
      <w:r>
        <w:rPr>
          <w:rFonts w:ascii="Roboto" w:hAnsi="Roboto"/>
          <w:sz w:val="22"/>
          <w:szCs w:val="22"/>
        </w:rPr>
        <w:t>Student name</w:t>
      </w:r>
    </w:p>
    <w:p w14:paraId="665AA870" w14:textId="76C44AD0" w:rsidR="00B80900" w:rsidRDefault="00B80900" w:rsidP="006F4E08">
      <w:pPr>
        <w:pStyle w:val="ListParagraph"/>
        <w:numPr>
          <w:ilvl w:val="0"/>
          <w:numId w:val="162"/>
        </w:numPr>
        <w:spacing w:after="160" w:line="278" w:lineRule="auto"/>
        <w:rPr>
          <w:rFonts w:ascii="Roboto" w:hAnsi="Roboto"/>
          <w:sz w:val="22"/>
          <w:szCs w:val="22"/>
        </w:rPr>
      </w:pPr>
      <w:r>
        <w:rPr>
          <w:rFonts w:ascii="Roboto" w:hAnsi="Roboto"/>
          <w:sz w:val="22"/>
          <w:szCs w:val="22"/>
        </w:rPr>
        <w:t>Address</w:t>
      </w:r>
    </w:p>
    <w:p w14:paraId="67977E1F" w14:textId="3C37CB33" w:rsidR="00B80900" w:rsidRDefault="00B80900" w:rsidP="006F4E08">
      <w:pPr>
        <w:pStyle w:val="ListParagraph"/>
        <w:numPr>
          <w:ilvl w:val="0"/>
          <w:numId w:val="162"/>
        </w:numPr>
        <w:spacing w:after="160" w:line="278" w:lineRule="auto"/>
        <w:rPr>
          <w:rFonts w:ascii="Roboto" w:hAnsi="Roboto"/>
          <w:sz w:val="22"/>
          <w:szCs w:val="22"/>
        </w:rPr>
      </w:pPr>
      <w:r>
        <w:rPr>
          <w:rFonts w:ascii="Roboto" w:hAnsi="Roboto"/>
          <w:sz w:val="22"/>
          <w:szCs w:val="22"/>
        </w:rPr>
        <w:t>Telephone number</w:t>
      </w:r>
    </w:p>
    <w:p w14:paraId="671F7126" w14:textId="7C4ABFCF" w:rsidR="00B80900" w:rsidRDefault="00B80900" w:rsidP="006F4E08">
      <w:pPr>
        <w:pStyle w:val="ListParagraph"/>
        <w:numPr>
          <w:ilvl w:val="0"/>
          <w:numId w:val="162"/>
        </w:numPr>
        <w:spacing w:after="160" w:line="278" w:lineRule="auto"/>
        <w:rPr>
          <w:rFonts w:ascii="Roboto" w:hAnsi="Roboto"/>
          <w:sz w:val="22"/>
          <w:szCs w:val="22"/>
        </w:rPr>
      </w:pPr>
      <w:r>
        <w:rPr>
          <w:rFonts w:ascii="Roboto" w:hAnsi="Roboto"/>
          <w:sz w:val="22"/>
          <w:szCs w:val="22"/>
        </w:rPr>
        <w:t>Email address</w:t>
      </w:r>
    </w:p>
    <w:p w14:paraId="4749433C" w14:textId="36C6381F" w:rsidR="00B80900" w:rsidRDefault="00B80900" w:rsidP="006F4E08">
      <w:pPr>
        <w:pStyle w:val="ListParagraph"/>
        <w:numPr>
          <w:ilvl w:val="0"/>
          <w:numId w:val="162"/>
        </w:numPr>
        <w:spacing w:after="160" w:line="278" w:lineRule="auto"/>
        <w:rPr>
          <w:rFonts w:ascii="Roboto" w:hAnsi="Roboto"/>
          <w:sz w:val="22"/>
          <w:szCs w:val="22"/>
        </w:rPr>
      </w:pPr>
      <w:r>
        <w:rPr>
          <w:rFonts w:ascii="Roboto" w:hAnsi="Roboto"/>
          <w:sz w:val="22"/>
          <w:szCs w:val="22"/>
        </w:rPr>
        <w:t>Date and place of birth</w:t>
      </w:r>
    </w:p>
    <w:p w14:paraId="2BC3E0A9" w14:textId="04A457BF" w:rsidR="00B80900" w:rsidRDefault="00B80900" w:rsidP="006F4E08">
      <w:pPr>
        <w:pStyle w:val="ListParagraph"/>
        <w:numPr>
          <w:ilvl w:val="0"/>
          <w:numId w:val="162"/>
        </w:numPr>
        <w:spacing w:after="160" w:line="278" w:lineRule="auto"/>
        <w:rPr>
          <w:rFonts w:ascii="Roboto" w:hAnsi="Roboto"/>
          <w:sz w:val="22"/>
          <w:szCs w:val="22"/>
        </w:rPr>
      </w:pPr>
      <w:r>
        <w:rPr>
          <w:rFonts w:ascii="Roboto" w:hAnsi="Roboto"/>
          <w:sz w:val="22"/>
          <w:szCs w:val="22"/>
        </w:rPr>
        <w:t>Grade level</w:t>
      </w:r>
    </w:p>
    <w:p w14:paraId="7F26F75D" w14:textId="5018B63E" w:rsidR="00B80900" w:rsidRDefault="00B80900" w:rsidP="006F4E08">
      <w:pPr>
        <w:pStyle w:val="ListParagraph"/>
        <w:numPr>
          <w:ilvl w:val="0"/>
          <w:numId w:val="162"/>
        </w:numPr>
        <w:spacing w:after="160" w:line="278" w:lineRule="auto"/>
        <w:rPr>
          <w:rFonts w:ascii="Roboto" w:hAnsi="Roboto"/>
          <w:sz w:val="22"/>
          <w:szCs w:val="22"/>
        </w:rPr>
      </w:pPr>
      <w:r>
        <w:rPr>
          <w:rFonts w:ascii="Roboto" w:hAnsi="Roboto"/>
          <w:sz w:val="22"/>
          <w:szCs w:val="22"/>
        </w:rPr>
        <w:t>Dates of attendance</w:t>
      </w:r>
    </w:p>
    <w:p w14:paraId="25B04D91" w14:textId="63A8011D" w:rsidR="00B80900" w:rsidRDefault="00B80900" w:rsidP="006F4E08">
      <w:pPr>
        <w:pStyle w:val="ListParagraph"/>
        <w:numPr>
          <w:ilvl w:val="0"/>
          <w:numId w:val="162"/>
        </w:numPr>
        <w:spacing w:after="160" w:line="278" w:lineRule="auto"/>
        <w:rPr>
          <w:rFonts w:ascii="Roboto" w:hAnsi="Roboto"/>
          <w:sz w:val="22"/>
          <w:szCs w:val="22"/>
        </w:rPr>
      </w:pPr>
      <w:r>
        <w:rPr>
          <w:rFonts w:ascii="Roboto" w:hAnsi="Roboto"/>
          <w:sz w:val="22"/>
          <w:szCs w:val="22"/>
        </w:rPr>
        <w:t>Enrollment status</w:t>
      </w:r>
    </w:p>
    <w:p w14:paraId="06E1AB3A" w14:textId="569546EB" w:rsidR="00B80900" w:rsidRDefault="00B80900" w:rsidP="006F4E08">
      <w:pPr>
        <w:pStyle w:val="ListParagraph"/>
        <w:numPr>
          <w:ilvl w:val="0"/>
          <w:numId w:val="162"/>
        </w:numPr>
        <w:spacing w:after="160" w:line="278" w:lineRule="auto"/>
        <w:rPr>
          <w:rFonts w:ascii="Roboto" w:hAnsi="Roboto"/>
          <w:sz w:val="22"/>
          <w:szCs w:val="22"/>
        </w:rPr>
      </w:pPr>
      <w:r>
        <w:rPr>
          <w:rFonts w:ascii="Roboto" w:hAnsi="Roboto"/>
          <w:sz w:val="22"/>
          <w:szCs w:val="22"/>
        </w:rPr>
        <w:t>Participation in officially recognized activities and sports</w:t>
      </w:r>
    </w:p>
    <w:p w14:paraId="06CDD97C" w14:textId="79835A72" w:rsidR="00B80900" w:rsidRDefault="00B80900" w:rsidP="006F4E08">
      <w:pPr>
        <w:pStyle w:val="ListParagraph"/>
        <w:numPr>
          <w:ilvl w:val="0"/>
          <w:numId w:val="162"/>
        </w:numPr>
        <w:spacing w:after="160" w:line="278" w:lineRule="auto"/>
        <w:rPr>
          <w:rFonts w:ascii="Roboto" w:hAnsi="Roboto"/>
          <w:sz w:val="22"/>
          <w:szCs w:val="22"/>
        </w:rPr>
      </w:pPr>
      <w:r>
        <w:rPr>
          <w:rFonts w:ascii="Roboto" w:hAnsi="Roboto"/>
          <w:sz w:val="22"/>
          <w:szCs w:val="22"/>
        </w:rPr>
        <w:t>Weight and height of athletic team members</w:t>
      </w:r>
    </w:p>
    <w:p w14:paraId="72007E86" w14:textId="57C05A51" w:rsidR="00B80900" w:rsidRDefault="00B80900" w:rsidP="006F4E08">
      <w:pPr>
        <w:pStyle w:val="ListParagraph"/>
        <w:numPr>
          <w:ilvl w:val="0"/>
          <w:numId w:val="162"/>
        </w:numPr>
        <w:spacing w:after="160" w:line="278" w:lineRule="auto"/>
        <w:rPr>
          <w:rFonts w:ascii="Roboto" w:hAnsi="Roboto"/>
          <w:sz w:val="22"/>
          <w:szCs w:val="22"/>
        </w:rPr>
      </w:pPr>
      <w:r>
        <w:rPr>
          <w:rFonts w:ascii="Roboto" w:hAnsi="Roboto"/>
          <w:sz w:val="22"/>
          <w:szCs w:val="22"/>
        </w:rPr>
        <w:t>Degrees, honors, and award received</w:t>
      </w:r>
    </w:p>
    <w:p w14:paraId="379BF097" w14:textId="636A1E08" w:rsidR="00B80900" w:rsidRDefault="00B80900" w:rsidP="006F4E08">
      <w:pPr>
        <w:pStyle w:val="ListParagraph"/>
        <w:numPr>
          <w:ilvl w:val="0"/>
          <w:numId w:val="162"/>
        </w:numPr>
        <w:spacing w:after="160" w:line="278" w:lineRule="auto"/>
        <w:rPr>
          <w:rFonts w:ascii="Roboto" w:hAnsi="Roboto"/>
          <w:sz w:val="22"/>
          <w:szCs w:val="22"/>
        </w:rPr>
      </w:pPr>
      <w:r>
        <w:rPr>
          <w:rFonts w:ascii="Roboto" w:hAnsi="Roboto"/>
          <w:sz w:val="22"/>
          <w:szCs w:val="22"/>
        </w:rPr>
        <w:t>Photographs and videos used for school publications</w:t>
      </w:r>
    </w:p>
    <w:p w14:paraId="4DFC15A0" w14:textId="3B9578B8" w:rsidR="00B80900" w:rsidRDefault="00B80900" w:rsidP="006F4E08">
      <w:pPr>
        <w:pStyle w:val="ListParagraph"/>
        <w:numPr>
          <w:ilvl w:val="0"/>
          <w:numId w:val="162"/>
        </w:numPr>
        <w:spacing w:after="160" w:line="278" w:lineRule="auto"/>
        <w:rPr>
          <w:rFonts w:ascii="Roboto" w:hAnsi="Roboto"/>
          <w:sz w:val="22"/>
          <w:szCs w:val="22"/>
        </w:rPr>
      </w:pPr>
      <w:r>
        <w:rPr>
          <w:rFonts w:ascii="Roboto" w:hAnsi="Roboto"/>
          <w:sz w:val="22"/>
          <w:szCs w:val="22"/>
        </w:rPr>
        <w:t>Most recent school attended</w:t>
      </w:r>
    </w:p>
    <w:p w14:paraId="07FA6AB6" w14:textId="4A89C002" w:rsidR="00BC6324" w:rsidRPr="00B80900" w:rsidRDefault="00B80900" w:rsidP="00B80900">
      <w:pPr>
        <w:spacing w:after="160" w:line="278" w:lineRule="auto"/>
        <w:rPr>
          <w:rFonts w:ascii="Roboto" w:hAnsi="Roboto"/>
          <w:sz w:val="22"/>
          <w:szCs w:val="22"/>
        </w:rPr>
      </w:pPr>
      <w:r>
        <w:rPr>
          <w:rFonts w:ascii="Roboto" w:hAnsi="Roboto"/>
          <w:sz w:val="22"/>
          <w:szCs w:val="22"/>
        </w:rPr>
        <w:t>Parents or eligible students who wish to restrict disclosure of directory information must submit a written request using the ENCSD Directory Information Opt-Out Form within ten (10) days of receiving this notice or within ten (10) days of enrollment.</w:t>
      </w:r>
    </w:p>
    <w:p w14:paraId="2CDC6CAF" w14:textId="77777777" w:rsidR="00BC6324" w:rsidRPr="00DF4F66" w:rsidRDefault="00BC6324" w:rsidP="00BC6324">
      <w:pPr>
        <w:rPr>
          <w:rFonts w:ascii="Roboto" w:hAnsi="Roboto"/>
          <w:b/>
          <w:bCs/>
          <w:sz w:val="22"/>
          <w:szCs w:val="22"/>
        </w:rPr>
      </w:pPr>
      <w:r w:rsidRPr="00DF4F66">
        <w:rPr>
          <w:rFonts w:ascii="Roboto" w:hAnsi="Roboto"/>
          <w:b/>
          <w:bCs/>
          <w:sz w:val="22"/>
          <w:szCs w:val="22"/>
        </w:rPr>
        <w:t>Access to Records</w:t>
      </w:r>
    </w:p>
    <w:p w14:paraId="1F4241A1" w14:textId="5F9DC905" w:rsidR="00BC6324" w:rsidRDefault="00BC6324" w:rsidP="00BC6324">
      <w:pPr>
        <w:rPr>
          <w:rFonts w:ascii="Roboto" w:hAnsi="Roboto"/>
          <w:sz w:val="22"/>
          <w:szCs w:val="22"/>
        </w:rPr>
      </w:pPr>
      <w:r>
        <w:rPr>
          <w:rFonts w:ascii="Roboto" w:hAnsi="Roboto"/>
          <w:sz w:val="22"/>
          <w:szCs w:val="22"/>
        </w:rPr>
        <w:t>Requests to inspect or review educational records should be submitted in writing to the ENCSD Principal’s office</w:t>
      </w:r>
      <w:r w:rsidR="00B80900">
        <w:rPr>
          <w:rFonts w:ascii="Roboto" w:hAnsi="Roboto"/>
          <w:sz w:val="22"/>
          <w:szCs w:val="22"/>
        </w:rPr>
        <w:t xml:space="preserve"> in accordance with Policy 4700. </w:t>
      </w:r>
    </w:p>
    <w:p w14:paraId="4F6066E3" w14:textId="633925B4" w:rsidR="00E83D6F" w:rsidRDefault="00E83D6F" w:rsidP="00BC6324">
      <w:pPr>
        <w:rPr>
          <w:rFonts w:ascii="Roboto" w:hAnsi="Roboto"/>
          <w:sz w:val="22"/>
          <w:szCs w:val="22"/>
        </w:rPr>
      </w:pPr>
      <w:r>
        <w:rPr>
          <w:rFonts w:ascii="Roboto" w:hAnsi="Roboto"/>
          <w:sz w:val="22"/>
          <w:szCs w:val="22"/>
        </w:rPr>
        <w:t>ENCSD will:</w:t>
      </w:r>
    </w:p>
    <w:p w14:paraId="1A32E1E0" w14:textId="67389A51" w:rsidR="00E83D6F" w:rsidRDefault="00E83D6F" w:rsidP="006F4E08">
      <w:pPr>
        <w:pStyle w:val="ListParagraph"/>
        <w:numPr>
          <w:ilvl w:val="0"/>
          <w:numId w:val="166"/>
        </w:numPr>
        <w:rPr>
          <w:rFonts w:ascii="Roboto" w:hAnsi="Roboto"/>
          <w:sz w:val="22"/>
          <w:szCs w:val="22"/>
        </w:rPr>
      </w:pPr>
      <w:r>
        <w:rPr>
          <w:rFonts w:ascii="Roboto" w:hAnsi="Roboto"/>
          <w:sz w:val="22"/>
          <w:szCs w:val="22"/>
        </w:rPr>
        <w:t>Confirm receipt of the request</w:t>
      </w:r>
    </w:p>
    <w:p w14:paraId="680085A7" w14:textId="6F8AB9A2" w:rsidR="00E83D6F" w:rsidRDefault="00E83D6F" w:rsidP="006F4E08">
      <w:pPr>
        <w:pStyle w:val="ListParagraph"/>
        <w:numPr>
          <w:ilvl w:val="0"/>
          <w:numId w:val="166"/>
        </w:numPr>
        <w:rPr>
          <w:rFonts w:ascii="Roboto" w:hAnsi="Roboto"/>
          <w:sz w:val="22"/>
          <w:szCs w:val="22"/>
        </w:rPr>
      </w:pPr>
      <w:r>
        <w:rPr>
          <w:rFonts w:ascii="Roboto" w:hAnsi="Roboto"/>
          <w:sz w:val="22"/>
          <w:szCs w:val="22"/>
        </w:rPr>
        <w:t>Arrange a time and location for record review</w:t>
      </w:r>
    </w:p>
    <w:p w14:paraId="49026658" w14:textId="1F45F50D" w:rsidR="00B6421D" w:rsidRDefault="00E83D6F" w:rsidP="006F4E08">
      <w:pPr>
        <w:pStyle w:val="ListParagraph"/>
        <w:numPr>
          <w:ilvl w:val="0"/>
          <w:numId w:val="166"/>
        </w:numPr>
        <w:rPr>
          <w:rFonts w:ascii="Roboto" w:hAnsi="Roboto"/>
          <w:sz w:val="22"/>
          <w:szCs w:val="22"/>
        </w:rPr>
      </w:pPr>
      <w:r>
        <w:rPr>
          <w:rFonts w:ascii="Roboto" w:hAnsi="Roboto"/>
          <w:sz w:val="22"/>
          <w:szCs w:val="22"/>
        </w:rPr>
        <w:t>Provide access within 45 calendar days of the request</w:t>
      </w:r>
    </w:p>
    <w:p w14:paraId="1DD89EAC" w14:textId="77777777" w:rsidR="00B6421D" w:rsidRPr="00B6421D" w:rsidRDefault="00B6421D" w:rsidP="00B6421D">
      <w:pPr>
        <w:pStyle w:val="ListParagraph"/>
        <w:rPr>
          <w:rFonts w:ascii="Roboto" w:hAnsi="Roboto"/>
          <w:sz w:val="22"/>
          <w:szCs w:val="22"/>
        </w:rPr>
      </w:pPr>
    </w:p>
    <w:p w14:paraId="4BDC7EFA" w14:textId="204F094F" w:rsidR="00BC6324" w:rsidRPr="00DF4F66" w:rsidRDefault="00BC6324" w:rsidP="00BC6324">
      <w:pPr>
        <w:rPr>
          <w:rFonts w:ascii="Roboto" w:hAnsi="Roboto"/>
          <w:b/>
          <w:bCs/>
          <w:sz w:val="22"/>
          <w:szCs w:val="22"/>
        </w:rPr>
      </w:pPr>
      <w:r w:rsidRPr="00DF4F66">
        <w:rPr>
          <w:rFonts w:ascii="Roboto" w:hAnsi="Roboto"/>
          <w:b/>
          <w:bCs/>
          <w:sz w:val="22"/>
          <w:szCs w:val="22"/>
        </w:rPr>
        <w:t>Complaints Regarding FERPA Compliance</w:t>
      </w:r>
    </w:p>
    <w:p w14:paraId="65000D37" w14:textId="1A4BEBBA" w:rsidR="00BC6324" w:rsidRDefault="00BC6324" w:rsidP="00BC6324">
      <w:pPr>
        <w:rPr>
          <w:rFonts w:ascii="Roboto" w:hAnsi="Roboto"/>
          <w:sz w:val="22"/>
          <w:szCs w:val="22"/>
        </w:rPr>
      </w:pPr>
      <w:r>
        <w:rPr>
          <w:rFonts w:ascii="Roboto" w:hAnsi="Roboto"/>
          <w:sz w:val="22"/>
          <w:szCs w:val="22"/>
        </w:rPr>
        <w:t>Complaints may be submitted to:</w:t>
      </w:r>
    </w:p>
    <w:p w14:paraId="4E07F35C" w14:textId="77777777" w:rsidR="00BC6324" w:rsidRDefault="00BC6324" w:rsidP="00BC6324">
      <w:pPr>
        <w:spacing w:after="0"/>
        <w:rPr>
          <w:rFonts w:ascii="Roboto" w:hAnsi="Roboto"/>
          <w:sz w:val="22"/>
          <w:szCs w:val="22"/>
        </w:rPr>
      </w:pPr>
      <w:r>
        <w:rPr>
          <w:rFonts w:ascii="Roboto" w:hAnsi="Roboto"/>
          <w:sz w:val="22"/>
          <w:szCs w:val="22"/>
        </w:rPr>
        <w:t>Family Policy Compliance Office</w:t>
      </w:r>
    </w:p>
    <w:p w14:paraId="220FFE58" w14:textId="77777777" w:rsidR="00BC6324" w:rsidRDefault="00BC6324" w:rsidP="00BC6324">
      <w:pPr>
        <w:spacing w:after="0"/>
        <w:rPr>
          <w:rFonts w:ascii="Roboto" w:hAnsi="Roboto"/>
          <w:sz w:val="22"/>
          <w:szCs w:val="22"/>
        </w:rPr>
      </w:pPr>
      <w:r>
        <w:rPr>
          <w:rFonts w:ascii="Roboto" w:hAnsi="Roboto"/>
          <w:sz w:val="22"/>
          <w:szCs w:val="22"/>
        </w:rPr>
        <w:t>US Department of Education</w:t>
      </w:r>
    </w:p>
    <w:p w14:paraId="5A9D3B5A" w14:textId="77777777" w:rsidR="00BC6324" w:rsidRDefault="00BC6324" w:rsidP="00BC6324">
      <w:pPr>
        <w:spacing w:after="0"/>
        <w:rPr>
          <w:rFonts w:ascii="Roboto" w:hAnsi="Roboto"/>
          <w:sz w:val="22"/>
          <w:szCs w:val="22"/>
        </w:rPr>
      </w:pPr>
      <w:r>
        <w:rPr>
          <w:rFonts w:ascii="Roboto" w:hAnsi="Roboto"/>
          <w:sz w:val="22"/>
          <w:szCs w:val="22"/>
        </w:rPr>
        <w:t>400 Maryland Avenue, SW</w:t>
      </w:r>
    </w:p>
    <w:p w14:paraId="5CFACD2D" w14:textId="77777777" w:rsidR="00BC6324" w:rsidRDefault="00BC6324" w:rsidP="00BC6324">
      <w:pPr>
        <w:spacing w:after="0"/>
        <w:rPr>
          <w:rFonts w:ascii="Roboto" w:hAnsi="Roboto"/>
          <w:sz w:val="22"/>
          <w:szCs w:val="22"/>
        </w:rPr>
      </w:pPr>
      <w:r>
        <w:rPr>
          <w:rFonts w:ascii="Roboto" w:hAnsi="Roboto"/>
          <w:sz w:val="22"/>
          <w:szCs w:val="22"/>
        </w:rPr>
        <w:t>Washington, DC 20202-8520</w:t>
      </w:r>
    </w:p>
    <w:p w14:paraId="1C9E1D41" w14:textId="77777777" w:rsidR="00BC6324" w:rsidRDefault="00BC6324" w:rsidP="00BC6324">
      <w:pPr>
        <w:spacing w:after="0"/>
        <w:rPr>
          <w:rFonts w:ascii="Roboto" w:hAnsi="Roboto"/>
          <w:sz w:val="22"/>
          <w:szCs w:val="22"/>
        </w:rPr>
      </w:pPr>
      <w:r>
        <w:rPr>
          <w:rFonts w:ascii="Roboto" w:hAnsi="Roboto"/>
          <w:sz w:val="22"/>
          <w:szCs w:val="22"/>
        </w:rPr>
        <w:t>Phone: 1-800-USA-LEARN (1-800-872-5327)</w:t>
      </w:r>
    </w:p>
    <w:p w14:paraId="78D4FB49" w14:textId="77777777" w:rsidR="00BC6324" w:rsidRDefault="00BC6324" w:rsidP="00BC6324">
      <w:pPr>
        <w:rPr>
          <w:rFonts w:ascii="Roboto" w:hAnsi="Roboto"/>
          <w:sz w:val="22"/>
          <w:szCs w:val="22"/>
        </w:rPr>
      </w:pPr>
    </w:p>
    <w:p w14:paraId="1DB913F6" w14:textId="77777777" w:rsidR="00BC6324" w:rsidRPr="0020396E" w:rsidRDefault="00BC6324" w:rsidP="00BC6324">
      <w:pPr>
        <w:rPr>
          <w:rFonts w:ascii="Roboto" w:hAnsi="Roboto"/>
          <w:b/>
          <w:bCs/>
          <w:sz w:val="22"/>
          <w:szCs w:val="22"/>
        </w:rPr>
      </w:pPr>
      <w:r w:rsidRPr="0020396E">
        <w:rPr>
          <w:rFonts w:ascii="Roboto" w:hAnsi="Roboto"/>
          <w:b/>
          <w:bCs/>
          <w:sz w:val="22"/>
          <w:szCs w:val="22"/>
        </w:rPr>
        <w:t>Questions</w:t>
      </w:r>
    </w:p>
    <w:p w14:paraId="603F8255" w14:textId="77777777" w:rsidR="00BC6324" w:rsidRDefault="00BC6324" w:rsidP="00BC6324">
      <w:pPr>
        <w:rPr>
          <w:rFonts w:ascii="Roboto" w:hAnsi="Roboto"/>
          <w:sz w:val="22"/>
          <w:szCs w:val="22"/>
        </w:rPr>
      </w:pPr>
      <w:r>
        <w:rPr>
          <w:rFonts w:ascii="Roboto" w:hAnsi="Roboto"/>
          <w:sz w:val="22"/>
          <w:szCs w:val="22"/>
        </w:rPr>
        <w:t>For questions regarding FERPA rights or annual notification, contact:</w:t>
      </w:r>
    </w:p>
    <w:p w14:paraId="7F77D908" w14:textId="77777777" w:rsidR="00BC6324" w:rsidRDefault="00BC6324" w:rsidP="00BC6324">
      <w:pPr>
        <w:spacing w:after="0"/>
        <w:rPr>
          <w:rFonts w:ascii="Roboto" w:hAnsi="Roboto"/>
          <w:sz w:val="22"/>
          <w:szCs w:val="22"/>
        </w:rPr>
      </w:pPr>
      <w:r>
        <w:rPr>
          <w:rFonts w:ascii="Roboto" w:hAnsi="Roboto"/>
          <w:sz w:val="22"/>
          <w:szCs w:val="22"/>
        </w:rPr>
        <w:t>ENCSD Principal’s Office</w:t>
      </w:r>
    </w:p>
    <w:p w14:paraId="33CE0629" w14:textId="77777777" w:rsidR="00BC6324" w:rsidRDefault="00BC6324" w:rsidP="00BC6324">
      <w:pPr>
        <w:spacing w:after="0"/>
        <w:rPr>
          <w:rFonts w:ascii="Roboto" w:hAnsi="Roboto"/>
          <w:sz w:val="22"/>
          <w:szCs w:val="22"/>
        </w:rPr>
      </w:pPr>
      <w:r>
        <w:rPr>
          <w:rFonts w:ascii="Roboto" w:hAnsi="Roboto"/>
          <w:sz w:val="22"/>
          <w:szCs w:val="22"/>
        </w:rPr>
        <w:lastRenderedPageBreak/>
        <w:t>1311 HWY 301 S</w:t>
      </w:r>
    </w:p>
    <w:p w14:paraId="01CF2F49" w14:textId="77777777" w:rsidR="00BC6324" w:rsidRDefault="00BC6324" w:rsidP="00BC6324">
      <w:pPr>
        <w:spacing w:after="0"/>
        <w:rPr>
          <w:rFonts w:ascii="Roboto" w:hAnsi="Roboto"/>
          <w:sz w:val="22"/>
          <w:szCs w:val="22"/>
        </w:rPr>
      </w:pPr>
      <w:r>
        <w:rPr>
          <w:rFonts w:ascii="Roboto" w:hAnsi="Roboto"/>
          <w:sz w:val="22"/>
          <w:szCs w:val="22"/>
        </w:rPr>
        <w:t>Wilson, NC 27893</w:t>
      </w:r>
    </w:p>
    <w:p w14:paraId="0455B593" w14:textId="650C1E3D" w:rsidR="00BC6324" w:rsidRDefault="00BC6324" w:rsidP="00BC6324">
      <w:pPr>
        <w:spacing w:after="0"/>
        <w:rPr>
          <w:rFonts w:ascii="Roboto" w:hAnsi="Roboto"/>
          <w:sz w:val="22"/>
          <w:szCs w:val="22"/>
        </w:rPr>
      </w:pPr>
      <w:r>
        <w:rPr>
          <w:rFonts w:ascii="Roboto" w:hAnsi="Roboto"/>
          <w:sz w:val="22"/>
          <w:szCs w:val="22"/>
        </w:rPr>
        <w:t>Phone: 252-206-</w:t>
      </w:r>
      <w:r w:rsidR="001C2795">
        <w:rPr>
          <w:rFonts w:ascii="Roboto" w:hAnsi="Roboto"/>
          <w:sz w:val="22"/>
          <w:szCs w:val="22"/>
        </w:rPr>
        <w:t>7365</w:t>
      </w:r>
    </w:p>
    <w:p w14:paraId="75046773" w14:textId="77777777" w:rsidR="00DD5B1D" w:rsidRDefault="00DD5B1D">
      <w:pPr>
        <w:pBdr>
          <w:bottom w:val="single" w:sz="6" w:space="1" w:color="auto"/>
        </w:pBdr>
        <w:rPr>
          <w:rFonts w:ascii="Roboto" w:hAnsi="Roboto"/>
          <w:sz w:val="22"/>
          <w:szCs w:val="22"/>
        </w:rPr>
      </w:pPr>
    </w:p>
    <w:p w14:paraId="715D8FC8" w14:textId="67DBF19E" w:rsidR="00DD5B1D" w:rsidRDefault="00DD5B1D" w:rsidP="00DD5B1D">
      <w:pPr>
        <w:rPr>
          <w:rFonts w:ascii="Roboto" w:hAnsi="Roboto"/>
          <w:b/>
          <w:bCs/>
          <w:sz w:val="28"/>
          <w:szCs w:val="28"/>
        </w:rPr>
      </w:pPr>
      <w:r>
        <w:rPr>
          <w:rFonts w:ascii="Roboto" w:hAnsi="Roboto"/>
          <w:b/>
          <w:bCs/>
          <w:sz w:val="28"/>
          <w:szCs w:val="28"/>
        </w:rPr>
        <w:t>Protection of Pupil Rights Amendment (PPRA)</w:t>
      </w:r>
    </w:p>
    <w:p w14:paraId="56B66E0A" w14:textId="45E9EDFD" w:rsidR="001C2795" w:rsidRDefault="001C2795" w:rsidP="00DD5B1D">
      <w:pPr>
        <w:rPr>
          <w:rFonts w:ascii="Roboto" w:hAnsi="Roboto"/>
          <w:sz w:val="22"/>
          <w:szCs w:val="22"/>
        </w:rPr>
      </w:pPr>
      <w:r>
        <w:rPr>
          <w:rFonts w:ascii="Roboto" w:hAnsi="Roboto"/>
          <w:sz w:val="22"/>
          <w:szCs w:val="22"/>
        </w:rPr>
        <w:t>The Protection of Pupil Rights Amendment (PPRA) is a federal law that provides parents with rights regarding certain surveys, data collection activities, and instructional materials that may involve sensitive personal information.</w:t>
      </w:r>
    </w:p>
    <w:p w14:paraId="6F1F9B37" w14:textId="2A85B4D9" w:rsidR="001C2795" w:rsidRDefault="001C2795" w:rsidP="00DD5B1D">
      <w:pPr>
        <w:rPr>
          <w:rFonts w:ascii="Roboto" w:hAnsi="Roboto"/>
          <w:sz w:val="22"/>
          <w:szCs w:val="22"/>
        </w:rPr>
      </w:pPr>
      <w:r>
        <w:rPr>
          <w:rFonts w:ascii="Roboto" w:hAnsi="Roboto"/>
          <w:sz w:val="22"/>
          <w:szCs w:val="22"/>
        </w:rPr>
        <w:t>This notice is provided annually in accordance with federal law and ENCSD Policy 6053 – Internet Safety and Ethical Use.</w:t>
      </w:r>
    </w:p>
    <w:p w14:paraId="189FB2C0" w14:textId="72699B12" w:rsidR="001C2795" w:rsidRDefault="00F86826" w:rsidP="00DD5B1D">
      <w:pPr>
        <w:rPr>
          <w:rFonts w:ascii="Roboto" w:hAnsi="Roboto"/>
          <w:b/>
          <w:bCs/>
          <w:sz w:val="22"/>
          <w:szCs w:val="22"/>
        </w:rPr>
      </w:pPr>
      <w:r>
        <w:rPr>
          <w:rFonts w:ascii="Roboto" w:hAnsi="Roboto"/>
          <w:b/>
          <w:bCs/>
          <w:sz w:val="22"/>
          <w:szCs w:val="22"/>
        </w:rPr>
        <w:t>Parent Rights Under PPRA</w:t>
      </w:r>
    </w:p>
    <w:p w14:paraId="33FC1AB5" w14:textId="6D9207C4" w:rsidR="00F86826" w:rsidRDefault="00F86826" w:rsidP="00DD5B1D">
      <w:pPr>
        <w:rPr>
          <w:rFonts w:ascii="Roboto" w:hAnsi="Roboto"/>
          <w:sz w:val="22"/>
          <w:szCs w:val="22"/>
        </w:rPr>
      </w:pPr>
      <w:r>
        <w:rPr>
          <w:rFonts w:ascii="Roboto" w:hAnsi="Roboto"/>
          <w:sz w:val="22"/>
          <w:szCs w:val="22"/>
        </w:rPr>
        <w:t>Parents have the right to:</w:t>
      </w:r>
    </w:p>
    <w:p w14:paraId="53452B56" w14:textId="09A8EAEB" w:rsidR="00F86826" w:rsidRDefault="00F86826" w:rsidP="006F4E08">
      <w:pPr>
        <w:pStyle w:val="ListParagraph"/>
        <w:numPr>
          <w:ilvl w:val="0"/>
          <w:numId w:val="167"/>
        </w:numPr>
        <w:rPr>
          <w:rFonts w:ascii="Roboto" w:hAnsi="Roboto"/>
          <w:sz w:val="22"/>
          <w:szCs w:val="22"/>
        </w:rPr>
      </w:pPr>
      <w:r>
        <w:rPr>
          <w:rFonts w:ascii="Roboto" w:hAnsi="Roboto"/>
          <w:sz w:val="22"/>
          <w:szCs w:val="22"/>
        </w:rPr>
        <w:t>Inspect upon request, any instructional materials used in connection with any survey, analysis, or evaluation funded by the U.S. Department of Education</w:t>
      </w:r>
    </w:p>
    <w:p w14:paraId="79540B42" w14:textId="6891A69F" w:rsidR="00F86826" w:rsidRDefault="00F86826" w:rsidP="006F4E08">
      <w:pPr>
        <w:pStyle w:val="ListParagraph"/>
        <w:numPr>
          <w:ilvl w:val="0"/>
          <w:numId w:val="167"/>
        </w:numPr>
        <w:rPr>
          <w:rFonts w:ascii="Roboto" w:hAnsi="Roboto"/>
          <w:sz w:val="22"/>
          <w:szCs w:val="22"/>
        </w:rPr>
      </w:pPr>
      <w:r>
        <w:rPr>
          <w:rFonts w:ascii="Roboto" w:hAnsi="Roboto"/>
          <w:sz w:val="22"/>
          <w:szCs w:val="22"/>
        </w:rPr>
        <w:t xml:space="preserve">Be notified and given the opportunity to </w:t>
      </w:r>
      <w:proofErr w:type="gramStart"/>
      <w:r>
        <w:rPr>
          <w:rFonts w:ascii="Roboto" w:hAnsi="Roboto"/>
          <w:sz w:val="22"/>
          <w:szCs w:val="22"/>
        </w:rPr>
        <w:t>opt</w:t>
      </w:r>
      <w:proofErr w:type="gramEnd"/>
      <w:r>
        <w:rPr>
          <w:rFonts w:ascii="Roboto" w:hAnsi="Roboto"/>
          <w:sz w:val="22"/>
          <w:szCs w:val="22"/>
        </w:rPr>
        <w:t xml:space="preserve"> their child out of participation in certain </w:t>
      </w:r>
      <w:proofErr w:type="gramStart"/>
      <w:r>
        <w:rPr>
          <w:rFonts w:ascii="Roboto" w:hAnsi="Roboto"/>
          <w:sz w:val="22"/>
          <w:szCs w:val="22"/>
        </w:rPr>
        <w:t>surveys,</w:t>
      </w:r>
      <w:proofErr w:type="gramEnd"/>
      <w:r>
        <w:rPr>
          <w:rFonts w:ascii="Roboto" w:hAnsi="Roboto"/>
          <w:sz w:val="22"/>
          <w:szCs w:val="22"/>
        </w:rPr>
        <w:t xml:space="preserve"> or evaluations that collect protected information</w:t>
      </w:r>
    </w:p>
    <w:p w14:paraId="68CB498D" w14:textId="586AB624" w:rsidR="00F86826" w:rsidRDefault="00F86826" w:rsidP="006F4E08">
      <w:pPr>
        <w:pStyle w:val="ListParagraph"/>
        <w:numPr>
          <w:ilvl w:val="0"/>
          <w:numId w:val="167"/>
        </w:numPr>
        <w:rPr>
          <w:rFonts w:ascii="Roboto" w:hAnsi="Roboto"/>
          <w:sz w:val="22"/>
          <w:szCs w:val="22"/>
        </w:rPr>
      </w:pPr>
      <w:r>
        <w:rPr>
          <w:rFonts w:ascii="Roboto" w:hAnsi="Roboto"/>
          <w:sz w:val="22"/>
          <w:szCs w:val="22"/>
        </w:rPr>
        <w:t>Be informed about the collection, disclosure, or use of personal student information for marketing or non-educational purposes</w:t>
      </w:r>
    </w:p>
    <w:p w14:paraId="27C34BA9" w14:textId="0CEED7F3" w:rsidR="00F86826" w:rsidRDefault="00F86826" w:rsidP="006F4E08">
      <w:pPr>
        <w:pStyle w:val="ListParagraph"/>
        <w:numPr>
          <w:ilvl w:val="0"/>
          <w:numId w:val="167"/>
        </w:numPr>
        <w:rPr>
          <w:rFonts w:ascii="Roboto" w:hAnsi="Roboto"/>
          <w:sz w:val="22"/>
          <w:szCs w:val="22"/>
        </w:rPr>
      </w:pPr>
      <w:r>
        <w:rPr>
          <w:rFonts w:ascii="Roboto" w:hAnsi="Roboto"/>
          <w:sz w:val="22"/>
          <w:szCs w:val="22"/>
        </w:rPr>
        <w:t>Review procedures for the administration of surveys or evaluations involving protected informa</w:t>
      </w:r>
      <w:r w:rsidR="009A3213">
        <w:rPr>
          <w:rFonts w:ascii="Roboto" w:hAnsi="Roboto"/>
          <w:sz w:val="22"/>
          <w:szCs w:val="22"/>
        </w:rPr>
        <w:t>tion</w:t>
      </w:r>
    </w:p>
    <w:p w14:paraId="2A9FA0A6" w14:textId="19FF86B6" w:rsidR="009A3213" w:rsidRDefault="009A3213" w:rsidP="009A3213">
      <w:pPr>
        <w:rPr>
          <w:rFonts w:ascii="Roboto" w:hAnsi="Roboto"/>
          <w:b/>
          <w:bCs/>
          <w:sz w:val="22"/>
          <w:szCs w:val="22"/>
        </w:rPr>
      </w:pPr>
      <w:r>
        <w:rPr>
          <w:rFonts w:ascii="Roboto" w:hAnsi="Roboto"/>
          <w:b/>
          <w:bCs/>
          <w:sz w:val="22"/>
          <w:szCs w:val="22"/>
        </w:rPr>
        <w:t>Protected Information Includes:</w:t>
      </w:r>
    </w:p>
    <w:p w14:paraId="72D3D0E0" w14:textId="43B39BC9" w:rsidR="009A3213" w:rsidRDefault="009A3213" w:rsidP="006F4E08">
      <w:pPr>
        <w:pStyle w:val="ListParagraph"/>
        <w:numPr>
          <w:ilvl w:val="0"/>
          <w:numId w:val="168"/>
        </w:numPr>
        <w:rPr>
          <w:rFonts w:ascii="Roboto" w:hAnsi="Roboto"/>
          <w:sz w:val="22"/>
          <w:szCs w:val="22"/>
        </w:rPr>
      </w:pPr>
      <w:r>
        <w:rPr>
          <w:rFonts w:ascii="Roboto" w:hAnsi="Roboto"/>
          <w:sz w:val="22"/>
          <w:szCs w:val="22"/>
        </w:rPr>
        <w:t>Political affiliations or beliefs</w:t>
      </w:r>
    </w:p>
    <w:p w14:paraId="3F3EC96A" w14:textId="3B45F688" w:rsidR="009A3213" w:rsidRDefault="009A3213" w:rsidP="006F4E08">
      <w:pPr>
        <w:pStyle w:val="ListParagraph"/>
        <w:numPr>
          <w:ilvl w:val="0"/>
          <w:numId w:val="168"/>
        </w:numPr>
        <w:rPr>
          <w:rFonts w:ascii="Roboto" w:hAnsi="Roboto"/>
          <w:sz w:val="22"/>
          <w:szCs w:val="22"/>
        </w:rPr>
      </w:pPr>
      <w:r>
        <w:rPr>
          <w:rFonts w:ascii="Roboto" w:hAnsi="Roboto"/>
          <w:sz w:val="22"/>
          <w:szCs w:val="22"/>
        </w:rPr>
        <w:t>Mental or psychological problems</w:t>
      </w:r>
    </w:p>
    <w:p w14:paraId="1F8AF6A8" w14:textId="5A88D4B5" w:rsidR="009A3213" w:rsidRDefault="009A3213" w:rsidP="006F4E08">
      <w:pPr>
        <w:pStyle w:val="ListParagraph"/>
        <w:numPr>
          <w:ilvl w:val="0"/>
          <w:numId w:val="168"/>
        </w:numPr>
        <w:rPr>
          <w:rFonts w:ascii="Roboto" w:hAnsi="Roboto"/>
          <w:sz w:val="22"/>
          <w:szCs w:val="22"/>
        </w:rPr>
      </w:pPr>
      <w:r>
        <w:rPr>
          <w:rFonts w:ascii="Roboto" w:hAnsi="Roboto"/>
          <w:sz w:val="22"/>
          <w:szCs w:val="22"/>
        </w:rPr>
        <w:t>Sex behavior or attitudes</w:t>
      </w:r>
    </w:p>
    <w:p w14:paraId="2D5AE459" w14:textId="3D6CA2CC" w:rsidR="009A3213" w:rsidRDefault="009A3213" w:rsidP="006F4E08">
      <w:pPr>
        <w:pStyle w:val="ListParagraph"/>
        <w:numPr>
          <w:ilvl w:val="0"/>
          <w:numId w:val="168"/>
        </w:numPr>
        <w:rPr>
          <w:rFonts w:ascii="Roboto" w:hAnsi="Roboto"/>
          <w:sz w:val="22"/>
          <w:szCs w:val="22"/>
        </w:rPr>
      </w:pPr>
      <w:r>
        <w:rPr>
          <w:rFonts w:ascii="Roboto" w:hAnsi="Roboto"/>
          <w:sz w:val="22"/>
          <w:szCs w:val="22"/>
        </w:rPr>
        <w:t>Illegal, anti-social, self-incriminating, or demeaning behavior</w:t>
      </w:r>
    </w:p>
    <w:p w14:paraId="387EE449" w14:textId="14D621FD" w:rsidR="009A3213" w:rsidRDefault="009A3213" w:rsidP="006F4E08">
      <w:pPr>
        <w:pStyle w:val="ListParagraph"/>
        <w:numPr>
          <w:ilvl w:val="0"/>
          <w:numId w:val="168"/>
        </w:numPr>
        <w:rPr>
          <w:rFonts w:ascii="Roboto" w:hAnsi="Roboto"/>
          <w:sz w:val="22"/>
          <w:szCs w:val="22"/>
        </w:rPr>
      </w:pPr>
      <w:r>
        <w:rPr>
          <w:rFonts w:ascii="Roboto" w:hAnsi="Roboto"/>
          <w:sz w:val="22"/>
          <w:szCs w:val="22"/>
        </w:rPr>
        <w:t>Critical appraisals of family members</w:t>
      </w:r>
    </w:p>
    <w:p w14:paraId="1060C41E" w14:textId="1ACCA23B" w:rsidR="009A3213" w:rsidRDefault="009A3213" w:rsidP="006F4E08">
      <w:pPr>
        <w:pStyle w:val="ListParagraph"/>
        <w:numPr>
          <w:ilvl w:val="0"/>
          <w:numId w:val="168"/>
        </w:numPr>
        <w:rPr>
          <w:rFonts w:ascii="Roboto" w:hAnsi="Roboto"/>
          <w:sz w:val="22"/>
          <w:szCs w:val="22"/>
        </w:rPr>
      </w:pPr>
      <w:r>
        <w:rPr>
          <w:rFonts w:ascii="Roboto" w:hAnsi="Roboto"/>
          <w:sz w:val="22"/>
          <w:szCs w:val="22"/>
        </w:rPr>
        <w:t>Legally recognized privileged relationships</w:t>
      </w:r>
    </w:p>
    <w:p w14:paraId="23C38DCA" w14:textId="0A9B73C2" w:rsidR="009A3213" w:rsidRDefault="009A3213" w:rsidP="006F4E08">
      <w:pPr>
        <w:pStyle w:val="ListParagraph"/>
        <w:numPr>
          <w:ilvl w:val="0"/>
          <w:numId w:val="168"/>
        </w:numPr>
        <w:rPr>
          <w:rFonts w:ascii="Roboto" w:hAnsi="Roboto"/>
          <w:sz w:val="22"/>
          <w:szCs w:val="22"/>
        </w:rPr>
      </w:pPr>
      <w:r>
        <w:rPr>
          <w:rFonts w:ascii="Roboto" w:hAnsi="Roboto"/>
          <w:sz w:val="22"/>
          <w:szCs w:val="22"/>
        </w:rPr>
        <w:t>Income (other than required by law to determine program eligibility0</w:t>
      </w:r>
    </w:p>
    <w:p w14:paraId="101D6F00" w14:textId="4D6D4088" w:rsidR="009A3213" w:rsidRDefault="009A3213" w:rsidP="009A3213">
      <w:pPr>
        <w:rPr>
          <w:rFonts w:ascii="Roboto" w:hAnsi="Roboto"/>
          <w:b/>
          <w:bCs/>
          <w:sz w:val="22"/>
          <w:szCs w:val="22"/>
        </w:rPr>
      </w:pPr>
      <w:r>
        <w:rPr>
          <w:rFonts w:ascii="Roboto" w:hAnsi="Roboto"/>
          <w:b/>
          <w:bCs/>
          <w:sz w:val="22"/>
          <w:szCs w:val="22"/>
        </w:rPr>
        <w:t>Inspection of Materials</w:t>
      </w:r>
    </w:p>
    <w:p w14:paraId="1A61B57F" w14:textId="6C12E944" w:rsidR="009A3213" w:rsidRDefault="009A3213" w:rsidP="009A3213">
      <w:pPr>
        <w:rPr>
          <w:rFonts w:ascii="Roboto" w:hAnsi="Roboto"/>
          <w:sz w:val="22"/>
          <w:szCs w:val="22"/>
        </w:rPr>
      </w:pPr>
      <w:r>
        <w:rPr>
          <w:rFonts w:ascii="Roboto" w:hAnsi="Roboto"/>
          <w:sz w:val="22"/>
          <w:szCs w:val="22"/>
        </w:rPr>
        <w:t>Parents may review relevant instructional materials by submitting a written request to the Princ</w:t>
      </w:r>
      <w:r w:rsidR="00C079D4">
        <w:rPr>
          <w:rFonts w:ascii="Roboto" w:hAnsi="Roboto"/>
          <w:sz w:val="22"/>
          <w:szCs w:val="22"/>
        </w:rPr>
        <w:t>ipal’s Office.  ENCSD will arrange access in accordance with applicable timelines.</w:t>
      </w:r>
    </w:p>
    <w:p w14:paraId="06D72DDE" w14:textId="6E99A0DD" w:rsidR="00C079D4" w:rsidRDefault="00C079D4" w:rsidP="009A3213">
      <w:pPr>
        <w:rPr>
          <w:rFonts w:ascii="Roboto" w:hAnsi="Roboto"/>
          <w:b/>
          <w:bCs/>
          <w:sz w:val="22"/>
          <w:szCs w:val="22"/>
        </w:rPr>
      </w:pPr>
      <w:r>
        <w:rPr>
          <w:rFonts w:ascii="Roboto" w:hAnsi="Roboto"/>
          <w:b/>
          <w:bCs/>
          <w:sz w:val="22"/>
          <w:szCs w:val="22"/>
        </w:rPr>
        <w:t>Questions</w:t>
      </w:r>
    </w:p>
    <w:p w14:paraId="709546E2" w14:textId="740B15C1" w:rsidR="00C079D4" w:rsidRDefault="00C079D4" w:rsidP="00C079D4">
      <w:pPr>
        <w:spacing w:after="0"/>
        <w:rPr>
          <w:rFonts w:ascii="Roboto" w:hAnsi="Roboto"/>
          <w:sz w:val="22"/>
          <w:szCs w:val="22"/>
        </w:rPr>
      </w:pPr>
      <w:r>
        <w:rPr>
          <w:rFonts w:ascii="Roboto" w:hAnsi="Roboto"/>
          <w:sz w:val="22"/>
          <w:szCs w:val="22"/>
        </w:rPr>
        <w:t>ENCSD Principal’s Office</w:t>
      </w:r>
    </w:p>
    <w:p w14:paraId="269C04AD" w14:textId="7EC3FD42" w:rsidR="00C079D4" w:rsidRDefault="00C079D4" w:rsidP="00C079D4">
      <w:pPr>
        <w:spacing w:after="0"/>
        <w:rPr>
          <w:rFonts w:ascii="Roboto" w:hAnsi="Roboto"/>
          <w:sz w:val="22"/>
          <w:szCs w:val="22"/>
        </w:rPr>
      </w:pPr>
      <w:r>
        <w:rPr>
          <w:rFonts w:ascii="Roboto" w:hAnsi="Roboto"/>
          <w:sz w:val="22"/>
          <w:szCs w:val="22"/>
        </w:rPr>
        <w:t>1311 Hwy 301 South</w:t>
      </w:r>
    </w:p>
    <w:p w14:paraId="53A53DF1" w14:textId="13C92E39" w:rsidR="00C079D4" w:rsidRDefault="00C079D4" w:rsidP="00C079D4">
      <w:pPr>
        <w:spacing w:after="0"/>
        <w:rPr>
          <w:rFonts w:ascii="Roboto" w:hAnsi="Roboto"/>
          <w:sz w:val="22"/>
          <w:szCs w:val="22"/>
        </w:rPr>
      </w:pPr>
      <w:r>
        <w:rPr>
          <w:rFonts w:ascii="Roboto" w:hAnsi="Roboto"/>
          <w:sz w:val="22"/>
          <w:szCs w:val="22"/>
        </w:rPr>
        <w:t>Wilson, NC 27893</w:t>
      </w:r>
    </w:p>
    <w:p w14:paraId="7F00D1AB" w14:textId="03D00346" w:rsidR="00C079D4" w:rsidRDefault="00C079D4" w:rsidP="00C079D4">
      <w:pPr>
        <w:pBdr>
          <w:bottom w:val="single" w:sz="6" w:space="1" w:color="auto"/>
        </w:pBdr>
        <w:spacing w:after="0"/>
        <w:rPr>
          <w:rFonts w:ascii="Roboto" w:hAnsi="Roboto"/>
          <w:sz w:val="22"/>
          <w:szCs w:val="22"/>
        </w:rPr>
      </w:pPr>
      <w:r>
        <w:rPr>
          <w:rFonts w:ascii="Roboto" w:hAnsi="Roboto"/>
          <w:sz w:val="22"/>
          <w:szCs w:val="22"/>
        </w:rPr>
        <w:t>Phone: 252-206-1065</w:t>
      </w:r>
    </w:p>
    <w:p w14:paraId="6EF89676" w14:textId="77777777" w:rsidR="005D6A35" w:rsidRDefault="005D6A35" w:rsidP="00C079D4">
      <w:pPr>
        <w:pBdr>
          <w:bottom w:val="single" w:sz="6" w:space="1" w:color="auto"/>
        </w:pBdr>
        <w:spacing w:after="0"/>
        <w:rPr>
          <w:rFonts w:ascii="Roboto" w:hAnsi="Roboto"/>
          <w:sz w:val="22"/>
          <w:szCs w:val="22"/>
        </w:rPr>
      </w:pPr>
    </w:p>
    <w:p w14:paraId="4CFB5D70" w14:textId="25D8CFD8" w:rsidR="00C079D4" w:rsidRPr="00C079D4" w:rsidRDefault="005E2DF9" w:rsidP="00C079D4">
      <w:pPr>
        <w:rPr>
          <w:rFonts w:ascii="Roboto" w:hAnsi="Roboto"/>
          <w:b/>
          <w:bCs/>
          <w:sz w:val="28"/>
          <w:szCs w:val="28"/>
        </w:rPr>
      </w:pPr>
      <w:r>
        <w:rPr>
          <w:rFonts w:ascii="Roboto" w:hAnsi="Roboto"/>
          <w:b/>
          <w:bCs/>
          <w:sz w:val="28"/>
          <w:szCs w:val="28"/>
        </w:rPr>
        <w:t>McKinney-Vento Homeless Education Rights</w:t>
      </w:r>
    </w:p>
    <w:p w14:paraId="623C7F15" w14:textId="5C3D76BF" w:rsidR="00C079D4" w:rsidRDefault="00C86E2B" w:rsidP="00C079D4">
      <w:pPr>
        <w:spacing w:after="160" w:line="278" w:lineRule="auto"/>
        <w:rPr>
          <w:rFonts w:ascii="Roboto" w:hAnsi="Roboto"/>
          <w:sz w:val="22"/>
          <w:szCs w:val="22"/>
        </w:rPr>
      </w:pPr>
      <w:r>
        <w:rPr>
          <w:rFonts w:ascii="Roboto" w:hAnsi="Roboto"/>
          <w:sz w:val="22"/>
          <w:szCs w:val="22"/>
        </w:rPr>
        <w:t>The McKinney-Vento Homeless Assistance Act is a federal law that ensures the educational rights and stability of children and youth experiencing homelessness.</w:t>
      </w:r>
    </w:p>
    <w:p w14:paraId="798D05F1" w14:textId="6B75A43F" w:rsidR="00C86E2B" w:rsidRPr="00270E25" w:rsidRDefault="00C86E2B" w:rsidP="00C079D4">
      <w:pPr>
        <w:spacing w:after="160" w:line="278" w:lineRule="auto"/>
        <w:rPr>
          <w:rFonts w:ascii="Roboto" w:hAnsi="Roboto"/>
          <w:sz w:val="22"/>
          <w:szCs w:val="22"/>
        </w:rPr>
      </w:pPr>
      <w:r>
        <w:rPr>
          <w:rFonts w:ascii="Roboto" w:hAnsi="Roboto"/>
          <w:sz w:val="22"/>
          <w:szCs w:val="22"/>
        </w:rPr>
        <w:lastRenderedPageBreak/>
        <w:t>This notice is provided annually in accordance with federal requirements and ENCSD Policy 4120 – Student Enrollment.</w:t>
      </w:r>
    </w:p>
    <w:p w14:paraId="45E429F6" w14:textId="18D8C845" w:rsidR="00C079D4" w:rsidRPr="00DF4F66" w:rsidRDefault="00C86E2B" w:rsidP="00C079D4">
      <w:pPr>
        <w:rPr>
          <w:rFonts w:ascii="Roboto" w:hAnsi="Roboto"/>
          <w:b/>
          <w:bCs/>
          <w:sz w:val="22"/>
          <w:szCs w:val="22"/>
        </w:rPr>
      </w:pPr>
      <w:r>
        <w:rPr>
          <w:rFonts w:ascii="Roboto" w:hAnsi="Roboto"/>
          <w:b/>
          <w:bCs/>
          <w:sz w:val="22"/>
          <w:szCs w:val="22"/>
        </w:rPr>
        <w:t>Definition of Homelessness</w:t>
      </w:r>
    </w:p>
    <w:p w14:paraId="5D2A9A55" w14:textId="383AACB4" w:rsidR="00C079D4" w:rsidRDefault="00C86E2B" w:rsidP="00C079D4">
      <w:pPr>
        <w:rPr>
          <w:rFonts w:ascii="Roboto" w:hAnsi="Roboto"/>
          <w:sz w:val="22"/>
          <w:szCs w:val="22"/>
        </w:rPr>
      </w:pPr>
      <w:r>
        <w:rPr>
          <w:rFonts w:ascii="Roboto" w:hAnsi="Roboto"/>
          <w:sz w:val="22"/>
          <w:szCs w:val="22"/>
        </w:rPr>
        <w:t xml:space="preserve">A student is considered homeless if they lack a fixed, regular, and adequate </w:t>
      </w:r>
      <w:proofErr w:type="gramStart"/>
      <w:r>
        <w:rPr>
          <w:rFonts w:ascii="Roboto" w:hAnsi="Roboto"/>
          <w:sz w:val="22"/>
          <w:szCs w:val="22"/>
        </w:rPr>
        <w:t>nighttime</w:t>
      </w:r>
      <w:proofErr w:type="gramEnd"/>
      <w:r>
        <w:rPr>
          <w:rFonts w:ascii="Roboto" w:hAnsi="Roboto"/>
          <w:sz w:val="22"/>
          <w:szCs w:val="22"/>
        </w:rPr>
        <w:t xml:space="preserve"> residence.  This includes students who are:</w:t>
      </w:r>
    </w:p>
    <w:p w14:paraId="486220BE" w14:textId="624ED6BA" w:rsidR="00C079D4" w:rsidRPr="00C86E2B" w:rsidRDefault="00C86E2B" w:rsidP="006F4E08">
      <w:pPr>
        <w:pStyle w:val="ListParagraph"/>
        <w:numPr>
          <w:ilvl w:val="0"/>
          <w:numId w:val="162"/>
        </w:numPr>
        <w:spacing w:after="160" w:line="278" w:lineRule="auto"/>
        <w:rPr>
          <w:rFonts w:ascii="Roboto" w:hAnsi="Roboto"/>
          <w:b/>
          <w:bCs/>
          <w:sz w:val="22"/>
          <w:szCs w:val="22"/>
        </w:rPr>
      </w:pPr>
      <w:r>
        <w:rPr>
          <w:rFonts w:ascii="Roboto" w:hAnsi="Roboto"/>
          <w:sz w:val="22"/>
          <w:szCs w:val="22"/>
        </w:rPr>
        <w:t>Sharing housing due to loss of housing or economic hardship</w:t>
      </w:r>
    </w:p>
    <w:p w14:paraId="124D484D" w14:textId="7C0E67D5" w:rsidR="00C86E2B" w:rsidRPr="00C86E2B" w:rsidRDefault="00C86E2B" w:rsidP="006F4E08">
      <w:pPr>
        <w:pStyle w:val="ListParagraph"/>
        <w:numPr>
          <w:ilvl w:val="0"/>
          <w:numId w:val="162"/>
        </w:numPr>
        <w:spacing w:after="160" w:line="278" w:lineRule="auto"/>
        <w:rPr>
          <w:rFonts w:ascii="Roboto" w:hAnsi="Roboto"/>
          <w:b/>
          <w:bCs/>
          <w:sz w:val="22"/>
          <w:szCs w:val="22"/>
        </w:rPr>
      </w:pPr>
      <w:r>
        <w:rPr>
          <w:rFonts w:ascii="Roboto" w:hAnsi="Roboto"/>
          <w:sz w:val="22"/>
          <w:szCs w:val="22"/>
        </w:rPr>
        <w:t>Living in motels, hotels, trailer parks, or campgrounds</w:t>
      </w:r>
    </w:p>
    <w:p w14:paraId="06B64F0E" w14:textId="0DA54C22" w:rsidR="00C86E2B" w:rsidRPr="00C86E2B" w:rsidRDefault="00C86E2B" w:rsidP="006F4E08">
      <w:pPr>
        <w:pStyle w:val="ListParagraph"/>
        <w:numPr>
          <w:ilvl w:val="0"/>
          <w:numId w:val="162"/>
        </w:numPr>
        <w:spacing w:after="160" w:line="278" w:lineRule="auto"/>
        <w:rPr>
          <w:rFonts w:ascii="Roboto" w:hAnsi="Roboto"/>
          <w:b/>
          <w:bCs/>
          <w:sz w:val="22"/>
          <w:szCs w:val="22"/>
        </w:rPr>
      </w:pPr>
      <w:r>
        <w:rPr>
          <w:rFonts w:ascii="Roboto" w:hAnsi="Roboto"/>
          <w:sz w:val="22"/>
          <w:szCs w:val="22"/>
        </w:rPr>
        <w:t>Living in emergency or transitional shelters</w:t>
      </w:r>
    </w:p>
    <w:p w14:paraId="078D6E7F" w14:textId="70A77843" w:rsidR="00C86E2B" w:rsidRPr="00C86E2B" w:rsidRDefault="00C86E2B" w:rsidP="006F4E08">
      <w:pPr>
        <w:pStyle w:val="ListParagraph"/>
        <w:numPr>
          <w:ilvl w:val="0"/>
          <w:numId w:val="162"/>
        </w:numPr>
        <w:spacing w:after="160" w:line="278" w:lineRule="auto"/>
        <w:rPr>
          <w:rFonts w:ascii="Roboto" w:hAnsi="Roboto"/>
          <w:b/>
          <w:bCs/>
          <w:sz w:val="22"/>
          <w:szCs w:val="22"/>
        </w:rPr>
      </w:pPr>
      <w:r>
        <w:rPr>
          <w:rFonts w:ascii="Roboto" w:hAnsi="Roboto"/>
          <w:sz w:val="22"/>
          <w:szCs w:val="22"/>
        </w:rPr>
        <w:t xml:space="preserve">Living in cars, parks, abandoned </w:t>
      </w:r>
      <w:proofErr w:type="gramStart"/>
      <w:r>
        <w:rPr>
          <w:rFonts w:ascii="Roboto" w:hAnsi="Roboto"/>
          <w:sz w:val="22"/>
          <w:szCs w:val="22"/>
        </w:rPr>
        <w:t>building</w:t>
      </w:r>
      <w:proofErr w:type="gramEnd"/>
      <w:r>
        <w:rPr>
          <w:rFonts w:ascii="Roboto" w:hAnsi="Roboto"/>
          <w:sz w:val="22"/>
          <w:szCs w:val="22"/>
        </w:rPr>
        <w:t>, or similar settings</w:t>
      </w:r>
    </w:p>
    <w:p w14:paraId="7C342A46" w14:textId="130C1608" w:rsidR="00C86E2B" w:rsidRPr="003D38BC" w:rsidRDefault="00C86E2B" w:rsidP="006F4E08">
      <w:pPr>
        <w:pStyle w:val="ListParagraph"/>
        <w:numPr>
          <w:ilvl w:val="0"/>
          <w:numId w:val="162"/>
        </w:numPr>
        <w:spacing w:after="160" w:line="278" w:lineRule="auto"/>
        <w:rPr>
          <w:rFonts w:ascii="Roboto" w:hAnsi="Roboto"/>
          <w:b/>
          <w:bCs/>
          <w:sz w:val="22"/>
          <w:szCs w:val="22"/>
        </w:rPr>
      </w:pPr>
      <w:r>
        <w:rPr>
          <w:rFonts w:ascii="Roboto" w:hAnsi="Roboto"/>
          <w:sz w:val="22"/>
          <w:szCs w:val="22"/>
        </w:rPr>
        <w:t>Unaccompanied youth not living with a parent or guardian</w:t>
      </w:r>
    </w:p>
    <w:p w14:paraId="778EF568" w14:textId="39E9A5F6" w:rsidR="00C079D4" w:rsidRPr="003D38BC" w:rsidRDefault="00FF5C3F" w:rsidP="00C079D4">
      <w:pPr>
        <w:spacing w:after="160" w:line="278" w:lineRule="auto"/>
        <w:rPr>
          <w:rFonts w:ascii="Roboto" w:hAnsi="Roboto"/>
          <w:b/>
          <w:bCs/>
          <w:sz w:val="22"/>
          <w:szCs w:val="22"/>
        </w:rPr>
      </w:pPr>
      <w:r>
        <w:rPr>
          <w:rFonts w:ascii="Roboto" w:hAnsi="Roboto"/>
          <w:b/>
          <w:bCs/>
          <w:sz w:val="22"/>
          <w:szCs w:val="22"/>
        </w:rPr>
        <w:t>Rights of Eligible Students</w:t>
      </w:r>
    </w:p>
    <w:p w14:paraId="4269958F" w14:textId="3B8899A9" w:rsidR="00C079D4" w:rsidRDefault="00C079D4" w:rsidP="00C079D4">
      <w:pPr>
        <w:rPr>
          <w:rFonts w:ascii="Roboto" w:hAnsi="Roboto"/>
          <w:sz w:val="22"/>
          <w:szCs w:val="22"/>
        </w:rPr>
      </w:pPr>
      <w:r>
        <w:rPr>
          <w:rFonts w:ascii="Roboto" w:hAnsi="Roboto"/>
          <w:sz w:val="22"/>
          <w:szCs w:val="22"/>
        </w:rPr>
        <w:t>Students experiencing homelessness have the right to:</w:t>
      </w:r>
    </w:p>
    <w:p w14:paraId="679B75AC" w14:textId="77777777" w:rsidR="00C079D4" w:rsidRDefault="00C079D4" w:rsidP="006F4E08">
      <w:pPr>
        <w:pStyle w:val="ListParagraph"/>
        <w:numPr>
          <w:ilvl w:val="0"/>
          <w:numId w:val="163"/>
        </w:numPr>
        <w:rPr>
          <w:rFonts w:ascii="Roboto" w:hAnsi="Roboto"/>
          <w:sz w:val="22"/>
          <w:szCs w:val="22"/>
        </w:rPr>
      </w:pPr>
      <w:r>
        <w:rPr>
          <w:rFonts w:ascii="Roboto" w:hAnsi="Roboto"/>
          <w:sz w:val="22"/>
          <w:szCs w:val="22"/>
        </w:rPr>
        <w:t>Enroll in school immediately, even if they do not have all required documents (such as proof of residency, immunization records, or school records)</w:t>
      </w:r>
    </w:p>
    <w:p w14:paraId="51FE48CF" w14:textId="77777777" w:rsidR="00C079D4" w:rsidRDefault="00C079D4" w:rsidP="006F4E08">
      <w:pPr>
        <w:pStyle w:val="ListParagraph"/>
        <w:numPr>
          <w:ilvl w:val="0"/>
          <w:numId w:val="163"/>
        </w:numPr>
        <w:rPr>
          <w:rFonts w:ascii="Roboto" w:hAnsi="Roboto"/>
          <w:sz w:val="22"/>
          <w:szCs w:val="22"/>
        </w:rPr>
      </w:pPr>
      <w:r>
        <w:rPr>
          <w:rFonts w:ascii="Roboto" w:hAnsi="Roboto"/>
          <w:sz w:val="22"/>
          <w:szCs w:val="22"/>
        </w:rPr>
        <w:t>Continue attending their school of origin, if it is the student’s best interest, or enroll in the local school where they are currently staying</w:t>
      </w:r>
    </w:p>
    <w:p w14:paraId="233C1AAC" w14:textId="77777777" w:rsidR="00C079D4" w:rsidRDefault="00C079D4" w:rsidP="006F4E08">
      <w:pPr>
        <w:pStyle w:val="ListParagraph"/>
        <w:numPr>
          <w:ilvl w:val="0"/>
          <w:numId w:val="163"/>
        </w:numPr>
        <w:rPr>
          <w:rFonts w:ascii="Roboto" w:hAnsi="Roboto"/>
          <w:sz w:val="22"/>
          <w:szCs w:val="22"/>
        </w:rPr>
      </w:pPr>
      <w:r>
        <w:rPr>
          <w:rFonts w:ascii="Roboto" w:hAnsi="Roboto"/>
          <w:sz w:val="22"/>
          <w:szCs w:val="22"/>
        </w:rPr>
        <w:t>Receive transportation to and from their school of origin, when applicable</w:t>
      </w:r>
    </w:p>
    <w:p w14:paraId="53D7FA6C" w14:textId="77777777" w:rsidR="00C079D4" w:rsidRDefault="00C079D4" w:rsidP="006F4E08">
      <w:pPr>
        <w:pStyle w:val="ListParagraph"/>
        <w:numPr>
          <w:ilvl w:val="0"/>
          <w:numId w:val="163"/>
        </w:numPr>
        <w:rPr>
          <w:rFonts w:ascii="Roboto" w:hAnsi="Roboto"/>
          <w:sz w:val="22"/>
          <w:szCs w:val="22"/>
        </w:rPr>
      </w:pPr>
      <w:r>
        <w:rPr>
          <w:rFonts w:ascii="Roboto" w:hAnsi="Roboto"/>
          <w:sz w:val="22"/>
          <w:szCs w:val="22"/>
        </w:rPr>
        <w:t>Receive the same access to programs, services, and extracurricular activities as all other students</w:t>
      </w:r>
    </w:p>
    <w:p w14:paraId="1FAED515" w14:textId="77777777" w:rsidR="00C079D4" w:rsidRPr="003D38BC" w:rsidRDefault="00C079D4" w:rsidP="006F4E08">
      <w:pPr>
        <w:pStyle w:val="ListParagraph"/>
        <w:numPr>
          <w:ilvl w:val="0"/>
          <w:numId w:val="163"/>
        </w:numPr>
        <w:rPr>
          <w:rFonts w:ascii="Roboto" w:hAnsi="Roboto"/>
          <w:sz w:val="22"/>
          <w:szCs w:val="22"/>
        </w:rPr>
      </w:pPr>
      <w:r>
        <w:rPr>
          <w:rFonts w:ascii="Roboto" w:hAnsi="Roboto"/>
          <w:sz w:val="22"/>
          <w:szCs w:val="22"/>
        </w:rPr>
        <w:t>Receive support to remove barriers to school attendance and success</w:t>
      </w:r>
    </w:p>
    <w:p w14:paraId="113143EC" w14:textId="422664C1" w:rsidR="00C079D4" w:rsidRPr="00DF4F66" w:rsidRDefault="00C079D4" w:rsidP="00C079D4">
      <w:pPr>
        <w:rPr>
          <w:rFonts w:ascii="Roboto" w:hAnsi="Roboto"/>
          <w:b/>
          <w:bCs/>
          <w:sz w:val="22"/>
          <w:szCs w:val="22"/>
        </w:rPr>
      </w:pPr>
      <w:r>
        <w:rPr>
          <w:rFonts w:ascii="Roboto" w:hAnsi="Roboto"/>
          <w:b/>
          <w:bCs/>
          <w:sz w:val="22"/>
          <w:szCs w:val="22"/>
        </w:rPr>
        <w:t xml:space="preserve">School </w:t>
      </w:r>
      <w:r w:rsidR="00787499">
        <w:rPr>
          <w:rFonts w:ascii="Roboto" w:hAnsi="Roboto"/>
          <w:b/>
          <w:bCs/>
          <w:sz w:val="22"/>
          <w:szCs w:val="22"/>
        </w:rPr>
        <w:t>Responsibilities</w:t>
      </w:r>
    </w:p>
    <w:p w14:paraId="2A077E8A" w14:textId="55F409FE" w:rsidR="00C079D4" w:rsidRDefault="00C079D4" w:rsidP="00C079D4">
      <w:pPr>
        <w:rPr>
          <w:rFonts w:ascii="Roboto" w:hAnsi="Roboto"/>
          <w:sz w:val="22"/>
          <w:szCs w:val="22"/>
        </w:rPr>
      </w:pPr>
      <w:r>
        <w:rPr>
          <w:rFonts w:ascii="Roboto" w:hAnsi="Roboto"/>
          <w:sz w:val="22"/>
          <w:szCs w:val="22"/>
        </w:rPr>
        <w:t>ENCS will:</w:t>
      </w:r>
    </w:p>
    <w:p w14:paraId="544BB0B0" w14:textId="4B6A8AC9" w:rsidR="00C079D4" w:rsidRDefault="00787499" w:rsidP="006F4E08">
      <w:pPr>
        <w:pStyle w:val="ListParagraph"/>
        <w:numPr>
          <w:ilvl w:val="0"/>
          <w:numId w:val="164"/>
        </w:numPr>
        <w:rPr>
          <w:rFonts w:ascii="Roboto" w:hAnsi="Roboto"/>
          <w:sz w:val="22"/>
          <w:szCs w:val="22"/>
        </w:rPr>
      </w:pPr>
      <w:r>
        <w:rPr>
          <w:rFonts w:ascii="Roboto" w:hAnsi="Roboto"/>
          <w:sz w:val="22"/>
          <w:szCs w:val="22"/>
        </w:rPr>
        <w:t xml:space="preserve">Remove barriers to </w:t>
      </w:r>
      <w:r w:rsidR="00E84EF0">
        <w:rPr>
          <w:rFonts w:ascii="Roboto" w:hAnsi="Roboto"/>
          <w:sz w:val="22"/>
          <w:szCs w:val="22"/>
        </w:rPr>
        <w:t>enrollment and attendance</w:t>
      </w:r>
    </w:p>
    <w:p w14:paraId="3235D829" w14:textId="68B7F782" w:rsidR="00E84EF0" w:rsidRDefault="00E84EF0" w:rsidP="006F4E08">
      <w:pPr>
        <w:pStyle w:val="ListParagraph"/>
        <w:numPr>
          <w:ilvl w:val="0"/>
          <w:numId w:val="164"/>
        </w:numPr>
        <w:rPr>
          <w:rFonts w:ascii="Roboto" w:hAnsi="Roboto"/>
          <w:sz w:val="22"/>
          <w:szCs w:val="22"/>
        </w:rPr>
      </w:pPr>
      <w:r>
        <w:rPr>
          <w:rFonts w:ascii="Roboto" w:hAnsi="Roboto"/>
          <w:sz w:val="22"/>
          <w:szCs w:val="22"/>
        </w:rPr>
        <w:t>Ensure confidentiality and dignity for students and families</w:t>
      </w:r>
    </w:p>
    <w:p w14:paraId="1668E024" w14:textId="1A522849" w:rsidR="00E84EF0" w:rsidRDefault="00E84EF0" w:rsidP="006F4E08">
      <w:pPr>
        <w:pStyle w:val="ListParagraph"/>
        <w:numPr>
          <w:ilvl w:val="0"/>
          <w:numId w:val="164"/>
        </w:numPr>
        <w:rPr>
          <w:rFonts w:ascii="Roboto" w:hAnsi="Roboto"/>
          <w:sz w:val="22"/>
          <w:szCs w:val="22"/>
        </w:rPr>
      </w:pPr>
      <w:r>
        <w:rPr>
          <w:rFonts w:ascii="Roboto" w:hAnsi="Roboto"/>
          <w:sz w:val="22"/>
          <w:szCs w:val="22"/>
        </w:rPr>
        <w:t>Coordinate services with community agencies when appropriate</w:t>
      </w:r>
    </w:p>
    <w:p w14:paraId="78A4020F" w14:textId="7ECEF547" w:rsidR="00E84EF0" w:rsidRPr="0067475B" w:rsidRDefault="00E84EF0" w:rsidP="006F4E08">
      <w:pPr>
        <w:pStyle w:val="ListParagraph"/>
        <w:numPr>
          <w:ilvl w:val="0"/>
          <w:numId w:val="164"/>
        </w:numPr>
        <w:rPr>
          <w:rFonts w:ascii="Roboto" w:hAnsi="Roboto"/>
          <w:sz w:val="22"/>
          <w:szCs w:val="22"/>
        </w:rPr>
      </w:pPr>
      <w:proofErr w:type="gramStart"/>
      <w:r>
        <w:rPr>
          <w:rFonts w:ascii="Roboto" w:hAnsi="Roboto"/>
          <w:sz w:val="22"/>
          <w:szCs w:val="22"/>
        </w:rPr>
        <w:t>Appoint</w:t>
      </w:r>
      <w:proofErr w:type="gramEnd"/>
      <w:r>
        <w:rPr>
          <w:rFonts w:ascii="Roboto" w:hAnsi="Roboto"/>
          <w:sz w:val="22"/>
          <w:szCs w:val="22"/>
        </w:rPr>
        <w:t xml:space="preserve"> a McKinney-Vento Liaison to assist families</w:t>
      </w:r>
    </w:p>
    <w:p w14:paraId="76C642E0" w14:textId="77777777" w:rsidR="00C079D4" w:rsidRPr="0020396E" w:rsidRDefault="00C079D4" w:rsidP="00C079D4">
      <w:pPr>
        <w:rPr>
          <w:rFonts w:ascii="Roboto" w:hAnsi="Roboto"/>
          <w:b/>
          <w:bCs/>
          <w:sz w:val="22"/>
          <w:szCs w:val="22"/>
        </w:rPr>
      </w:pPr>
      <w:r>
        <w:rPr>
          <w:rFonts w:ascii="Roboto" w:hAnsi="Roboto"/>
          <w:b/>
          <w:bCs/>
          <w:sz w:val="22"/>
          <w:szCs w:val="22"/>
        </w:rPr>
        <w:t>McKinney-Vento Contact Information</w:t>
      </w:r>
    </w:p>
    <w:p w14:paraId="40E0D691" w14:textId="32008623" w:rsidR="00C079D4" w:rsidRDefault="00C079D4" w:rsidP="00E84EF0">
      <w:pPr>
        <w:rPr>
          <w:rFonts w:ascii="Roboto" w:hAnsi="Roboto"/>
          <w:sz w:val="22"/>
          <w:szCs w:val="22"/>
        </w:rPr>
      </w:pPr>
      <w:r>
        <w:rPr>
          <w:rFonts w:ascii="Roboto" w:hAnsi="Roboto"/>
          <w:sz w:val="22"/>
          <w:szCs w:val="22"/>
        </w:rPr>
        <w:t xml:space="preserve">If you believe your child may be eligible for services under the McKinney-Vento Act, or if you would like more </w:t>
      </w:r>
      <w:proofErr w:type="gramStart"/>
      <w:r>
        <w:rPr>
          <w:rFonts w:ascii="Roboto" w:hAnsi="Roboto"/>
          <w:sz w:val="22"/>
          <w:szCs w:val="22"/>
        </w:rPr>
        <w:t>information</w:t>
      </w:r>
      <w:proofErr w:type="gramEnd"/>
      <w:r>
        <w:rPr>
          <w:rFonts w:ascii="Roboto" w:hAnsi="Roboto"/>
          <w:sz w:val="22"/>
          <w:szCs w:val="22"/>
        </w:rPr>
        <w:t xml:space="preserve"> please contact:</w:t>
      </w:r>
    </w:p>
    <w:p w14:paraId="0C94584A" w14:textId="77777777" w:rsidR="00C079D4" w:rsidRDefault="00C079D4" w:rsidP="00C079D4">
      <w:pPr>
        <w:spacing w:after="0"/>
        <w:rPr>
          <w:rFonts w:ascii="Roboto" w:hAnsi="Roboto"/>
          <w:sz w:val="22"/>
          <w:szCs w:val="22"/>
        </w:rPr>
      </w:pPr>
      <w:r>
        <w:rPr>
          <w:rFonts w:ascii="Roboto" w:hAnsi="Roboto"/>
          <w:sz w:val="22"/>
          <w:szCs w:val="22"/>
        </w:rPr>
        <w:t>ENCSD School Social Worker</w:t>
      </w:r>
    </w:p>
    <w:p w14:paraId="320BB9AB" w14:textId="77777777" w:rsidR="00C079D4" w:rsidRDefault="00C079D4" w:rsidP="00C079D4">
      <w:pPr>
        <w:spacing w:after="0"/>
        <w:rPr>
          <w:rFonts w:ascii="Roboto" w:hAnsi="Roboto"/>
          <w:sz w:val="22"/>
          <w:szCs w:val="22"/>
        </w:rPr>
      </w:pPr>
      <w:r>
        <w:rPr>
          <w:rFonts w:ascii="Roboto" w:hAnsi="Roboto"/>
          <w:sz w:val="22"/>
          <w:szCs w:val="22"/>
        </w:rPr>
        <w:t>Jet Jones</w:t>
      </w:r>
    </w:p>
    <w:p w14:paraId="06DEA419" w14:textId="77777777" w:rsidR="00C079D4" w:rsidRDefault="00C079D4" w:rsidP="00C079D4">
      <w:pPr>
        <w:spacing w:after="0"/>
        <w:rPr>
          <w:rFonts w:ascii="Roboto" w:hAnsi="Roboto"/>
          <w:sz w:val="22"/>
          <w:szCs w:val="22"/>
        </w:rPr>
      </w:pPr>
      <w:r>
        <w:rPr>
          <w:rFonts w:ascii="Roboto" w:hAnsi="Roboto"/>
          <w:sz w:val="22"/>
          <w:szCs w:val="22"/>
        </w:rPr>
        <w:t>1311 HWY 301 S</w:t>
      </w:r>
    </w:p>
    <w:p w14:paraId="264A17CB" w14:textId="77777777" w:rsidR="00C079D4" w:rsidRDefault="00C079D4" w:rsidP="00C079D4">
      <w:pPr>
        <w:spacing w:after="0"/>
        <w:rPr>
          <w:rFonts w:ascii="Roboto" w:hAnsi="Roboto"/>
          <w:sz w:val="22"/>
          <w:szCs w:val="22"/>
        </w:rPr>
      </w:pPr>
      <w:r>
        <w:rPr>
          <w:rFonts w:ascii="Roboto" w:hAnsi="Roboto"/>
          <w:sz w:val="22"/>
          <w:szCs w:val="22"/>
        </w:rPr>
        <w:t>Wilson, NC 27893</w:t>
      </w:r>
    </w:p>
    <w:p w14:paraId="037F8FE1" w14:textId="77777777" w:rsidR="00C079D4" w:rsidRPr="00761662" w:rsidRDefault="00C079D4" w:rsidP="00C079D4">
      <w:pPr>
        <w:spacing w:after="0"/>
        <w:rPr>
          <w:rFonts w:ascii="Roboto" w:hAnsi="Roboto"/>
          <w:sz w:val="22"/>
          <w:szCs w:val="22"/>
        </w:rPr>
      </w:pPr>
      <w:r>
        <w:rPr>
          <w:rFonts w:ascii="Roboto" w:hAnsi="Roboto"/>
          <w:sz w:val="22"/>
          <w:szCs w:val="22"/>
        </w:rPr>
        <w:t xml:space="preserve">Phone: </w:t>
      </w:r>
      <w:r w:rsidRPr="00761662">
        <w:rPr>
          <w:rFonts w:ascii="Roboto" w:hAnsi="Roboto"/>
          <w:sz w:val="22"/>
          <w:szCs w:val="22"/>
        </w:rPr>
        <w:t>252-206-7375</w:t>
      </w:r>
    </w:p>
    <w:p w14:paraId="4FBF6901" w14:textId="77777777" w:rsidR="00C079D4" w:rsidRPr="00761662" w:rsidRDefault="00C079D4" w:rsidP="00C079D4">
      <w:pPr>
        <w:spacing w:after="0"/>
        <w:rPr>
          <w:rFonts w:ascii="Roboto" w:hAnsi="Roboto"/>
          <w:sz w:val="22"/>
          <w:szCs w:val="22"/>
        </w:rPr>
      </w:pPr>
      <w:r>
        <w:rPr>
          <w:rFonts w:ascii="Roboto" w:hAnsi="Roboto"/>
          <w:sz w:val="22"/>
          <w:szCs w:val="22"/>
        </w:rPr>
        <w:t xml:space="preserve">Vido Phone: </w:t>
      </w:r>
      <w:r w:rsidRPr="00761662">
        <w:rPr>
          <w:rFonts w:ascii="Roboto" w:hAnsi="Roboto"/>
          <w:sz w:val="22"/>
          <w:szCs w:val="22"/>
        </w:rPr>
        <w:t>252-360-4798</w:t>
      </w:r>
    </w:p>
    <w:p w14:paraId="7D2C2307" w14:textId="77777777" w:rsidR="00C079D4" w:rsidRDefault="00C079D4" w:rsidP="00C079D4">
      <w:pPr>
        <w:spacing w:after="0"/>
        <w:rPr>
          <w:rFonts w:ascii="Roboto" w:hAnsi="Roboto"/>
          <w:sz w:val="22"/>
          <w:szCs w:val="22"/>
        </w:rPr>
      </w:pPr>
    </w:p>
    <w:p w14:paraId="2148B151" w14:textId="77777777" w:rsidR="00C079D4" w:rsidRPr="0020396E" w:rsidRDefault="00C079D4" w:rsidP="00C079D4">
      <w:pPr>
        <w:rPr>
          <w:rFonts w:ascii="Roboto" w:hAnsi="Roboto"/>
          <w:b/>
          <w:bCs/>
          <w:sz w:val="22"/>
          <w:szCs w:val="22"/>
        </w:rPr>
      </w:pPr>
      <w:r>
        <w:rPr>
          <w:rFonts w:ascii="Roboto" w:hAnsi="Roboto"/>
          <w:b/>
          <w:bCs/>
          <w:sz w:val="22"/>
          <w:szCs w:val="22"/>
        </w:rPr>
        <w:t>Additional Information</w:t>
      </w:r>
    </w:p>
    <w:p w14:paraId="7CC727F2" w14:textId="77777777" w:rsidR="00C079D4" w:rsidRDefault="00C079D4" w:rsidP="00C079D4">
      <w:pPr>
        <w:pBdr>
          <w:bottom w:val="single" w:sz="6" w:space="1" w:color="auto"/>
        </w:pBdr>
        <w:rPr>
          <w:rFonts w:ascii="Roboto" w:hAnsi="Roboto"/>
          <w:sz w:val="22"/>
          <w:szCs w:val="22"/>
        </w:rPr>
      </w:pPr>
      <w:r>
        <w:rPr>
          <w:rFonts w:ascii="Roboto" w:hAnsi="Roboto"/>
          <w:sz w:val="22"/>
          <w:szCs w:val="22"/>
        </w:rPr>
        <w:t>Families may also contact the North Carolina Department of Public Instruction or visit the U.S. Department of Education website for more information about McKinney-Vento rights.</w:t>
      </w:r>
    </w:p>
    <w:p w14:paraId="611E414F" w14:textId="77777777" w:rsidR="00E84EF0" w:rsidRDefault="00E84EF0" w:rsidP="00C079D4">
      <w:pPr>
        <w:pBdr>
          <w:bottom w:val="single" w:sz="6" w:space="1" w:color="auto"/>
        </w:pBdr>
        <w:rPr>
          <w:rFonts w:ascii="Roboto" w:hAnsi="Roboto"/>
          <w:sz w:val="22"/>
          <w:szCs w:val="22"/>
        </w:rPr>
      </w:pPr>
    </w:p>
    <w:p w14:paraId="3333D617" w14:textId="7679E64B" w:rsidR="00E84EF0" w:rsidRDefault="00E84EF0" w:rsidP="00E84EF0">
      <w:pPr>
        <w:rPr>
          <w:rFonts w:ascii="Roboto" w:hAnsi="Roboto"/>
          <w:b/>
          <w:bCs/>
          <w:sz w:val="28"/>
          <w:szCs w:val="28"/>
        </w:rPr>
      </w:pPr>
      <w:r>
        <w:rPr>
          <w:rFonts w:ascii="Roboto" w:hAnsi="Roboto"/>
          <w:b/>
          <w:bCs/>
          <w:sz w:val="28"/>
          <w:szCs w:val="28"/>
        </w:rPr>
        <w:lastRenderedPageBreak/>
        <w:t>Individuals with Disabilities Education Act (IDEA)/Child Find</w:t>
      </w:r>
    </w:p>
    <w:p w14:paraId="2B66A1FA" w14:textId="0E43A2D4" w:rsidR="00E84EF0" w:rsidRDefault="00E84EF0" w:rsidP="00E84EF0">
      <w:pPr>
        <w:rPr>
          <w:rFonts w:ascii="Roboto" w:hAnsi="Roboto"/>
          <w:sz w:val="22"/>
          <w:szCs w:val="22"/>
        </w:rPr>
      </w:pPr>
      <w:r>
        <w:rPr>
          <w:rFonts w:ascii="Roboto" w:hAnsi="Roboto"/>
          <w:sz w:val="22"/>
          <w:szCs w:val="22"/>
        </w:rPr>
        <w:t>The Individuals with Disabilities Education Act (IDEA) is a federal law that ensures students with disabilities receive a Free Appropriate Public Education (FAPE) in the least restrictive environment.</w:t>
      </w:r>
    </w:p>
    <w:p w14:paraId="1729D6A6" w14:textId="0F4142E5" w:rsidR="00E84EF0" w:rsidRDefault="00E84EF0" w:rsidP="00E84EF0">
      <w:pPr>
        <w:rPr>
          <w:rFonts w:ascii="Roboto" w:hAnsi="Roboto"/>
          <w:sz w:val="22"/>
          <w:szCs w:val="22"/>
        </w:rPr>
      </w:pPr>
      <w:r>
        <w:rPr>
          <w:rFonts w:ascii="Roboto" w:hAnsi="Roboto"/>
          <w:sz w:val="22"/>
          <w:szCs w:val="22"/>
        </w:rPr>
        <w:t>This notice is provided annually in accordance with ENCSD Policy 4300 Series – Instruction and Special Education Services.</w:t>
      </w:r>
    </w:p>
    <w:p w14:paraId="5DA12295" w14:textId="55A8F267" w:rsidR="00E84EF0" w:rsidRDefault="00E84EF0" w:rsidP="00E84EF0">
      <w:pPr>
        <w:rPr>
          <w:rFonts w:ascii="Roboto" w:hAnsi="Roboto"/>
          <w:b/>
          <w:bCs/>
          <w:sz w:val="22"/>
          <w:szCs w:val="22"/>
        </w:rPr>
      </w:pPr>
      <w:r>
        <w:rPr>
          <w:rFonts w:ascii="Roboto" w:hAnsi="Roboto"/>
          <w:b/>
          <w:bCs/>
          <w:sz w:val="22"/>
          <w:szCs w:val="22"/>
        </w:rPr>
        <w:t>Child Find Obligation</w:t>
      </w:r>
    </w:p>
    <w:p w14:paraId="349F78D3" w14:textId="57597F9B" w:rsidR="00E84EF0" w:rsidRDefault="003248EF" w:rsidP="00E84EF0">
      <w:pPr>
        <w:rPr>
          <w:rFonts w:ascii="Roboto" w:hAnsi="Roboto"/>
          <w:sz w:val="22"/>
          <w:szCs w:val="22"/>
        </w:rPr>
      </w:pPr>
      <w:r>
        <w:rPr>
          <w:rFonts w:ascii="Roboto" w:hAnsi="Roboto"/>
          <w:sz w:val="22"/>
          <w:szCs w:val="22"/>
        </w:rPr>
        <w:t>ENCSD is required to identify, locate, and evaluate all children who may have disabilities and who may need special education services.</w:t>
      </w:r>
    </w:p>
    <w:p w14:paraId="3B5B7C68" w14:textId="5E082B8E" w:rsidR="003248EF" w:rsidRDefault="003248EF" w:rsidP="00E84EF0">
      <w:pPr>
        <w:rPr>
          <w:rFonts w:ascii="Roboto" w:hAnsi="Roboto"/>
          <w:b/>
          <w:bCs/>
          <w:sz w:val="22"/>
          <w:szCs w:val="22"/>
        </w:rPr>
      </w:pPr>
      <w:r>
        <w:rPr>
          <w:rFonts w:ascii="Roboto" w:hAnsi="Roboto"/>
          <w:b/>
          <w:bCs/>
          <w:sz w:val="22"/>
          <w:szCs w:val="22"/>
        </w:rPr>
        <w:t>Parent Rights Under IDEA Include:</w:t>
      </w:r>
    </w:p>
    <w:p w14:paraId="7A4C935A" w14:textId="0E34170B" w:rsidR="003248EF" w:rsidRDefault="003248EF" w:rsidP="006F4E08">
      <w:pPr>
        <w:pStyle w:val="ListParagraph"/>
        <w:numPr>
          <w:ilvl w:val="0"/>
          <w:numId w:val="169"/>
        </w:numPr>
        <w:rPr>
          <w:rFonts w:ascii="Roboto" w:hAnsi="Roboto"/>
          <w:sz w:val="22"/>
          <w:szCs w:val="22"/>
        </w:rPr>
      </w:pPr>
      <w:r>
        <w:rPr>
          <w:rFonts w:ascii="Roboto" w:hAnsi="Roboto"/>
          <w:sz w:val="22"/>
          <w:szCs w:val="22"/>
        </w:rPr>
        <w:t>The right to request an initial evaluation or reevaluation</w:t>
      </w:r>
    </w:p>
    <w:p w14:paraId="5507BC28" w14:textId="7F91D77B" w:rsidR="003248EF" w:rsidRDefault="003248EF" w:rsidP="006F4E08">
      <w:pPr>
        <w:pStyle w:val="ListParagraph"/>
        <w:numPr>
          <w:ilvl w:val="0"/>
          <w:numId w:val="169"/>
        </w:numPr>
        <w:rPr>
          <w:rFonts w:ascii="Roboto" w:hAnsi="Roboto"/>
          <w:sz w:val="22"/>
          <w:szCs w:val="22"/>
        </w:rPr>
      </w:pPr>
      <w:r>
        <w:rPr>
          <w:rFonts w:ascii="Roboto" w:hAnsi="Roboto"/>
          <w:sz w:val="22"/>
          <w:szCs w:val="22"/>
        </w:rPr>
        <w:t>The right to participate in eligibility and placement decisions</w:t>
      </w:r>
    </w:p>
    <w:p w14:paraId="6077E0A0" w14:textId="1F14F9EF" w:rsidR="003248EF" w:rsidRDefault="003248EF" w:rsidP="006F4E08">
      <w:pPr>
        <w:pStyle w:val="ListParagraph"/>
        <w:numPr>
          <w:ilvl w:val="0"/>
          <w:numId w:val="169"/>
        </w:numPr>
        <w:rPr>
          <w:rFonts w:ascii="Roboto" w:hAnsi="Roboto"/>
          <w:sz w:val="22"/>
          <w:szCs w:val="22"/>
        </w:rPr>
      </w:pPr>
      <w:r>
        <w:rPr>
          <w:rFonts w:ascii="Roboto" w:hAnsi="Roboto"/>
          <w:sz w:val="22"/>
          <w:szCs w:val="22"/>
        </w:rPr>
        <w:t>The right to receive Prior Written Notice before changes in identification, evaluation, or placement</w:t>
      </w:r>
    </w:p>
    <w:p w14:paraId="5C26736A" w14:textId="052C6742" w:rsidR="003248EF" w:rsidRDefault="003248EF" w:rsidP="006F4E08">
      <w:pPr>
        <w:pStyle w:val="ListParagraph"/>
        <w:numPr>
          <w:ilvl w:val="0"/>
          <w:numId w:val="169"/>
        </w:numPr>
        <w:rPr>
          <w:rFonts w:ascii="Roboto" w:hAnsi="Roboto"/>
          <w:sz w:val="22"/>
          <w:szCs w:val="22"/>
        </w:rPr>
      </w:pPr>
      <w:r>
        <w:rPr>
          <w:rFonts w:ascii="Roboto" w:hAnsi="Roboto"/>
          <w:sz w:val="22"/>
          <w:szCs w:val="22"/>
        </w:rPr>
        <w:t>The right to receive Procedural Safeguards explaining legal rights in detail</w:t>
      </w:r>
    </w:p>
    <w:p w14:paraId="7B8B65FE" w14:textId="1C5B3C7E" w:rsidR="003248EF" w:rsidRDefault="003248EF" w:rsidP="006F4E08">
      <w:pPr>
        <w:pStyle w:val="ListParagraph"/>
        <w:numPr>
          <w:ilvl w:val="0"/>
          <w:numId w:val="169"/>
        </w:numPr>
        <w:rPr>
          <w:rFonts w:ascii="Roboto" w:hAnsi="Roboto"/>
          <w:sz w:val="22"/>
          <w:szCs w:val="22"/>
        </w:rPr>
      </w:pPr>
      <w:r>
        <w:rPr>
          <w:rFonts w:ascii="Roboto" w:hAnsi="Roboto"/>
          <w:sz w:val="22"/>
          <w:szCs w:val="22"/>
        </w:rPr>
        <w:t>The right to access educational records related to special education services</w:t>
      </w:r>
    </w:p>
    <w:p w14:paraId="08BE2460" w14:textId="59AD142D" w:rsidR="003248EF" w:rsidRDefault="003248EF" w:rsidP="006F4E08">
      <w:pPr>
        <w:pStyle w:val="ListParagraph"/>
        <w:numPr>
          <w:ilvl w:val="0"/>
          <w:numId w:val="169"/>
        </w:numPr>
        <w:rPr>
          <w:rFonts w:ascii="Roboto" w:hAnsi="Roboto"/>
          <w:sz w:val="22"/>
          <w:szCs w:val="22"/>
        </w:rPr>
      </w:pPr>
      <w:r>
        <w:rPr>
          <w:rFonts w:ascii="Roboto" w:hAnsi="Roboto"/>
          <w:sz w:val="22"/>
          <w:szCs w:val="22"/>
        </w:rPr>
        <w:t>The right to participate in the development of the Individualized Education Program (IEP)</w:t>
      </w:r>
    </w:p>
    <w:p w14:paraId="7B029A36" w14:textId="29B4F655" w:rsidR="003248EF" w:rsidRDefault="00676292" w:rsidP="003248EF">
      <w:pPr>
        <w:rPr>
          <w:rFonts w:ascii="Roboto" w:hAnsi="Roboto"/>
          <w:b/>
          <w:bCs/>
          <w:sz w:val="22"/>
          <w:szCs w:val="22"/>
        </w:rPr>
      </w:pPr>
      <w:r>
        <w:rPr>
          <w:rFonts w:ascii="Roboto" w:hAnsi="Roboto"/>
          <w:b/>
          <w:bCs/>
          <w:sz w:val="22"/>
          <w:szCs w:val="22"/>
        </w:rPr>
        <w:t>Special Education Services</w:t>
      </w:r>
    </w:p>
    <w:p w14:paraId="20853E60" w14:textId="79F39C56" w:rsidR="00676292" w:rsidRDefault="00676292" w:rsidP="003248EF">
      <w:pPr>
        <w:rPr>
          <w:rFonts w:ascii="Roboto" w:hAnsi="Roboto"/>
          <w:sz w:val="22"/>
          <w:szCs w:val="22"/>
        </w:rPr>
      </w:pPr>
      <w:r>
        <w:rPr>
          <w:rFonts w:ascii="Roboto" w:hAnsi="Roboto"/>
          <w:sz w:val="22"/>
          <w:szCs w:val="22"/>
        </w:rPr>
        <w:t>If a student is found eligible, ENCSD will provide services designed to meet the student’s individual needs in accordance with IDEA and state regulations.</w:t>
      </w:r>
    </w:p>
    <w:p w14:paraId="46E5B9FA" w14:textId="6747DE3B" w:rsidR="00676292" w:rsidRDefault="00676292" w:rsidP="003248EF">
      <w:pPr>
        <w:rPr>
          <w:rFonts w:ascii="Roboto" w:hAnsi="Roboto"/>
          <w:b/>
          <w:bCs/>
          <w:sz w:val="22"/>
          <w:szCs w:val="22"/>
        </w:rPr>
      </w:pPr>
      <w:r>
        <w:rPr>
          <w:rFonts w:ascii="Roboto" w:hAnsi="Roboto"/>
          <w:b/>
          <w:bCs/>
          <w:sz w:val="22"/>
          <w:szCs w:val="22"/>
        </w:rPr>
        <w:t>Questions</w:t>
      </w:r>
    </w:p>
    <w:p w14:paraId="75D0A4B9" w14:textId="5AEB61E7" w:rsidR="00676292" w:rsidRDefault="00676292" w:rsidP="003248EF">
      <w:pPr>
        <w:rPr>
          <w:rFonts w:ascii="Roboto" w:hAnsi="Roboto"/>
          <w:sz w:val="22"/>
          <w:szCs w:val="22"/>
        </w:rPr>
      </w:pPr>
      <w:r>
        <w:rPr>
          <w:rFonts w:ascii="Roboto" w:hAnsi="Roboto"/>
          <w:sz w:val="22"/>
          <w:szCs w:val="22"/>
        </w:rPr>
        <w:t>ENCSD Exceptional Children’s Coordinator</w:t>
      </w:r>
    </w:p>
    <w:p w14:paraId="0F058D95" w14:textId="290FC82D" w:rsidR="00676292" w:rsidRDefault="00676292" w:rsidP="00087424">
      <w:pPr>
        <w:spacing w:after="0"/>
        <w:rPr>
          <w:rFonts w:ascii="Roboto" w:hAnsi="Roboto"/>
          <w:sz w:val="22"/>
          <w:szCs w:val="22"/>
        </w:rPr>
      </w:pPr>
      <w:r>
        <w:rPr>
          <w:rFonts w:ascii="Roboto" w:hAnsi="Roboto"/>
          <w:sz w:val="22"/>
          <w:szCs w:val="22"/>
        </w:rPr>
        <w:t>Richael Durdin</w:t>
      </w:r>
    </w:p>
    <w:p w14:paraId="75838678" w14:textId="0906ACD9" w:rsidR="00676292" w:rsidRDefault="00676292" w:rsidP="00087424">
      <w:pPr>
        <w:spacing w:after="0"/>
        <w:rPr>
          <w:rFonts w:ascii="Roboto" w:hAnsi="Roboto"/>
          <w:sz w:val="22"/>
          <w:szCs w:val="22"/>
        </w:rPr>
      </w:pPr>
      <w:r>
        <w:rPr>
          <w:rFonts w:ascii="Roboto" w:hAnsi="Roboto"/>
          <w:sz w:val="22"/>
          <w:szCs w:val="22"/>
        </w:rPr>
        <w:t>1311 Hwy 301 South</w:t>
      </w:r>
    </w:p>
    <w:p w14:paraId="07E6CE2F" w14:textId="140B226A" w:rsidR="00676292" w:rsidRDefault="00676292" w:rsidP="00087424">
      <w:pPr>
        <w:spacing w:after="0"/>
        <w:rPr>
          <w:rFonts w:ascii="Roboto" w:hAnsi="Roboto"/>
          <w:sz w:val="22"/>
          <w:szCs w:val="22"/>
        </w:rPr>
      </w:pPr>
      <w:r>
        <w:rPr>
          <w:rFonts w:ascii="Roboto" w:hAnsi="Roboto"/>
          <w:sz w:val="22"/>
          <w:szCs w:val="22"/>
        </w:rPr>
        <w:t>Wilson, NC 27893</w:t>
      </w:r>
    </w:p>
    <w:p w14:paraId="05C11CC5" w14:textId="46637A93" w:rsidR="00676292" w:rsidRPr="00676292" w:rsidRDefault="00087424" w:rsidP="00087424">
      <w:pPr>
        <w:spacing w:after="0"/>
        <w:rPr>
          <w:rFonts w:ascii="Roboto" w:hAnsi="Roboto"/>
          <w:sz w:val="22"/>
          <w:szCs w:val="22"/>
        </w:rPr>
      </w:pPr>
      <w:r>
        <w:rPr>
          <w:rFonts w:ascii="Roboto" w:hAnsi="Roboto"/>
          <w:sz w:val="22"/>
          <w:szCs w:val="22"/>
        </w:rPr>
        <w:t>252-206-7348</w:t>
      </w:r>
    </w:p>
    <w:p w14:paraId="43F0363D" w14:textId="77777777" w:rsidR="00DD5B1D" w:rsidRDefault="00DD5B1D">
      <w:pPr>
        <w:pBdr>
          <w:bottom w:val="single" w:sz="6" w:space="1" w:color="auto"/>
        </w:pBdr>
        <w:rPr>
          <w:rFonts w:ascii="Roboto" w:hAnsi="Roboto"/>
          <w:sz w:val="22"/>
          <w:szCs w:val="22"/>
        </w:rPr>
      </w:pPr>
    </w:p>
    <w:p w14:paraId="5CE3B555" w14:textId="1EF0AFFC" w:rsidR="00D44ED6" w:rsidRDefault="00D44ED6" w:rsidP="00D44ED6">
      <w:pPr>
        <w:rPr>
          <w:rFonts w:ascii="Roboto" w:hAnsi="Roboto"/>
          <w:b/>
          <w:bCs/>
          <w:sz w:val="28"/>
          <w:szCs w:val="28"/>
        </w:rPr>
      </w:pPr>
      <w:r>
        <w:rPr>
          <w:rFonts w:ascii="Roboto" w:hAnsi="Roboto"/>
          <w:b/>
          <w:bCs/>
          <w:sz w:val="28"/>
          <w:szCs w:val="28"/>
        </w:rPr>
        <w:t>North Carolina Parents’ Bill of Rights</w:t>
      </w:r>
    </w:p>
    <w:p w14:paraId="087E2B3E" w14:textId="7C28E124" w:rsidR="00D44ED6" w:rsidRDefault="00D44ED6" w:rsidP="00D44ED6">
      <w:pPr>
        <w:rPr>
          <w:rFonts w:ascii="Roboto" w:hAnsi="Roboto"/>
          <w:sz w:val="22"/>
          <w:szCs w:val="22"/>
        </w:rPr>
      </w:pPr>
      <w:r>
        <w:rPr>
          <w:rFonts w:ascii="Roboto" w:hAnsi="Roboto"/>
          <w:sz w:val="22"/>
          <w:szCs w:val="22"/>
        </w:rPr>
        <w:t>North Carolina law provides parents with specific rights regarding their child’s education.</w:t>
      </w:r>
    </w:p>
    <w:p w14:paraId="34339EE7" w14:textId="64ABCB39" w:rsidR="00D44ED6" w:rsidRDefault="00D44ED6" w:rsidP="00D44ED6">
      <w:pPr>
        <w:rPr>
          <w:rFonts w:ascii="Roboto" w:hAnsi="Roboto"/>
          <w:sz w:val="22"/>
          <w:szCs w:val="22"/>
        </w:rPr>
      </w:pPr>
      <w:r>
        <w:rPr>
          <w:rFonts w:ascii="Roboto" w:hAnsi="Roboto"/>
          <w:sz w:val="22"/>
          <w:szCs w:val="22"/>
        </w:rPr>
        <w:t>This notice is provided annually in accordance with G.S. 115C-76.20 et seq. and ENCSD Policy 1310/4002 – Parental Involvement.</w:t>
      </w:r>
    </w:p>
    <w:p w14:paraId="75CAE925" w14:textId="623A9170" w:rsidR="00D44ED6" w:rsidRDefault="00D44ED6" w:rsidP="00D44ED6">
      <w:pPr>
        <w:rPr>
          <w:rFonts w:ascii="Roboto" w:hAnsi="Roboto"/>
          <w:b/>
          <w:bCs/>
          <w:sz w:val="22"/>
          <w:szCs w:val="22"/>
        </w:rPr>
      </w:pPr>
      <w:r>
        <w:rPr>
          <w:rFonts w:ascii="Roboto" w:hAnsi="Roboto"/>
          <w:b/>
          <w:bCs/>
          <w:sz w:val="22"/>
          <w:szCs w:val="22"/>
        </w:rPr>
        <w:t>Parent Rights Include:</w:t>
      </w:r>
    </w:p>
    <w:p w14:paraId="690AA7EB" w14:textId="496126DA" w:rsidR="00D44ED6" w:rsidRDefault="00D44ED6" w:rsidP="00D44ED6">
      <w:pPr>
        <w:rPr>
          <w:rFonts w:ascii="Roboto" w:hAnsi="Roboto"/>
          <w:sz w:val="22"/>
          <w:szCs w:val="22"/>
        </w:rPr>
      </w:pPr>
      <w:r>
        <w:rPr>
          <w:rFonts w:ascii="Roboto" w:hAnsi="Roboto"/>
          <w:sz w:val="22"/>
          <w:szCs w:val="22"/>
        </w:rPr>
        <w:t>Parents have the right to:</w:t>
      </w:r>
    </w:p>
    <w:p w14:paraId="6B06A4D2" w14:textId="13B38C73" w:rsidR="00D44ED6" w:rsidRDefault="00D44ED6" w:rsidP="006F4E08">
      <w:pPr>
        <w:pStyle w:val="ListParagraph"/>
        <w:numPr>
          <w:ilvl w:val="0"/>
          <w:numId w:val="170"/>
        </w:numPr>
        <w:rPr>
          <w:rFonts w:ascii="Roboto" w:hAnsi="Roboto"/>
          <w:sz w:val="22"/>
          <w:szCs w:val="22"/>
        </w:rPr>
      </w:pPr>
      <w:r>
        <w:rPr>
          <w:rFonts w:ascii="Roboto" w:hAnsi="Roboto"/>
          <w:sz w:val="22"/>
          <w:szCs w:val="22"/>
        </w:rPr>
        <w:t>Access student education records</w:t>
      </w:r>
    </w:p>
    <w:p w14:paraId="63FB694C" w14:textId="60AF233F" w:rsidR="00D44ED6" w:rsidRDefault="00D44ED6" w:rsidP="006F4E08">
      <w:pPr>
        <w:pStyle w:val="ListParagraph"/>
        <w:numPr>
          <w:ilvl w:val="0"/>
          <w:numId w:val="170"/>
        </w:numPr>
        <w:rPr>
          <w:rFonts w:ascii="Roboto" w:hAnsi="Roboto"/>
          <w:sz w:val="22"/>
          <w:szCs w:val="22"/>
        </w:rPr>
      </w:pPr>
      <w:r>
        <w:rPr>
          <w:rFonts w:ascii="Roboto" w:hAnsi="Roboto"/>
          <w:sz w:val="22"/>
          <w:szCs w:val="22"/>
        </w:rPr>
        <w:t>Receive timely information regarding academic performance and behavior</w:t>
      </w:r>
    </w:p>
    <w:p w14:paraId="169F56D6" w14:textId="0F7FDD38" w:rsidR="00D44ED6" w:rsidRDefault="00D44ED6" w:rsidP="006F4E08">
      <w:pPr>
        <w:pStyle w:val="ListParagraph"/>
        <w:numPr>
          <w:ilvl w:val="0"/>
          <w:numId w:val="170"/>
        </w:numPr>
        <w:rPr>
          <w:rFonts w:ascii="Roboto" w:hAnsi="Roboto"/>
          <w:sz w:val="22"/>
          <w:szCs w:val="22"/>
        </w:rPr>
      </w:pPr>
      <w:r>
        <w:rPr>
          <w:rFonts w:ascii="Roboto" w:hAnsi="Roboto"/>
          <w:sz w:val="22"/>
          <w:szCs w:val="22"/>
        </w:rPr>
        <w:t>Be informed about changes in academic placement or services</w:t>
      </w:r>
    </w:p>
    <w:p w14:paraId="0A624C38" w14:textId="7C644C5E" w:rsidR="00D44ED6" w:rsidRDefault="00D44ED6" w:rsidP="006F4E08">
      <w:pPr>
        <w:pStyle w:val="ListParagraph"/>
        <w:numPr>
          <w:ilvl w:val="0"/>
          <w:numId w:val="170"/>
        </w:numPr>
        <w:rPr>
          <w:rFonts w:ascii="Roboto" w:hAnsi="Roboto"/>
          <w:sz w:val="22"/>
          <w:szCs w:val="22"/>
        </w:rPr>
      </w:pPr>
      <w:proofErr w:type="spellStart"/>
      <w:r>
        <w:rPr>
          <w:rFonts w:ascii="Roboto" w:hAnsi="Roboto"/>
          <w:sz w:val="22"/>
          <w:szCs w:val="22"/>
        </w:rPr>
        <w:t>Opt</w:t>
      </w:r>
      <w:proofErr w:type="spellEnd"/>
      <w:r>
        <w:rPr>
          <w:rFonts w:ascii="Roboto" w:hAnsi="Roboto"/>
          <w:sz w:val="22"/>
          <w:szCs w:val="22"/>
        </w:rPr>
        <w:t xml:space="preserve"> out of certain instructional materials or activities </w:t>
      </w:r>
      <w:proofErr w:type="gramStart"/>
      <w:r>
        <w:rPr>
          <w:rFonts w:ascii="Roboto" w:hAnsi="Roboto"/>
          <w:sz w:val="22"/>
          <w:szCs w:val="22"/>
        </w:rPr>
        <w:t>where</w:t>
      </w:r>
      <w:proofErr w:type="gramEnd"/>
      <w:r>
        <w:rPr>
          <w:rFonts w:ascii="Roboto" w:hAnsi="Roboto"/>
          <w:sz w:val="22"/>
          <w:szCs w:val="22"/>
        </w:rPr>
        <w:t xml:space="preserve"> permitted by law</w:t>
      </w:r>
    </w:p>
    <w:p w14:paraId="65D16444" w14:textId="7AB49DB0" w:rsidR="00D44ED6" w:rsidRDefault="00D44ED6" w:rsidP="006F4E08">
      <w:pPr>
        <w:pStyle w:val="ListParagraph"/>
        <w:numPr>
          <w:ilvl w:val="0"/>
          <w:numId w:val="170"/>
        </w:numPr>
        <w:rPr>
          <w:rFonts w:ascii="Roboto" w:hAnsi="Roboto"/>
          <w:sz w:val="22"/>
          <w:szCs w:val="22"/>
        </w:rPr>
      </w:pPr>
      <w:proofErr w:type="gramStart"/>
      <w:r>
        <w:rPr>
          <w:rFonts w:ascii="Roboto" w:hAnsi="Roboto"/>
          <w:sz w:val="22"/>
          <w:szCs w:val="22"/>
        </w:rPr>
        <w:t>Participate</w:t>
      </w:r>
      <w:proofErr w:type="gramEnd"/>
      <w:r>
        <w:rPr>
          <w:rFonts w:ascii="Roboto" w:hAnsi="Roboto"/>
          <w:sz w:val="22"/>
          <w:szCs w:val="22"/>
        </w:rPr>
        <w:t xml:space="preserve"> in decisions regarding their child’s education</w:t>
      </w:r>
    </w:p>
    <w:p w14:paraId="238EF972" w14:textId="7CA55A26" w:rsidR="00D44ED6" w:rsidRDefault="00BC7108" w:rsidP="006F4E08">
      <w:pPr>
        <w:pStyle w:val="ListParagraph"/>
        <w:numPr>
          <w:ilvl w:val="0"/>
          <w:numId w:val="170"/>
        </w:numPr>
        <w:rPr>
          <w:rFonts w:ascii="Roboto" w:hAnsi="Roboto"/>
          <w:sz w:val="22"/>
          <w:szCs w:val="22"/>
        </w:rPr>
      </w:pPr>
      <w:r>
        <w:rPr>
          <w:rFonts w:ascii="Roboto" w:hAnsi="Roboto"/>
          <w:sz w:val="22"/>
          <w:szCs w:val="22"/>
        </w:rPr>
        <w:t>Receive information about complaint and grievance procedures</w:t>
      </w:r>
    </w:p>
    <w:p w14:paraId="4EABF0EC" w14:textId="4751DD5B" w:rsidR="00BC7108" w:rsidRDefault="00BC7108" w:rsidP="00BC7108">
      <w:pPr>
        <w:rPr>
          <w:rFonts w:ascii="Roboto" w:hAnsi="Roboto"/>
          <w:b/>
          <w:bCs/>
          <w:sz w:val="22"/>
          <w:szCs w:val="22"/>
        </w:rPr>
      </w:pPr>
      <w:r>
        <w:rPr>
          <w:rFonts w:ascii="Roboto" w:hAnsi="Roboto"/>
          <w:b/>
          <w:bCs/>
          <w:sz w:val="22"/>
          <w:szCs w:val="22"/>
        </w:rPr>
        <w:t>School Communication Responsibilities</w:t>
      </w:r>
    </w:p>
    <w:p w14:paraId="3685E4A1" w14:textId="5C21F5C2" w:rsidR="00BC7108" w:rsidRDefault="00BC7108" w:rsidP="00BC7108">
      <w:pPr>
        <w:rPr>
          <w:rFonts w:ascii="Roboto" w:hAnsi="Roboto"/>
          <w:sz w:val="22"/>
          <w:szCs w:val="22"/>
        </w:rPr>
      </w:pPr>
      <w:r>
        <w:rPr>
          <w:rFonts w:ascii="Roboto" w:hAnsi="Roboto"/>
          <w:sz w:val="22"/>
          <w:szCs w:val="22"/>
        </w:rPr>
        <w:lastRenderedPageBreak/>
        <w:t>ENCSD will provide timely communication in accessible formats and ensure language access supports for families as required by law and ENCSD Policy 6052 – Privacy of Student and Family Information</w:t>
      </w:r>
      <w:r w:rsidR="001D36E0">
        <w:rPr>
          <w:rFonts w:ascii="Roboto" w:hAnsi="Roboto"/>
          <w:sz w:val="22"/>
          <w:szCs w:val="22"/>
        </w:rPr>
        <w:t>.</w:t>
      </w:r>
    </w:p>
    <w:p w14:paraId="3C250722" w14:textId="77777777" w:rsidR="001D36E0" w:rsidRDefault="001D36E0" w:rsidP="001D36E0">
      <w:pPr>
        <w:rPr>
          <w:rFonts w:ascii="Roboto" w:hAnsi="Roboto"/>
          <w:b/>
          <w:bCs/>
          <w:sz w:val="22"/>
          <w:szCs w:val="22"/>
        </w:rPr>
      </w:pPr>
      <w:r>
        <w:rPr>
          <w:rFonts w:ascii="Roboto" w:hAnsi="Roboto"/>
          <w:b/>
          <w:bCs/>
          <w:sz w:val="22"/>
          <w:szCs w:val="22"/>
        </w:rPr>
        <w:t>Questions</w:t>
      </w:r>
    </w:p>
    <w:p w14:paraId="738F8342" w14:textId="77777777" w:rsidR="001D36E0" w:rsidRDefault="001D36E0" w:rsidP="001D36E0">
      <w:pPr>
        <w:spacing w:after="0"/>
        <w:rPr>
          <w:rFonts w:ascii="Roboto" w:hAnsi="Roboto"/>
          <w:sz w:val="22"/>
          <w:szCs w:val="22"/>
        </w:rPr>
      </w:pPr>
      <w:r>
        <w:rPr>
          <w:rFonts w:ascii="Roboto" w:hAnsi="Roboto"/>
          <w:sz w:val="22"/>
          <w:szCs w:val="22"/>
        </w:rPr>
        <w:t>ENCSD Principal’s Office</w:t>
      </w:r>
    </w:p>
    <w:p w14:paraId="63AB67FF" w14:textId="77777777" w:rsidR="001D36E0" w:rsidRDefault="001D36E0" w:rsidP="001D36E0">
      <w:pPr>
        <w:spacing w:after="0"/>
        <w:rPr>
          <w:rFonts w:ascii="Roboto" w:hAnsi="Roboto"/>
          <w:sz w:val="22"/>
          <w:szCs w:val="22"/>
        </w:rPr>
      </w:pPr>
      <w:r>
        <w:rPr>
          <w:rFonts w:ascii="Roboto" w:hAnsi="Roboto"/>
          <w:sz w:val="22"/>
          <w:szCs w:val="22"/>
        </w:rPr>
        <w:t>1311 Hwy 301 South</w:t>
      </w:r>
    </w:p>
    <w:p w14:paraId="41C18691" w14:textId="77777777" w:rsidR="001D36E0" w:rsidRPr="00FE3BDB" w:rsidRDefault="001D36E0" w:rsidP="001D36E0">
      <w:pPr>
        <w:spacing w:after="0"/>
        <w:rPr>
          <w:rFonts w:ascii="Roboto" w:hAnsi="Roboto"/>
          <w:sz w:val="22"/>
          <w:szCs w:val="22"/>
          <w:lang w:val="fr-FR"/>
        </w:rPr>
      </w:pPr>
      <w:r w:rsidRPr="00FE3BDB">
        <w:rPr>
          <w:rFonts w:ascii="Roboto" w:hAnsi="Roboto"/>
          <w:sz w:val="22"/>
          <w:szCs w:val="22"/>
          <w:lang w:val="fr-FR"/>
        </w:rPr>
        <w:t>Wilson, NC 27893</w:t>
      </w:r>
    </w:p>
    <w:p w14:paraId="385435DA" w14:textId="77777777" w:rsidR="001D36E0" w:rsidRPr="00FE3BDB" w:rsidRDefault="001D36E0" w:rsidP="001D36E0">
      <w:pPr>
        <w:pBdr>
          <w:bottom w:val="single" w:sz="6" w:space="1" w:color="auto"/>
        </w:pBdr>
        <w:spacing w:after="0"/>
        <w:rPr>
          <w:rFonts w:ascii="Roboto" w:hAnsi="Roboto"/>
          <w:sz w:val="22"/>
          <w:szCs w:val="22"/>
          <w:lang w:val="fr-FR"/>
        </w:rPr>
      </w:pPr>
      <w:proofErr w:type="gramStart"/>
      <w:r w:rsidRPr="00FE3BDB">
        <w:rPr>
          <w:rFonts w:ascii="Roboto" w:hAnsi="Roboto"/>
          <w:sz w:val="22"/>
          <w:szCs w:val="22"/>
          <w:lang w:val="fr-FR"/>
        </w:rPr>
        <w:t>Phone:</w:t>
      </w:r>
      <w:proofErr w:type="gramEnd"/>
      <w:r w:rsidRPr="00FE3BDB">
        <w:rPr>
          <w:rFonts w:ascii="Roboto" w:hAnsi="Roboto"/>
          <w:sz w:val="22"/>
          <w:szCs w:val="22"/>
          <w:lang w:val="fr-FR"/>
        </w:rPr>
        <w:t xml:space="preserve"> 252-206-1065</w:t>
      </w:r>
    </w:p>
    <w:p w14:paraId="29F5EDAF" w14:textId="77777777" w:rsidR="001D36E0" w:rsidRPr="00FE3BDB" w:rsidRDefault="001D36E0" w:rsidP="001D36E0">
      <w:pPr>
        <w:pBdr>
          <w:bottom w:val="single" w:sz="6" w:space="1" w:color="auto"/>
        </w:pBdr>
        <w:spacing w:after="0"/>
        <w:rPr>
          <w:rFonts w:ascii="Roboto" w:hAnsi="Roboto"/>
          <w:sz w:val="22"/>
          <w:szCs w:val="22"/>
          <w:lang w:val="fr-FR"/>
        </w:rPr>
      </w:pPr>
    </w:p>
    <w:p w14:paraId="6883CFF6" w14:textId="6EF878FF" w:rsidR="001D36E0" w:rsidRPr="00FE3BDB" w:rsidRDefault="001D36E0" w:rsidP="00BC7108">
      <w:pPr>
        <w:rPr>
          <w:rFonts w:ascii="Roboto" w:hAnsi="Roboto"/>
          <w:b/>
          <w:bCs/>
          <w:sz w:val="28"/>
          <w:szCs w:val="28"/>
          <w:lang w:val="fr-FR"/>
        </w:rPr>
      </w:pPr>
      <w:r w:rsidRPr="00FE3BDB">
        <w:rPr>
          <w:rFonts w:ascii="Roboto" w:hAnsi="Roboto"/>
          <w:b/>
          <w:bCs/>
          <w:sz w:val="28"/>
          <w:szCs w:val="28"/>
          <w:lang w:val="fr-FR"/>
        </w:rPr>
        <w:t>Non-Discrimination Notice</w:t>
      </w:r>
    </w:p>
    <w:p w14:paraId="2FC1E821" w14:textId="1B948ED4" w:rsidR="001D36E0" w:rsidRDefault="001D36E0" w:rsidP="00BC7108">
      <w:pPr>
        <w:rPr>
          <w:rFonts w:ascii="Roboto" w:hAnsi="Roboto"/>
          <w:sz w:val="22"/>
          <w:szCs w:val="22"/>
        </w:rPr>
      </w:pPr>
      <w:r>
        <w:rPr>
          <w:rFonts w:ascii="Roboto" w:hAnsi="Roboto"/>
          <w:sz w:val="22"/>
          <w:szCs w:val="22"/>
        </w:rPr>
        <w:t>ENCSD prohibits discrimination, harassment, or retaliation in any educational program, activity, or employment decision.</w:t>
      </w:r>
    </w:p>
    <w:p w14:paraId="5B45E14C" w14:textId="33056AE7" w:rsidR="001D36E0" w:rsidRDefault="001D36E0" w:rsidP="00BC7108">
      <w:pPr>
        <w:rPr>
          <w:rFonts w:ascii="Roboto" w:hAnsi="Roboto"/>
          <w:sz w:val="22"/>
          <w:szCs w:val="22"/>
        </w:rPr>
      </w:pPr>
      <w:r>
        <w:rPr>
          <w:rFonts w:ascii="Roboto" w:hAnsi="Roboto"/>
          <w:sz w:val="22"/>
          <w:szCs w:val="22"/>
        </w:rPr>
        <w:t>This notice is provided annually in accordance with federal civil rights laws and ENCSD policies</w:t>
      </w:r>
      <w:r w:rsidR="00941955">
        <w:rPr>
          <w:rFonts w:ascii="Roboto" w:hAnsi="Roboto"/>
          <w:sz w:val="22"/>
          <w:szCs w:val="22"/>
        </w:rPr>
        <w:t>:</w:t>
      </w:r>
    </w:p>
    <w:p w14:paraId="3E152B35" w14:textId="3CE042D7" w:rsidR="00941955" w:rsidRDefault="00941955" w:rsidP="006F4E08">
      <w:pPr>
        <w:pStyle w:val="ListParagraph"/>
        <w:numPr>
          <w:ilvl w:val="0"/>
          <w:numId w:val="171"/>
        </w:numPr>
        <w:rPr>
          <w:rFonts w:ascii="Roboto" w:hAnsi="Roboto"/>
          <w:sz w:val="22"/>
          <w:szCs w:val="22"/>
        </w:rPr>
      </w:pPr>
      <w:r>
        <w:rPr>
          <w:rFonts w:ascii="Roboto" w:hAnsi="Roboto"/>
          <w:sz w:val="22"/>
          <w:szCs w:val="22"/>
        </w:rPr>
        <w:t>Policy 1710/4020/7230 Discrimination, Harassment, and Bullying</w:t>
      </w:r>
    </w:p>
    <w:p w14:paraId="7F2BDFFD" w14:textId="08165694" w:rsidR="00941955" w:rsidRDefault="00941955" w:rsidP="006F4E08">
      <w:pPr>
        <w:pStyle w:val="ListParagraph"/>
        <w:numPr>
          <w:ilvl w:val="0"/>
          <w:numId w:val="171"/>
        </w:numPr>
        <w:rPr>
          <w:rFonts w:ascii="Roboto" w:hAnsi="Roboto"/>
          <w:sz w:val="22"/>
          <w:szCs w:val="22"/>
        </w:rPr>
      </w:pPr>
      <w:r>
        <w:rPr>
          <w:rFonts w:ascii="Roboto" w:hAnsi="Roboto"/>
          <w:sz w:val="22"/>
          <w:szCs w:val="22"/>
        </w:rPr>
        <w:t>Policy 1720/4030 title IX Nondiscrimination</w:t>
      </w:r>
    </w:p>
    <w:p w14:paraId="23BF6FC0" w14:textId="7F8614FB" w:rsidR="00941955" w:rsidRDefault="00941955" w:rsidP="006F4E08">
      <w:pPr>
        <w:pStyle w:val="ListParagraph"/>
        <w:numPr>
          <w:ilvl w:val="0"/>
          <w:numId w:val="171"/>
        </w:numPr>
        <w:rPr>
          <w:rFonts w:ascii="Roboto" w:hAnsi="Roboto"/>
          <w:sz w:val="22"/>
          <w:szCs w:val="22"/>
        </w:rPr>
      </w:pPr>
      <w:r>
        <w:rPr>
          <w:rFonts w:ascii="Roboto" w:hAnsi="Roboto"/>
          <w:sz w:val="22"/>
          <w:szCs w:val="22"/>
        </w:rPr>
        <w:t>Policy 1730/4021 Equal Education Opportunities</w:t>
      </w:r>
    </w:p>
    <w:p w14:paraId="092F80C8" w14:textId="1AB2F7A4" w:rsidR="00941955" w:rsidRDefault="00941955" w:rsidP="00941955">
      <w:pPr>
        <w:rPr>
          <w:rFonts w:ascii="Roboto" w:hAnsi="Roboto"/>
          <w:b/>
          <w:bCs/>
          <w:sz w:val="22"/>
          <w:szCs w:val="22"/>
        </w:rPr>
      </w:pPr>
      <w:r>
        <w:rPr>
          <w:rFonts w:ascii="Roboto" w:hAnsi="Roboto"/>
          <w:b/>
          <w:bCs/>
          <w:sz w:val="22"/>
          <w:szCs w:val="22"/>
        </w:rPr>
        <w:t>Protected Classes Include:</w:t>
      </w:r>
    </w:p>
    <w:p w14:paraId="60EE5A27" w14:textId="423AAAB5" w:rsidR="00941955" w:rsidRDefault="00941955" w:rsidP="006F4E08">
      <w:pPr>
        <w:pStyle w:val="ListParagraph"/>
        <w:numPr>
          <w:ilvl w:val="0"/>
          <w:numId w:val="172"/>
        </w:numPr>
        <w:rPr>
          <w:rFonts w:ascii="Roboto" w:hAnsi="Roboto"/>
          <w:sz w:val="22"/>
          <w:szCs w:val="22"/>
        </w:rPr>
      </w:pPr>
      <w:r>
        <w:rPr>
          <w:rFonts w:ascii="Roboto" w:hAnsi="Roboto"/>
          <w:sz w:val="22"/>
          <w:szCs w:val="22"/>
        </w:rPr>
        <w:t>Race</w:t>
      </w:r>
    </w:p>
    <w:p w14:paraId="0EBD360C" w14:textId="7BF36F67" w:rsidR="00941955" w:rsidRDefault="00941955" w:rsidP="006F4E08">
      <w:pPr>
        <w:pStyle w:val="ListParagraph"/>
        <w:numPr>
          <w:ilvl w:val="0"/>
          <w:numId w:val="172"/>
        </w:numPr>
        <w:rPr>
          <w:rFonts w:ascii="Roboto" w:hAnsi="Roboto"/>
          <w:sz w:val="22"/>
          <w:szCs w:val="22"/>
        </w:rPr>
      </w:pPr>
      <w:r>
        <w:rPr>
          <w:rFonts w:ascii="Roboto" w:hAnsi="Roboto"/>
          <w:sz w:val="22"/>
          <w:szCs w:val="22"/>
        </w:rPr>
        <w:t>Color</w:t>
      </w:r>
    </w:p>
    <w:p w14:paraId="0647DF46" w14:textId="5198A585" w:rsidR="00941955" w:rsidRDefault="00941955" w:rsidP="006F4E08">
      <w:pPr>
        <w:pStyle w:val="ListParagraph"/>
        <w:numPr>
          <w:ilvl w:val="0"/>
          <w:numId w:val="172"/>
        </w:numPr>
        <w:rPr>
          <w:rFonts w:ascii="Roboto" w:hAnsi="Roboto"/>
          <w:sz w:val="22"/>
          <w:szCs w:val="22"/>
        </w:rPr>
      </w:pPr>
      <w:r>
        <w:rPr>
          <w:rFonts w:ascii="Roboto" w:hAnsi="Roboto"/>
          <w:sz w:val="22"/>
          <w:szCs w:val="22"/>
        </w:rPr>
        <w:t>National Origin</w:t>
      </w:r>
    </w:p>
    <w:p w14:paraId="322D9B81" w14:textId="0A3BA908" w:rsidR="00941955" w:rsidRDefault="00941955" w:rsidP="006F4E08">
      <w:pPr>
        <w:pStyle w:val="ListParagraph"/>
        <w:numPr>
          <w:ilvl w:val="0"/>
          <w:numId w:val="172"/>
        </w:numPr>
        <w:rPr>
          <w:rFonts w:ascii="Roboto" w:hAnsi="Roboto"/>
          <w:sz w:val="22"/>
          <w:szCs w:val="22"/>
        </w:rPr>
      </w:pPr>
      <w:r>
        <w:rPr>
          <w:rFonts w:ascii="Roboto" w:hAnsi="Roboto"/>
          <w:sz w:val="22"/>
          <w:szCs w:val="22"/>
        </w:rPr>
        <w:t>Sex</w:t>
      </w:r>
    </w:p>
    <w:p w14:paraId="2CF9A87B" w14:textId="6D9A6725" w:rsidR="00941955" w:rsidRDefault="00941955" w:rsidP="006F4E08">
      <w:pPr>
        <w:pStyle w:val="ListParagraph"/>
        <w:numPr>
          <w:ilvl w:val="0"/>
          <w:numId w:val="172"/>
        </w:numPr>
        <w:rPr>
          <w:rFonts w:ascii="Roboto" w:hAnsi="Roboto"/>
          <w:sz w:val="22"/>
          <w:szCs w:val="22"/>
        </w:rPr>
      </w:pPr>
      <w:r>
        <w:rPr>
          <w:rFonts w:ascii="Roboto" w:hAnsi="Roboto"/>
          <w:sz w:val="22"/>
          <w:szCs w:val="22"/>
        </w:rPr>
        <w:t>Disability</w:t>
      </w:r>
    </w:p>
    <w:p w14:paraId="163D101A" w14:textId="0F2C75BC" w:rsidR="00941955" w:rsidRDefault="00941955" w:rsidP="006F4E08">
      <w:pPr>
        <w:pStyle w:val="ListParagraph"/>
        <w:numPr>
          <w:ilvl w:val="0"/>
          <w:numId w:val="172"/>
        </w:numPr>
        <w:rPr>
          <w:rFonts w:ascii="Roboto" w:hAnsi="Roboto"/>
          <w:sz w:val="22"/>
          <w:szCs w:val="22"/>
        </w:rPr>
      </w:pPr>
      <w:r>
        <w:rPr>
          <w:rFonts w:ascii="Roboto" w:hAnsi="Roboto"/>
          <w:sz w:val="22"/>
          <w:szCs w:val="22"/>
        </w:rPr>
        <w:t>Age</w:t>
      </w:r>
    </w:p>
    <w:p w14:paraId="1018EC9B" w14:textId="213153BE" w:rsidR="00941955" w:rsidRDefault="00941955" w:rsidP="006F4E08">
      <w:pPr>
        <w:pStyle w:val="ListParagraph"/>
        <w:numPr>
          <w:ilvl w:val="0"/>
          <w:numId w:val="172"/>
        </w:numPr>
        <w:rPr>
          <w:rFonts w:ascii="Roboto" w:hAnsi="Roboto"/>
          <w:sz w:val="22"/>
          <w:szCs w:val="22"/>
        </w:rPr>
      </w:pPr>
      <w:r>
        <w:rPr>
          <w:rFonts w:ascii="Roboto" w:hAnsi="Roboto"/>
          <w:sz w:val="22"/>
          <w:szCs w:val="22"/>
        </w:rPr>
        <w:t>Any other protected status under applicable law</w:t>
      </w:r>
    </w:p>
    <w:p w14:paraId="7EA94FA2" w14:textId="6BCCC813" w:rsidR="00941955" w:rsidRDefault="00941955" w:rsidP="00941955">
      <w:pPr>
        <w:rPr>
          <w:rFonts w:ascii="Roboto" w:hAnsi="Roboto"/>
          <w:b/>
          <w:bCs/>
          <w:sz w:val="22"/>
          <w:szCs w:val="22"/>
        </w:rPr>
      </w:pPr>
      <w:r>
        <w:rPr>
          <w:rFonts w:ascii="Roboto" w:hAnsi="Roboto"/>
          <w:b/>
          <w:bCs/>
          <w:sz w:val="22"/>
          <w:szCs w:val="22"/>
        </w:rPr>
        <w:t>Equal Access Statement</w:t>
      </w:r>
    </w:p>
    <w:p w14:paraId="528B7C62" w14:textId="0FF2463D" w:rsidR="00941955" w:rsidRDefault="00941955" w:rsidP="00941955">
      <w:pPr>
        <w:rPr>
          <w:rFonts w:ascii="Roboto" w:hAnsi="Roboto"/>
          <w:sz w:val="22"/>
          <w:szCs w:val="22"/>
        </w:rPr>
      </w:pPr>
      <w:r>
        <w:rPr>
          <w:rFonts w:ascii="Roboto" w:hAnsi="Roboto"/>
          <w:sz w:val="22"/>
          <w:szCs w:val="22"/>
        </w:rPr>
        <w:t>ENCSD ensures equal access to all programs, services, and activities, including residential life, athletics, and extracurricular programs.</w:t>
      </w:r>
    </w:p>
    <w:p w14:paraId="2F91B864" w14:textId="77777777" w:rsidR="00941955" w:rsidRDefault="00941955" w:rsidP="00941955">
      <w:pPr>
        <w:rPr>
          <w:rFonts w:ascii="Roboto" w:hAnsi="Roboto"/>
          <w:b/>
          <w:bCs/>
          <w:sz w:val="22"/>
          <w:szCs w:val="22"/>
        </w:rPr>
      </w:pPr>
      <w:r>
        <w:rPr>
          <w:rFonts w:ascii="Roboto" w:hAnsi="Roboto"/>
          <w:b/>
          <w:bCs/>
          <w:sz w:val="22"/>
          <w:szCs w:val="22"/>
        </w:rPr>
        <w:t>Questions</w:t>
      </w:r>
    </w:p>
    <w:p w14:paraId="045BA6E7" w14:textId="39567AF0" w:rsidR="00941955" w:rsidRDefault="00941955" w:rsidP="00941955">
      <w:pPr>
        <w:spacing w:after="0"/>
        <w:rPr>
          <w:rFonts w:ascii="Roboto" w:hAnsi="Roboto"/>
          <w:sz w:val="22"/>
          <w:szCs w:val="22"/>
        </w:rPr>
      </w:pPr>
      <w:r>
        <w:rPr>
          <w:rFonts w:ascii="Roboto" w:hAnsi="Roboto"/>
          <w:sz w:val="22"/>
          <w:szCs w:val="22"/>
        </w:rPr>
        <w:t>ENCSD Superintendent’s Office</w:t>
      </w:r>
    </w:p>
    <w:p w14:paraId="4B1EA5D6" w14:textId="77777777" w:rsidR="00941955" w:rsidRDefault="00941955" w:rsidP="00941955">
      <w:pPr>
        <w:spacing w:after="0"/>
        <w:rPr>
          <w:rFonts w:ascii="Roboto" w:hAnsi="Roboto"/>
          <w:sz w:val="22"/>
          <w:szCs w:val="22"/>
        </w:rPr>
      </w:pPr>
      <w:r>
        <w:rPr>
          <w:rFonts w:ascii="Roboto" w:hAnsi="Roboto"/>
          <w:sz w:val="22"/>
          <w:szCs w:val="22"/>
        </w:rPr>
        <w:t>1311 Hwy 301 South</w:t>
      </w:r>
    </w:p>
    <w:p w14:paraId="71CCEC3D" w14:textId="77777777" w:rsidR="00941955" w:rsidRDefault="00941955" w:rsidP="00941955">
      <w:pPr>
        <w:spacing w:after="0"/>
        <w:rPr>
          <w:rFonts w:ascii="Roboto" w:hAnsi="Roboto"/>
          <w:sz w:val="22"/>
          <w:szCs w:val="22"/>
        </w:rPr>
      </w:pPr>
      <w:r>
        <w:rPr>
          <w:rFonts w:ascii="Roboto" w:hAnsi="Roboto"/>
          <w:sz w:val="22"/>
          <w:szCs w:val="22"/>
        </w:rPr>
        <w:t>Wilson, NC 27893</w:t>
      </w:r>
    </w:p>
    <w:p w14:paraId="5D8FD6C5" w14:textId="299861EE" w:rsidR="00941955" w:rsidRDefault="00941955" w:rsidP="00941955">
      <w:pPr>
        <w:pBdr>
          <w:bottom w:val="single" w:sz="6" w:space="1" w:color="auto"/>
        </w:pBdr>
        <w:spacing w:after="0"/>
        <w:rPr>
          <w:rFonts w:ascii="Roboto" w:hAnsi="Roboto"/>
          <w:sz w:val="22"/>
          <w:szCs w:val="22"/>
        </w:rPr>
      </w:pPr>
      <w:r>
        <w:rPr>
          <w:rFonts w:ascii="Roboto" w:hAnsi="Roboto"/>
          <w:sz w:val="22"/>
          <w:szCs w:val="22"/>
        </w:rPr>
        <w:t>Phone: 252-206-7346</w:t>
      </w:r>
    </w:p>
    <w:p w14:paraId="042788F3" w14:textId="77777777" w:rsidR="00914319" w:rsidRDefault="00914319" w:rsidP="00941955">
      <w:pPr>
        <w:pBdr>
          <w:bottom w:val="single" w:sz="6" w:space="1" w:color="auto"/>
        </w:pBdr>
        <w:spacing w:after="0"/>
        <w:rPr>
          <w:rFonts w:ascii="Roboto" w:hAnsi="Roboto"/>
          <w:sz w:val="22"/>
          <w:szCs w:val="22"/>
        </w:rPr>
      </w:pPr>
    </w:p>
    <w:p w14:paraId="4E2D0125" w14:textId="2B7E9C27" w:rsidR="00941955" w:rsidRDefault="00914319" w:rsidP="00941955">
      <w:pPr>
        <w:rPr>
          <w:rFonts w:ascii="Roboto" w:hAnsi="Roboto"/>
          <w:b/>
          <w:bCs/>
          <w:sz w:val="28"/>
          <w:szCs w:val="28"/>
        </w:rPr>
      </w:pPr>
      <w:r>
        <w:rPr>
          <w:rFonts w:ascii="Roboto" w:hAnsi="Roboto"/>
          <w:b/>
          <w:bCs/>
          <w:sz w:val="28"/>
          <w:szCs w:val="28"/>
        </w:rPr>
        <w:t>Title IX Sex-Based Discrimination</w:t>
      </w:r>
    </w:p>
    <w:p w14:paraId="36859631" w14:textId="5EDAFC12" w:rsidR="00914319" w:rsidRDefault="00914319" w:rsidP="00941955">
      <w:pPr>
        <w:rPr>
          <w:rFonts w:ascii="Roboto" w:hAnsi="Roboto"/>
          <w:sz w:val="22"/>
          <w:szCs w:val="22"/>
        </w:rPr>
      </w:pPr>
      <w:r>
        <w:rPr>
          <w:rFonts w:ascii="Roboto" w:hAnsi="Roboto"/>
          <w:sz w:val="22"/>
          <w:szCs w:val="22"/>
        </w:rPr>
        <w:t xml:space="preserve">Title IX of the Education Amendments of 1972 prohibits discrimination based on sex in education programs or activities. </w:t>
      </w:r>
    </w:p>
    <w:p w14:paraId="68E3EEA4" w14:textId="02DDA4BA" w:rsidR="00914319" w:rsidRDefault="00914319" w:rsidP="00941955">
      <w:pPr>
        <w:rPr>
          <w:rFonts w:ascii="Roboto" w:hAnsi="Roboto"/>
          <w:sz w:val="22"/>
          <w:szCs w:val="22"/>
        </w:rPr>
      </w:pPr>
      <w:r>
        <w:rPr>
          <w:rFonts w:ascii="Roboto" w:hAnsi="Roboto"/>
          <w:sz w:val="22"/>
          <w:szCs w:val="22"/>
        </w:rPr>
        <w:t>This notice is provided annually in accordance with ENCSD Policy 1720/4030 Title IX Nondiscrimination.</w:t>
      </w:r>
    </w:p>
    <w:p w14:paraId="3F2D4CB6" w14:textId="5E7EBFED" w:rsidR="00914319" w:rsidRDefault="00914319" w:rsidP="00941955">
      <w:pPr>
        <w:rPr>
          <w:rFonts w:ascii="Roboto" w:hAnsi="Roboto"/>
          <w:b/>
          <w:bCs/>
          <w:sz w:val="22"/>
          <w:szCs w:val="22"/>
        </w:rPr>
      </w:pPr>
      <w:r>
        <w:rPr>
          <w:rFonts w:ascii="Roboto" w:hAnsi="Roboto"/>
          <w:b/>
          <w:bCs/>
          <w:sz w:val="22"/>
          <w:szCs w:val="22"/>
        </w:rPr>
        <w:t>Rights Under Title IX</w:t>
      </w:r>
    </w:p>
    <w:p w14:paraId="6FE67F8C" w14:textId="7E837497" w:rsidR="00914319" w:rsidRDefault="00914319" w:rsidP="00941955">
      <w:pPr>
        <w:rPr>
          <w:rFonts w:ascii="Roboto" w:hAnsi="Roboto"/>
          <w:sz w:val="22"/>
          <w:szCs w:val="22"/>
        </w:rPr>
      </w:pPr>
      <w:r>
        <w:rPr>
          <w:rFonts w:ascii="Roboto" w:hAnsi="Roboto"/>
          <w:sz w:val="22"/>
          <w:szCs w:val="22"/>
        </w:rPr>
        <w:t>Students and parents have the right to:</w:t>
      </w:r>
    </w:p>
    <w:p w14:paraId="2DDD8C57" w14:textId="175A69FB" w:rsidR="00914319" w:rsidRDefault="00914319" w:rsidP="006F4E08">
      <w:pPr>
        <w:pStyle w:val="ListParagraph"/>
        <w:numPr>
          <w:ilvl w:val="0"/>
          <w:numId w:val="173"/>
        </w:numPr>
        <w:rPr>
          <w:rFonts w:ascii="Roboto" w:hAnsi="Roboto"/>
          <w:sz w:val="22"/>
          <w:szCs w:val="22"/>
        </w:rPr>
      </w:pPr>
      <w:r>
        <w:rPr>
          <w:rFonts w:ascii="Roboto" w:hAnsi="Roboto"/>
          <w:sz w:val="22"/>
          <w:szCs w:val="22"/>
        </w:rPr>
        <w:t>Report sex-based discrimination, harassment, or retaliation</w:t>
      </w:r>
    </w:p>
    <w:p w14:paraId="60FCA3FF" w14:textId="0774815A" w:rsidR="00914319" w:rsidRDefault="00914319" w:rsidP="006F4E08">
      <w:pPr>
        <w:pStyle w:val="ListParagraph"/>
        <w:numPr>
          <w:ilvl w:val="0"/>
          <w:numId w:val="173"/>
        </w:numPr>
        <w:rPr>
          <w:rFonts w:ascii="Roboto" w:hAnsi="Roboto"/>
          <w:sz w:val="22"/>
          <w:szCs w:val="22"/>
        </w:rPr>
      </w:pPr>
      <w:r>
        <w:rPr>
          <w:rFonts w:ascii="Roboto" w:hAnsi="Roboto"/>
          <w:sz w:val="22"/>
          <w:szCs w:val="22"/>
        </w:rPr>
        <w:t>Receive supportive measures during any investigation</w:t>
      </w:r>
    </w:p>
    <w:p w14:paraId="70E65FC0" w14:textId="03D91B5E" w:rsidR="00914319" w:rsidRDefault="00914319" w:rsidP="006F4E08">
      <w:pPr>
        <w:pStyle w:val="ListParagraph"/>
        <w:numPr>
          <w:ilvl w:val="0"/>
          <w:numId w:val="173"/>
        </w:numPr>
        <w:rPr>
          <w:rFonts w:ascii="Roboto" w:hAnsi="Roboto"/>
          <w:sz w:val="22"/>
          <w:szCs w:val="22"/>
        </w:rPr>
      </w:pPr>
      <w:r>
        <w:rPr>
          <w:rFonts w:ascii="Roboto" w:hAnsi="Roboto"/>
          <w:sz w:val="22"/>
          <w:szCs w:val="22"/>
        </w:rPr>
        <w:lastRenderedPageBreak/>
        <w:t>Participate in a fair, prompt, and equitable grievance process</w:t>
      </w:r>
    </w:p>
    <w:p w14:paraId="63262C42" w14:textId="341E16EA" w:rsidR="00914319" w:rsidRDefault="00914319" w:rsidP="006F4E08">
      <w:pPr>
        <w:pStyle w:val="ListParagraph"/>
        <w:numPr>
          <w:ilvl w:val="0"/>
          <w:numId w:val="173"/>
        </w:numPr>
        <w:rPr>
          <w:rFonts w:ascii="Roboto" w:hAnsi="Roboto"/>
          <w:sz w:val="22"/>
          <w:szCs w:val="22"/>
        </w:rPr>
      </w:pPr>
      <w:r>
        <w:rPr>
          <w:rFonts w:ascii="Roboto" w:hAnsi="Roboto"/>
          <w:sz w:val="22"/>
          <w:szCs w:val="22"/>
        </w:rPr>
        <w:t>Be free from retaliation for reporting concerns</w:t>
      </w:r>
    </w:p>
    <w:p w14:paraId="79A7F1C0" w14:textId="77777777" w:rsidR="00914319" w:rsidRPr="00914319" w:rsidRDefault="00914319" w:rsidP="00914319">
      <w:pPr>
        <w:rPr>
          <w:rFonts w:ascii="Roboto" w:hAnsi="Roboto"/>
          <w:b/>
          <w:bCs/>
          <w:sz w:val="22"/>
          <w:szCs w:val="22"/>
        </w:rPr>
      </w:pPr>
      <w:r w:rsidRPr="00914319">
        <w:rPr>
          <w:rFonts w:ascii="Roboto" w:hAnsi="Roboto"/>
          <w:b/>
          <w:bCs/>
          <w:sz w:val="22"/>
          <w:szCs w:val="22"/>
        </w:rPr>
        <w:t>Questions</w:t>
      </w:r>
    </w:p>
    <w:p w14:paraId="548F4C9B" w14:textId="1A8FC949" w:rsidR="00914319" w:rsidRDefault="00914319" w:rsidP="00914319">
      <w:pPr>
        <w:spacing w:after="0"/>
        <w:rPr>
          <w:rFonts w:ascii="Roboto" w:hAnsi="Roboto"/>
          <w:sz w:val="22"/>
          <w:szCs w:val="22"/>
        </w:rPr>
      </w:pPr>
      <w:r>
        <w:rPr>
          <w:rFonts w:ascii="Roboto" w:hAnsi="Roboto"/>
          <w:sz w:val="22"/>
          <w:szCs w:val="22"/>
        </w:rPr>
        <w:t>ENCSD Title IX Coordinator</w:t>
      </w:r>
    </w:p>
    <w:p w14:paraId="347F2C8A" w14:textId="67DAF864" w:rsidR="00283628" w:rsidRDefault="00283628" w:rsidP="00914319">
      <w:pPr>
        <w:spacing w:after="0"/>
        <w:rPr>
          <w:rFonts w:ascii="Roboto" w:hAnsi="Roboto"/>
          <w:sz w:val="22"/>
          <w:szCs w:val="22"/>
        </w:rPr>
      </w:pPr>
      <w:r>
        <w:rPr>
          <w:rFonts w:ascii="Roboto" w:hAnsi="Roboto"/>
          <w:sz w:val="22"/>
          <w:szCs w:val="22"/>
        </w:rPr>
        <w:t>Cheryl Iannucci</w:t>
      </w:r>
    </w:p>
    <w:p w14:paraId="187AC116" w14:textId="77777777" w:rsidR="00914319" w:rsidRDefault="00914319" w:rsidP="00914319">
      <w:pPr>
        <w:spacing w:after="0"/>
        <w:rPr>
          <w:rFonts w:ascii="Roboto" w:hAnsi="Roboto"/>
          <w:sz w:val="22"/>
          <w:szCs w:val="22"/>
        </w:rPr>
      </w:pPr>
      <w:r>
        <w:rPr>
          <w:rFonts w:ascii="Roboto" w:hAnsi="Roboto"/>
          <w:sz w:val="22"/>
          <w:szCs w:val="22"/>
        </w:rPr>
        <w:t>1311 Hwy 301 South</w:t>
      </w:r>
    </w:p>
    <w:p w14:paraId="384E1640" w14:textId="77777777" w:rsidR="00914319" w:rsidRDefault="00914319" w:rsidP="00914319">
      <w:pPr>
        <w:spacing w:after="0"/>
        <w:rPr>
          <w:rFonts w:ascii="Roboto" w:hAnsi="Roboto"/>
          <w:sz w:val="22"/>
          <w:szCs w:val="22"/>
        </w:rPr>
      </w:pPr>
      <w:r>
        <w:rPr>
          <w:rFonts w:ascii="Roboto" w:hAnsi="Roboto"/>
          <w:sz w:val="22"/>
          <w:szCs w:val="22"/>
        </w:rPr>
        <w:t>Wilson, NC 27893</w:t>
      </w:r>
    </w:p>
    <w:p w14:paraId="26B86400" w14:textId="534EC9E7" w:rsidR="00914319" w:rsidRDefault="00914319" w:rsidP="00914319">
      <w:pPr>
        <w:pBdr>
          <w:bottom w:val="single" w:sz="6" w:space="1" w:color="auto"/>
        </w:pBdr>
        <w:spacing w:after="0"/>
        <w:rPr>
          <w:rFonts w:ascii="Roboto" w:hAnsi="Roboto"/>
          <w:sz w:val="22"/>
          <w:szCs w:val="22"/>
        </w:rPr>
      </w:pPr>
      <w:r>
        <w:rPr>
          <w:rFonts w:ascii="Roboto" w:hAnsi="Roboto"/>
          <w:sz w:val="22"/>
          <w:szCs w:val="22"/>
        </w:rPr>
        <w:t>Phone: 252-206-734</w:t>
      </w:r>
      <w:r w:rsidR="00283628">
        <w:rPr>
          <w:rFonts w:ascii="Roboto" w:hAnsi="Roboto"/>
          <w:sz w:val="22"/>
          <w:szCs w:val="22"/>
        </w:rPr>
        <w:t>2</w:t>
      </w:r>
    </w:p>
    <w:p w14:paraId="6D539B2B" w14:textId="77777777" w:rsidR="00914319" w:rsidRDefault="00914319" w:rsidP="00914319">
      <w:pPr>
        <w:pBdr>
          <w:bottom w:val="single" w:sz="6" w:space="1" w:color="auto"/>
        </w:pBdr>
        <w:spacing w:after="0"/>
        <w:rPr>
          <w:rFonts w:ascii="Roboto" w:hAnsi="Roboto"/>
          <w:sz w:val="22"/>
          <w:szCs w:val="22"/>
        </w:rPr>
      </w:pPr>
    </w:p>
    <w:p w14:paraId="09276FA0" w14:textId="28CFFE3D" w:rsidR="00914319" w:rsidRDefault="00914319" w:rsidP="00914319">
      <w:pPr>
        <w:pBdr>
          <w:bottom w:val="single" w:sz="6" w:space="1" w:color="auto"/>
        </w:pBdr>
        <w:spacing w:after="0"/>
        <w:rPr>
          <w:rFonts w:ascii="Roboto" w:hAnsi="Roboto"/>
          <w:sz w:val="22"/>
          <w:szCs w:val="22"/>
        </w:rPr>
      </w:pPr>
      <w:r>
        <w:rPr>
          <w:rFonts w:ascii="Roboto" w:hAnsi="Roboto"/>
          <w:sz w:val="22"/>
          <w:szCs w:val="22"/>
        </w:rPr>
        <w:t>Reports may be submitted directly to the Title IX Coordinator or any school administrator.</w:t>
      </w:r>
    </w:p>
    <w:p w14:paraId="1280C293" w14:textId="77777777" w:rsidR="00283628" w:rsidRDefault="00283628" w:rsidP="00914319">
      <w:pPr>
        <w:pBdr>
          <w:bottom w:val="single" w:sz="6" w:space="1" w:color="auto"/>
        </w:pBdr>
        <w:spacing w:after="0"/>
        <w:rPr>
          <w:rFonts w:ascii="Roboto" w:hAnsi="Roboto"/>
          <w:sz w:val="22"/>
          <w:szCs w:val="22"/>
        </w:rPr>
      </w:pPr>
    </w:p>
    <w:p w14:paraId="0E4BB4AF" w14:textId="75AFE99E" w:rsidR="008D6B0C" w:rsidRDefault="008D6B0C" w:rsidP="008D6B0C">
      <w:pPr>
        <w:rPr>
          <w:rFonts w:ascii="Roboto" w:hAnsi="Roboto"/>
          <w:b/>
          <w:bCs/>
          <w:sz w:val="28"/>
          <w:szCs w:val="28"/>
        </w:rPr>
      </w:pPr>
      <w:r>
        <w:rPr>
          <w:rFonts w:ascii="Roboto" w:hAnsi="Roboto"/>
          <w:b/>
          <w:bCs/>
          <w:sz w:val="28"/>
          <w:szCs w:val="28"/>
        </w:rPr>
        <w:t>Student Health Information (Required Annual Notice)</w:t>
      </w:r>
    </w:p>
    <w:p w14:paraId="05369BE8" w14:textId="26E0CC0F" w:rsidR="008D6B0C" w:rsidRDefault="008D6B0C" w:rsidP="008D6B0C">
      <w:pPr>
        <w:rPr>
          <w:rFonts w:ascii="Roboto" w:hAnsi="Roboto"/>
          <w:sz w:val="22"/>
          <w:szCs w:val="22"/>
        </w:rPr>
      </w:pPr>
      <w:r>
        <w:rPr>
          <w:rFonts w:ascii="Roboto" w:hAnsi="Roboto"/>
          <w:sz w:val="22"/>
          <w:szCs w:val="22"/>
        </w:rPr>
        <w:t>ENCSD provides annual health-related information in accordance with North Carolina law and ENCSD Policy 6120 – Student Health Services.</w:t>
      </w:r>
    </w:p>
    <w:p w14:paraId="5C52617B" w14:textId="47F8736F" w:rsidR="008D6B0C" w:rsidRDefault="008D6B0C" w:rsidP="008D6B0C">
      <w:pPr>
        <w:rPr>
          <w:rFonts w:ascii="Roboto" w:hAnsi="Roboto"/>
          <w:b/>
          <w:bCs/>
          <w:sz w:val="22"/>
          <w:szCs w:val="22"/>
        </w:rPr>
      </w:pPr>
      <w:r>
        <w:rPr>
          <w:rFonts w:ascii="Roboto" w:hAnsi="Roboto"/>
          <w:b/>
          <w:bCs/>
          <w:sz w:val="22"/>
          <w:szCs w:val="22"/>
        </w:rPr>
        <w:t>Included Health Information:</w:t>
      </w:r>
    </w:p>
    <w:p w14:paraId="0F028CC3" w14:textId="7DC1E38B" w:rsidR="008D6B0C" w:rsidRDefault="008D6B0C" w:rsidP="006F4E08">
      <w:pPr>
        <w:pStyle w:val="ListParagraph"/>
        <w:numPr>
          <w:ilvl w:val="0"/>
          <w:numId w:val="174"/>
        </w:numPr>
        <w:rPr>
          <w:rFonts w:ascii="Roboto" w:hAnsi="Roboto"/>
          <w:sz w:val="22"/>
          <w:szCs w:val="22"/>
        </w:rPr>
      </w:pPr>
      <w:r>
        <w:rPr>
          <w:rFonts w:ascii="Roboto" w:hAnsi="Roboto"/>
          <w:sz w:val="22"/>
          <w:szCs w:val="22"/>
        </w:rPr>
        <w:t>Human Papillom</w:t>
      </w:r>
      <w:r w:rsidR="003D40E1">
        <w:rPr>
          <w:rFonts w:ascii="Roboto" w:hAnsi="Roboto"/>
          <w:sz w:val="22"/>
          <w:szCs w:val="22"/>
        </w:rPr>
        <w:t>avirus (HPV), cervical dysplasia, and cervical cancer information (state required notice)</w:t>
      </w:r>
    </w:p>
    <w:p w14:paraId="3C84EF49" w14:textId="7AD7B2B1" w:rsidR="003D40E1" w:rsidRDefault="003D40E1" w:rsidP="006F4E08">
      <w:pPr>
        <w:pStyle w:val="ListParagraph"/>
        <w:numPr>
          <w:ilvl w:val="0"/>
          <w:numId w:val="174"/>
        </w:numPr>
        <w:rPr>
          <w:rFonts w:ascii="Roboto" w:hAnsi="Roboto"/>
          <w:sz w:val="22"/>
          <w:szCs w:val="22"/>
        </w:rPr>
      </w:pPr>
      <w:r>
        <w:rPr>
          <w:rFonts w:ascii="Roboto" w:hAnsi="Roboto"/>
          <w:sz w:val="22"/>
          <w:szCs w:val="22"/>
        </w:rPr>
        <w:t>Meningococcal disease information (when required by NC law)</w:t>
      </w:r>
    </w:p>
    <w:p w14:paraId="60D39E06" w14:textId="6C2A2693" w:rsidR="006C62AA" w:rsidRDefault="006C62AA" w:rsidP="006F4E08">
      <w:pPr>
        <w:pStyle w:val="ListParagraph"/>
        <w:numPr>
          <w:ilvl w:val="0"/>
          <w:numId w:val="174"/>
        </w:numPr>
        <w:rPr>
          <w:rFonts w:ascii="Roboto" w:hAnsi="Roboto"/>
          <w:sz w:val="22"/>
          <w:szCs w:val="22"/>
        </w:rPr>
      </w:pPr>
      <w:r>
        <w:rPr>
          <w:rFonts w:ascii="Roboto" w:hAnsi="Roboto"/>
          <w:sz w:val="22"/>
          <w:szCs w:val="22"/>
        </w:rPr>
        <w:t>Immunization requirements</w:t>
      </w:r>
    </w:p>
    <w:p w14:paraId="0C24EE7B" w14:textId="19927F8F" w:rsidR="006C62AA" w:rsidRDefault="006C62AA" w:rsidP="006F4E08">
      <w:pPr>
        <w:pStyle w:val="ListParagraph"/>
        <w:numPr>
          <w:ilvl w:val="0"/>
          <w:numId w:val="174"/>
        </w:numPr>
        <w:rPr>
          <w:rFonts w:ascii="Roboto" w:hAnsi="Roboto"/>
          <w:sz w:val="22"/>
          <w:szCs w:val="22"/>
        </w:rPr>
      </w:pPr>
      <w:r>
        <w:rPr>
          <w:rFonts w:ascii="Roboto" w:hAnsi="Roboto"/>
          <w:sz w:val="22"/>
          <w:szCs w:val="22"/>
        </w:rPr>
        <w:t>Communicable disease prevention information</w:t>
      </w:r>
    </w:p>
    <w:p w14:paraId="06768126" w14:textId="2916AC75" w:rsidR="006C62AA" w:rsidRDefault="006C62AA" w:rsidP="006C62AA">
      <w:pPr>
        <w:rPr>
          <w:rFonts w:ascii="Roboto" w:hAnsi="Roboto"/>
          <w:b/>
          <w:bCs/>
          <w:sz w:val="22"/>
          <w:szCs w:val="22"/>
        </w:rPr>
      </w:pPr>
      <w:r>
        <w:rPr>
          <w:rFonts w:ascii="Roboto" w:hAnsi="Roboto"/>
          <w:b/>
          <w:bCs/>
          <w:sz w:val="22"/>
          <w:szCs w:val="22"/>
        </w:rPr>
        <w:t>Purpose of This Notice</w:t>
      </w:r>
    </w:p>
    <w:p w14:paraId="49EED95C" w14:textId="2D8274AB" w:rsidR="006C62AA" w:rsidRPr="006C62AA" w:rsidRDefault="006C62AA" w:rsidP="006C62AA">
      <w:pPr>
        <w:rPr>
          <w:rFonts w:ascii="Roboto" w:hAnsi="Roboto"/>
          <w:sz w:val="22"/>
          <w:szCs w:val="22"/>
        </w:rPr>
      </w:pPr>
      <w:r>
        <w:rPr>
          <w:rFonts w:ascii="Roboto" w:hAnsi="Roboto"/>
          <w:sz w:val="22"/>
          <w:szCs w:val="22"/>
        </w:rPr>
        <w:t>This information is provided to support family awareness and does not replace medical advice, diagnosis, or treatment.</w:t>
      </w:r>
    </w:p>
    <w:p w14:paraId="17D99599" w14:textId="77777777" w:rsidR="006C62AA" w:rsidRDefault="006C62AA" w:rsidP="006C62AA">
      <w:pPr>
        <w:rPr>
          <w:b/>
          <w:bCs/>
          <w:i/>
          <w:iCs/>
          <w:sz w:val="28"/>
          <w:szCs w:val="28"/>
        </w:rPr>
      </w:pPr>
    </w:p>
    <w:p w14:paraId="69FCD77C" w14:textId="64792DA9" w:rsidR="00FD2B04" w:rsidRDefault="00D93044" w:rsidP="006C62AA">
      <w:pPr>
        <w:jc w:val="center"/>
        <w:rPr>
          <w:b/>
          <w:bCs/>
          <w:i/>
          <w:iCs/>
          <w:sz w:val="28"/>
          <w:szCs w:val="28"/>
        </w:rPr>
      </w:pPr>
      <w:r w:rsidRPr="00D93044">
        <w:rPr>
          <w:b/>
          <w:bCs/>
          <w:i/>
          <w:iCs/>
          <w:sz w:val="28"/>
          <w:szCs w:val="28"/>
        </w:rPr>
        <w:t>Information for Parents: Human Papillomavirus (HPV), Cervical Dysplasia, and Cervical Cancer</w:t>
      </w:r>
    </w:p>
    <w:p w14:paraId="2E54A9B5" w14:textId="2A8B2FDC" w:rsidR="00D93044" w:rsidRDefault="00D93044" w:rsidP="006C62AA">
      <w:pPr>
        <w:jc w:val="center"/>
        <w:rPr>
          <w:sz w:val="22"/>
          <w:szCs w:val="22"/>
        </w:rPr>
      </w:pPr>
      <w:r>
        <w:rPr>
          <w:sz w:val="22"/>
          <w:szCs w:val="22"/>
        </w:rPr>
        <w:t>North Carolina law requires schools to provide parents and guardians with information about Human Papillomavirus (HPV), cervical dysplasia, and cervical cancer.  The information below is provided to help families make informed healthcare decisions for their children.</w:t>
      </w:r>
    </w:p>
    <w:p w14:paraId="7D5D91B9" w14:textId="77777777" w:rsidR="00D93044" w:rsidRDefault="00D93044" w:rsidP="00D93044">
      <w:pPr>
        <w:ind w:left="720"/>
        <w:jc w:val="center"/>
        <w:rPr>
          <w:sz w:val="22"/>
          <w:szCs w:val="22"/>
        </w:rPr>
      </w:pPr>
    </w:p>
    <w:p w14:paraId="3329FB30" w14:textId="0A4833B0" w:rsidR="00D93044" w:rsidRDefault="00481800" w:rsidP="006C62AA">
      <w:pPr>
        <w:rPr>
          <w:b/>
          <w:bCs/>
          <w:sz w:val="24"/>
          <w:szCs w:val="24"/>
        </w:rPr>
      </w:pPr>
      <w:r w:rsidRPr="00481800">
        <w:rPr>
          <w:b/>
          <w:bCs/>
          <w:sz w:val="24"/>
          <w:szCs w:val="24"/>
        </w:rPr>
        <w:t>What is HPV?</w:t>
      </w:r>
    </w:p>
    <w:p w14:paraId="70477AB5" w14:textId="6E45C624" w:rsidR="00481800" w:rsidRDefault="00481800" w:rsidP="006C62AA">
      <w:pPr>
        <w:rPr>
          <w:sz w:val="22"/>
          <w:szCs w:val="22"/>
        </w:rPr>
      </w:pPr>
      <w:r w:rsidRPr="00481800">
        <w:rPr>
          <w:sz w:val="22"/>
          <w:szCs w:val="22"/>
        </w:rPr>
        <w:t>Human Papillomavirus (HPV) is a very common virus that can affect both males and females</w:t>
      </w:r>
      <w:r>
        <w:rPr>
          <w:sz w:val="22"/>
          <w:szCs w:val="22"/>
        </w:rPr>
        <w:t>.  Most HPV infections go away on their own and do not cause health problems. However, some types of HPV can lead to cervical dysplasia (abnormal cervical cells) and, over time, cervical cancer.</w:t>
      </w:r>
    </w:p>
    <w:p w14:paraId="4E6F243B" w14:textId="2EE09675" w:rsidR="00481800" w:rsidRDefault="00481800" w:rsidP="006C62AA">
      <w:pPr>
        <w:rPr>
          <w:b/>
          <w:bCs/>
          <w:sz w:val="24"/>
          <w:szCs w:val="24"/>
        </w:rPr>
      </w:pPr>
      <w:r>
        <w:rPr>
          <w:b/>
          <w:bCs/>
          <w:sz w:val="24"/>
          <w:szCs w:val="24"/>
        </w:rPr>
        <w:t>How is HPV Spread?</w:t>
      </w:r>
    </w:p>
    <w:p w14:paraId="7398F333" w14:textId="6FB5F3B3" w:rsidR="00481800" w:rsidRDefault="00481800" w:rsidP="006C62AA">
      <w:pPr>
        <w:rPr>
          <w:sz w:val="22"/>
          <w:szCs w:val="22"/>
        </w:rPr>
      </w:pPr>
      <w:r>
        <w:rPr>
          <w:sz w:val="22"/>
          <w:szCs w:val="22"/>
        </w:rPr>
        <w:t>HPV is spread through intimate skin-to-skin contact, including sexual contact.  Because HPV often causes no symptoms, a person can have the virus and pass it to others without knowing it.</w:t>
      </w:r>
    </w:p>
    <w:p w14:paraId="31779954" w14:textId="35804852" w:rsidR="00481800" w:rsidRDefault="00481800" w:rsidP="006C62AA">
      <w:pPr>
        <w:rPr>
          <w:b/>
          <w:bCs/>
          <w:sz w:val="24"/>
          <w:szCs w:val="24"/>
        </w:rPr>
      </w:pPr>
      <w:r w:rsidRPr="00481800">
        <w:rPr>
          <w:b/>
          <w:bCs/>
          <w:sz w:val="24"/>
          <w:szCs w:val="24"/>
        </w:rPr>
        <w:t xml:space="preserve">What is </w:t>
      </w:r>
      <w:r w:rsidR="00BA6A28">
        <w:rPr>
          <w:b/>
          <w:bCs/>
          <w:sz w:val="24"/>
          <w:szCs w:val="24"/>
        </w:rPr>
        <w:t>Cervical Dysplasia</w:t>
      </w:r>
      <w:r w:rsidRPr="00481800">
        <w:rPr>
          <w:b/>
          <w:bCs/>
          <w:sz w:val="24"/>
          <w:szCs w:val="24"/>
        </w:rPr>
        <w:t>?</w:t>
      </w:r>
    </w:p>
    <w:p w14:paraId="2D4DD734" w14:textId="2428CBFF" w:rsidR="00BA6A28" w:rsidRDefault="00BA6A28" w:rsidP="006C62AA">
      <w:pPr>
        <w:rPr>
          <w:sz w:val="22"/>
          <w:szCs w:val="22"/>
        </w:rPr>
      </w:pPr>
      <w:r>
        <w:rPr>
          <w:sz w:val="22"/>
          <w:szCs w:val="22"/>
        </w:rPr>
        <w:lastRenderedPageBreak/>
        <w:t>Cervical dysplasia is a condition in which abnormal cells are found on the cervix, which is the lower part of the uterus.  Cervical dysplasia is not cancer, but some abnormal cell changes can develop into cervical cancer if they are not monitored or treated.</w:t>
      </w:r>
    </w:p>
    <w:p w14:paraId="3335E23A" w14:textId="54A6A343" w:rsidR="00BA6A28" w:rsidRDefault="00BA6A28" w:rsidP="006C62AA">
      <w:pPr>
        <w:rPr>
          <w:b/>
          <w:bCs/>
          <w:sz w:val="24"/>
          <w:szCs w:val="24"/>
        </w:rPr>
      </w:pPr>
      <w:r>
        <w:rPr>
          <w:b/>
          <w:bCs/>
          <w:sz w:val="24"/>
          <w:szCs w:val="24"/>
        </w:rPr>
        <w:t>Are There Symptoms</w:t>
      </w:r>
      <w:r w:rsidRPr="00481800">
        <w:rPr>
          <w:b/>
          <w:bCs/>
          <w:sz w:val="24"/>
          <w:szCs w:val="24"/>
        </w:rPr>
        <w:t>?</w:t>
      </w:r>
    </w:p>
    <w:p w14:paraId="3534A283" w14:textId="0CA7008F" w:rsidR="00BA6A28" w:rsidRDefault="00BA6A28" w:rsidP="006C62AA">
      <w:pPr>
        <w:rPr>
          <w:sz w:val="22"/>
          <w:szCs w:val="22"/>
        </w:rPr>
      </w:pPr>
      <w:r>
        <w:rPr>
          <w:sz w:val="22"/>
          <w:szCs w:val="22"/>
        </w:rPr>
        <w:t>In most cases, cervical dysplasia does not cause symptoms.  It is usually found during routine health screenings.</w:t>
      </w:r>
    </w:p>
    <w:p w14:paraId="093DC91E" w14:textId="704CA13E" w:rsidR="00BA6A28" w:rsidRDefault="00C87834" w:rsidP="006C62AA">
      <w:pPr>
        <w:rPr>
          <w:b/>
          <w:bCs/>
          <w:sz w:val="24"/>
          <w:szCs w:val="24"/>
        </w:rPr>
      </w:pPr>
      <w:r>
        <w:rPr>
          <w:b/>
          <w:bCs/>
          <w:sz w:val="24"/>
          <w:szCs w:val="24"/>
        </w:rPr>
        <w:t>What is Cervical Cancer?</w:t>
      </w:r>
    </w:p>
    <w:p w14:paraId="22592984" w14:textId="0F513C70" w:rsidR="00BA6A28" w:rsidRDefault="00C87834" w:rsidP="006C62AA">
      <w:pPr>
        <w:rPr>
          <w:sz w:val="22"/>
          <w:szCs w:val="22"/>
        </w:rPr>
      </w:pPr>
      <w:r>
        <w:rPr>
          <w:sz w:val="22"/>
          <w:szCs w:val="22"/>
        </w:rPr>
        <w:t>Cervical cancer occurs when abnormal cells in the cervix grow uncontrollably.  Most cases of cervical cancer are linked to long-term infection with certain types of HPV.</w:t>
      </w:r>
    </w:p>
    <w:p w14:paraId="6A122665" w14:textId="1C75866C" w:rsidR="00C87834" w:rsidRDefault="00C87834" w:rsidP="006C62AA">
      <w:pPr>
        <w:rPr>
          <w:b/>
          <w:bCs/>
          <w:sz w:val="24"/>
          <w:szCs w:val="24"/>
        </w:rPr>
      </w:pPr>
      <w:r w:rsidRPr="00481800">
        <w:rPr>
          <w:b/>
          <w:bCs/>
          <w:sz w:val="24"/>
          <w:szCs w:val="24"/>
        </w:rPr>
        <w:t xml:space="preserve">What </w:t>
      </w:r>
      <w:r>
        <w:rPr>
          <w:b/>
          <w:bCs/>
          <w:sz w:val="24"/>
          <w:szCs w:val="24"/>
        </w:rPr>
        <w:t>Are the Possible Symptoms of</w:t>
      </w:r>
      <w:r w:rsidRPr="00481800">
        <w:rPr>
          <w:b/>
          <w:bCs/>
          <w:sz w:val="24"/>
          <w:szCs w:val="24"/>
        </w:rPr>
        <w:t xml:space="preserve"> </w:t>
      </w:r>
      <w:r>
        <w:rPr>
          <w:b/>
          <w:bCs/>
          <w:sz w:val="24"/>
          <w:szCs w:val="24"/>
        </w:rPr>
        <w:t>Cervical Cancer</w:t>
      </w:r>
      <w:r w:rsidRPr="00481800">
        <w:rPr>
          <w:b/>
          <w:bCs/>
          <w:sz w:val="24"/>
          <w:szCs w:val="24"/>
        </w:rPr>
        <w:t>?</w:t>
      </w:r>
    </w:p>
    <w:p w14:paraId="5557E368" w14:textId="1CFDCD31" w:rsidR="00C87834" w:rsidRDefault="00C87834" w:rsidP="006C62AA">
      <w:pPr>
        <w:rPr>
          <w:sz w:val="22"/>
          <w:szCs w:val="22"/>
        </w:rPr>
      </w:pPr>
      <w:r>
        <w:rPr>
          <w:sz w:val="22"/>
          <w:szCs w:val="22"/>
        </w:rPr>
        <w:t>Symptoms may include:</w:t>
      </w:r>
    </w:p>
    <w:p w14:paraId="032D179F" w14:textId="2BFBCD9E" w:rsidR="00C87834" w:rsidRDefault="00C87834" w:rsidP="006F4E08">
      <w:pPr>
        <w:pStyle w:val="ListParagraph"/>
        <w:numPr>
          <w:ilvl w:val="0"/>
          <w:numId w:val="159"/>
        </w:numPr>
        <w:ind w:left="720"/>
        <w:rPr>
          <w:sz w:val="22"/>
          <w:szCs w:val="22"/>
        </w:rPr>
      </w:pPr>
      <w:r>
        <w:rPr>
          <w:sz w:val="22"/>
          <w:szCs w:val="22"/>
        </w:rPr>
        <w:t>Unusual vaginal bleeding</w:t>
      </w:r>
    </w:p>
    <w:p w14:paraId="44C57D97" w14:textId="20CD48D5" w:rsidR="00C87834" w:rsidRDefault="00C87834" w:rsidP="006F4E08">
      <w:pPr>
        <w:pStyle w:val="ListParagraph"/>
        <w:numPr>
          <w:ilvl w:val="0"/>
          <w:numId w:val="159"/>
        </w:numPr>
        <w:ind w:left="720"/>
        <w:rPr>
          <w:sz w:val="22"/>
          <w:szCs w:val="22"/>
        </w:rPr>
      </w:pPr>
      <w:r>
        <w:rPr>
          <w:sz w:val="22"/>
          <w:szCs w:val="22"/>
        </w:rPr>
        <w:t>Unusual vaginal discharge</w:t>
      </w:r>
    </w:p>
    <w:p w14:paraId="221286E3" w14:textId="1D58579B" w:rsidR="00C87834" w:rsidRDefault="00C87834" w:rsidP="006F4E08">
      <w:pPr>
        <w:pStyle w:val="ListParagraph"/>
        <w:numPr>
          <w:ilvl w:val="0"/>
          <w:numId w:val="159"/>
        </w:numPr>
        <w:ind w:left="720"/>
        <w:rPr>
          <w:sz w:val="22"/>
          <w:szCs w:val="22"/>
        </w:rPr>
      </w:pPr>
      <w:r>
        <w:rPr>
          <w:sz w:val="22"/>
          <w:szCs w:val="22"/>
        </w:rPr>
        <w:t>Pelvic pain</w:t>
      </w:r>
    </w:p>
    <w:p w14:paraId="7CD720D2" w14:textId="3CC3D0C4" w:rsidR="00C87834" w:rsidRDefault="00C87834" w:rsidP="006F4E08">
      <w:pPr>
        <w:pStyle w:val="ListParagraph"/>
        <w:numPr>
          <w:ilvl w:val="0"/>
          <w:numId w:val="159"/>
        </w:numPr>
        <w:ind w:left="720"/>
        <w:rPr>
          <w:sz w:val="22"/>
          <w:szCs w:val="22"/>
        </w:rPr>
      </w:pPr>
      <w:r>
        <w:rPr>
          <w:sz w:val="22"/>
          <w:szCs w:val="22"/>
        </w:rPr>
        <w:t>Pain during sexual activity</w:t>
      </w:r>
    </w:p>
    <w:p w14:paraId="6835B629" w14:textId="307D57A5" w:rsidR="007472EB" w:rsidRPr="006C62AA" w:rsidRDefault="00C87834" w:rsidP="006C62AA">
      <w:pPr>
        <w:rPr>
          <w:sz w:val="22"/>
          <w:szCs w:val="22"/>
        </w:rPr>
      </w:pPr>
      <w:r>
        <w:rPr>
          <w:sz w:val="22"/>
          <w:szCs w:val="22"/>
        </w:rPr>
        <w:t>Anyone experiencing these symptoms should contact a health care provider.</w:t>
      </w:r>
    </w:p>
    <w:p w14:paraId="551F6AC5" w14:textId="35A219A7" w:rsidR="007472EB" w:rsidRDefault="007472EB" w:rsidP="006C62AA">
      <w:pPr>
        <w:rPr>
          <w:b/>
          <w:bCs/>
          <w:sz w:val="24"/>
          <w:szCs w:val="24"/>
        </w:rPr>
      </w:pPr>
      <w:r>
        <w:rPr>
          <w:b/>
          <w:bCs/>
          <w:sz w:val="24"/>
          <w:szCs w:val="24"/>
        </w:rPr>
        <w:t>Prevention and Early Detection</w:t>
      </w:r>
    </w:p>
    <w:p w14:paraId="314FF8EF" w14:textId="45042BDB" w:rsidR="007472EB" w:rsidRPr="00672962" w:rsidRDefault="007472EB" w:rsidP="006C62AA">
      <w:pPr>
        <w:rPr>
          <w:b/>
          <w:bCs/>
          <w:i/>
          <w:iCs/>
          <w:sz w:val="22"/>
          <w:szCs w:val="22"/>
        </w:rPr>
      </w:pPr>
      <w:r w:rsidRPr="00672962">
        <w:rPr>
          <w:b/>
          <w:bCs/>
          <w:i/>
          <w:iCs/>
          <w:sz w:val="22"/>
          <w:szCs w:val="22"/>
        </w:rPr>
        <w:t>HPV Vaccination</w:t>
      </w:r>
    </w:p>
    <w:p w14:paraId="1B3C7B2D" w14:textId="33E3B1E4" w:rsidR="007472EB" w:rsidRDefault="007472EB" w:rsidP="006C62AA">
      <w:pPr>
        <w:rPr>
          <w:sz w:val="22"/>
          <w:szCs w:val="22"/>
        </w:rPr>
      </w:pPr>
      <w:r>
        <w:rPr>
          <w:sz w:val="22"/>
          <w:szCs w:val="22"/>
        </w:rPr>
        <w:t xml:space="preserve">The HPV vaccine helps protect against the types of HPV </w:t>
      </w:r>
      <w:proofErr w:type="gramStart"/>
      <w:r>
        <w:rPr>
          <w:sz w:val="22"/>
          <w:szCs w:val="22"/>
        </w:rPr>
        <w:t>most commonly associated</w:t>
      </w:r>
      <w:proofErr w:type="gramEnd"/>
      <w:r>
        <w:rPr>
          <w:sz w:val="22"/>
          <w:szCs w:val="22"/>
        </w:rPr>
        <w:t xml:space="preserve"> with cervical cancer and other HPV-related diseases</w:t>
      </w:r>
      <w:r w:rsidR="00A20B72">
        <w:rPr>
          <w:sz w:val="22"/>
          <w:szCs w:val="22"/>
        </w:rPr>
        <w:t>.</w:t>
      </w:r>
    </w:p>
    <w:p w14:paraId="5829CE20" w14:textId="0A9E5B2D" w:rsidR="00A20B72" w:rsidRDefault="00A20B72" w:rsidP="006C62AA">
      <w:pPr>
        <w:rPr>
          <w:sz w:val="22"/>
          <w:szCs w:val="22"/>
        </w:rPr>
      </w:pPr>
      <w:r>
        <w:rPr>
          <w:sz w:val="22"/>
          <w:szCs w:val="22"/>
        </w:rPr>
        <w:t>The Centers for Disease Control and Prevention (CDC) recommends routine HPV vaccination beginning at ages 11-12, although vaccination may begin as early as age 9.  Vaccination is also recommended for older adolescents and young adults who were not vaccinated when younger.</w:t>
      </w:r>
    </w:p>
    <w:p w14:paraId="504A7A4E" w14:textId="0D981F99" w:rsidR="00672962" w:rsidRPr="00672962" w:rsidRDefault="00672962" w:rsidP="006C62AA">
      <w:pPr>
        <w:rPr>
          <w:b/>
          <w:bCs/>
          <w:i/>
          <w:iCs/>
          <w:sz w:val="22"/>
          <w:szCs w:val="22"/>
        </w:rPr>
      </w:pPr>
      <w:r>
        <w:rPr>
          <w:b/>
          <w:bCs/>
          <w:i/>
          <w:iCs/>
          <w:sz w:val="22"/>
          <w:szCs w:val="22"/>
        </w:rPr>
        <w:t>Regular Health Screenings</w:t>
      </w:r>
    </w:p>
    <w:p w14:paraId="24CEB2F8" w14:textId="686F73DE" w:rsidR="00672962" w:rsidRDefault="00672962" w:rsidP="006C62AA">
      <w:pPr>
        <w:rPr>
          <w:sz w:val="22"/>
          <w:szCs w:val="22"/>
        </w:rPr>
      </w:pPr>
      <w:r>
        <w:rPr>
          <w:sz w:val="22"/>
          <w:szCs w:val="22"/>
        </w:rPr>
        <w:t>Families can support their children’s long-term health by:</w:t>
      </w:r>
    </w:p>
    <w:p w14:paraId="69FBA437" w14:textId="08A9A57B" w:rsidR="00672962" w:rsidRDefault="00672962" w:rsidP="006F4E08">
      <w:pPr>
        <w:pStyle w:val="ListParagraph"/>
        <w:numPr>
          <w:ilvl w:val="0"/>
          <w:numId w:val="160"/>
        </w:numPr>
        <w:ind w:left="720"/>
        <w:rPr>
          <w:sz w:val="22"/>
          <w:szCs w:val="22"/>
        </w:rPr>
      </w:pPr>
      <w:r>
        <w:rPr>
          <w:sz w:val="22"/>
          <w:szCs w:val="22"/>
        </w:rPr>
        <w:t>Keeping recommended healthcare appointments</w:t>
      </w:r>
    </w:p>
    <w:p w14:paraId="3B4F5F1E" w14:textId="49A2A199" w:rsidR="00672962" w:rsidRDefault="00672962" w:rsidP="006F4E08">
      <w:pPr>
        <w:pStyle w:val="ListParagraph"/>
        <w:numPr>
          <w:ilvl w:val="0"/>
          <w:numId w:val="160"/>
        </w:numPr>
        <w:ind w:left="720"/>
        <w:rPr>
          <w:sz w:val="22"/>
          <w:szCs w:val="22"/>
        </w:rPr>
      </w:pPr>
      <w:r>
        <w:rPr>
          <w:sz w:val="22"/>
          <w:szCs w:val="22"/>
        </w:rPr>
        <w:t>Following healthcare provider recommendations for screenings and preventative care</w:t>
      </w:r>
    </w:p>
    <w:p w14:paraId="46B25ABA" w14:textId="769D184C" w:rsidR="00672962" w:rsidRDefault="00672962" w:rsidP="006F4E08">
      <w:pPr>
        <w:pStyle w:val="ListParagraph"/>
        <w:numPr>
          <w:ilvl w:val="0"/>
          <w:numId w:val="160"/>
        </w:numPr>
        <w:ind w:left="720"/>
        <w:rPr>
          <w:sz w:val="22"/>
          <w:szCs w:val="22"/>
        </w:rPr>
      </w:pPr>
      <w:r>
        <w:rPr>
          <w:sz w:val="22"/>
          <w:szCs w:val="22"/>
        </w:rPr>
        <w:t>Discussing HPV vaccination with their healthcare provider</w:t>
      </w:r>
    </w:p>
    <w:p w14:paraId="1733FC04" w14:textId="51750CF5" w:rsidR="00672962" w:rsidRDefault="00672962" w:rsidP="006F4E08">
      <w:pPr>
        <w:pStyle w:val="ListParagraph"/>
        <w:numPr>
          <w:ilvl w:val="0"/>
          <w:numId w:val="160"/>
        </w:numPr>
        <w:ind w:left="720"/>
        <w:rPr>
          <w:sz w:val="22"/>
          <w:szCs w:val="22"/>
        </w:rPr>
      </w:pPr>
      <w:r>
        <w:rPr>
          <w:sz w:val="22"/>
          <w:szCs w:val="22"/>
        </w:rPr>
        <w:t>Avoiding tobacco use</w:t>
      </w:r>
    </w:p>
    <w:p w14:paraId="56ECEDA6" w14:textId="49C695BF" w:rsidR="00F9484F" w:rsidRPr="00F9484F" w:rsidRDefault="00F9484F" w:rsidP="006C62AA">
      <w:pPr>
        <w:rPr>
          <w:b/>
          <w:bCs/>
          <w:i/>
          <w:iCs/>
          <w:sz w:val="22"/>
          <w:szCs w:val="22"/>
        </w:rPr>
      </w:pPr>
      <w:r>
        <w:rPr>
          <w:b/>
          <w:bCs/>
          <w:i/>
          <w:iCs/>
          <w:sz w:val="22"/>
          <w:szCs w:val="22"/>
        </w:rPr>
        <w:t>Additional Information</w:t>
      </w:r>
    </w:p>
    <w:p w14:paraId="10F47203" w14:textId="192F8151" w:rsidR="00F9484F" w:rsidRDefault="00F9484F" w:rsidP="006C62AA">
      <w:pPr>
        <w:rPr>
          <w:sz w:val="22"/>
          <w:szCs w:val="22"/>
        </w:rPr>
      </w:pPr>
      <w:r>
        <w:rPr>
          <w:sz w:val="22"/>
          <w:szCs w:val="22"/>
        </w:rPr>
        <w:t>Parents and guardians who would like more information about HPV, cervical dysplasia, cervical cancer, or HPV vaccination are encouraged to speak with their healthcare provider.</w:t>
      </w:r>
    </w:p>
    <w:p w14:paraId="3B236F59" w14:textId="0E0286E3" w:rsidR="00F9484F" w:rsidRDefault="00F9484F" w:rsidP="006C62AA">
      <w:pPr>
        <w:rPr>
          <w:sz w:val="22"/>
          <w:szCs w:val="22"/>
        </w:rPr>
      </w:pPr>
      <w:r>
        <w:rPr>
          <w:sz w:val="22"/>
          <w:szCs w:val="22"/>
        </w:rPr>
        <w:t>Helpful resources include:</w:t>
      </w:r>
    </w:p>
    <w:p w14:paraId="4056AA92" w14:textId="4BB3CE87" w:rsidR="00F9484F" w:rsidRDefault="00F9484F" w:rsidP="006F4E08">
      <w:pPr>
        <w:pStyle w:val="ListParagraph"/>
        <w:numPr>
          <w:ilvl w:val="0"/>
          <w:numId w:val="161"/>
        </w:numPr>
        <w:ind w:left="720"/>
        <w:rPr>
          <w:sz w:val="22"/>
          <w:szCs w:val="22"/>
        </w:rPr>
      </w:pPr>
      <w:r>
        <w:rPr>
          <w:sz w:val="22"/>
          <w:szCs w:val="22"/>
        </w:rPr>
        <w:t>Centers for Disease Control and Prevention (CDC)</w:t>
      </w:r>
    </w:p>
    <w:p w14:paraId="427E99FA" w14:textId="6BF24528" w:rsidR="00F9484F" w:rsidRDefault="00F9484F" w:rsidP="006F4E08">
      <w:pPr>
        <w:pStyle w:val="ListParagraph"/>
        <w:numPr>
          <w:ilvl w:val="0"/>
          <w:numId w:val="161"/>
        </w:numPr>
        <w:ind w:left="720"/>
        <w:rPr>
          <w:sz w:val="22"/>
          <w:szCs w:val="22"/>
        </w:rPr>
      </w:pPr>
      <w:r>
        <w:rPr>
          <w:sz w:val="22"/>
          <w:szCs w:val="22"/>
        </w:rPr>
        <w:t>National Cancer Institute (NCI</w:t>
      </w:r>
    </w:p>
    <w:p w14:paraId="5AE6DCBC" w14:textId="1E6622F2" w:rsidR="00F9484F" w:rsidRDefault="00F9484F" w:rsidP="006F4E08">
      <w:pPr>
        <w:pStyle w:val="ListParagraph"/>
        <w:numPr>
          <w:ilvl w:val="0"/>
          <w:numId w:val="161"/>
        </w:numPr>
        <w:ind w:left="720"/>
        <w:rPr>
          <w:sz w:val="22"/>
          <w:szCs w:val="22"/>
        </w:rPr>
      </w:pPr>
      <w:r>
        <w:rPr>
          <w:sz w:val="22"/>
          <w:szCs w:val="22"/>
        </w:rPr>
        <w:t xml:space="preserve">American College of Obstetricians and </w:t>
      </w:r>
      <w:r w:rsidR="00F02784">
        <w:rPr>
          <w:sz w:val="22"/>
          <w:szCs w:val="22"/>
        </w:rPr>
        <w:t>G</w:t>
      </w:r>
      <w:r>
        <w:rPr>
          <w:sz w:val="22"/>
          <w:szCs w:val="22"/>
        </w:rPr>
        <w:t>yn</w:t>
      </w:r>
      <w:r w:rsidR="00F02784">
        <w:rPr>
          <w:sz w:val="22"/>
          <w:szCs w:val="22"/>
        </w:rPr>
        <w:t>ecologists (ACOG)</w:t>
      </w:r>
    </w:p>
    <w:p w14:paraId="68E4E0EE" w14:textId="0A2F0EC5" w:rsidR="00F02784" w:rsidRDefault="00F02784" w:rsidP="006F4E08">
      <w:pPr>
        <w:pStyle w:val="ListParagraph"/>
        <w:numPr>
          <w:ilvl w:val="0"/>
          <w:numId w:val="161"/>
        </w:numPr>
        <w:ind w:left="720"/>
        <w:rPr>
          <w:sz w:val="22"/>
          <w:szCs w:val="22"/>
        </w:rPr>
      </w:pPr>
      <w:r>
        <w:rPr>
          <w:sz w:val="22"/>
          <w:szCs w:val="22"/>
        </w:rPr>
        <w:t>World Health Organization (WHO)</w:t>
      </w:r>
    </w:p>
    <w:p w14:paraId="33B7A249" w14:textId="77777777" w:rsidR="007D20C4" w:rsidRDefault="007D20C4" w:rsidP="006C62AA">
      <w:pPr>
        <w:rPr>
          <w:b/>
          <w:bCs/>
          <w:i/>
          <w:iCs/>
          <w:sz w:val="22"/>
          <w:szCs w:val="22"/>
        </w:rPr>
      </w:pPr>
    </w:p>
    <w:p w14:paraId="4A55335B" w14:textId="45FDC692" w:rsidR="007D20C4" w:rsidRPr="007D20C4" w:rsidRDefault="007D20C4" w:rsidP="006C62AA">
      <w:pPr>
        <w:rPr>
          <w:sz w:val="22"/>
          <w:szCs w:val="22"/>
        </w:rPr>
      </w:pPr>
      <w:r>
        <w:rPr>
          <w:b/>
          <w:bCs/>
          <w:i/>
          <w:iCs/>
          <w:sz w:val="22"/>
          <w:szCs w:val="22"/>
        </w:rPr>
        <w:lastRenderedPageBreak/>
        <w:t xml:space="preserve">Disclaimer: </w:t>
      </w:r>
      <w:r>
        <w:rPr>
          <w:sz w:val="22"/>
          <w:szCs w:val="22"/>
        </w:rPr>
        <w:t>This information is provided for educational purposes as required by North Carolina law and is not intended to replace professional medical advice, diagnosis, or treatment.  Families with questions about HPV, cervical dysplasia, cervical cancer, or vaccination should consult their healthcare provider.</w:t>
      </w:r>
    </w:p>
    <w:p w14:paraId="29E970CC" w14:textId="7847008C" w:rsidR="00672962" w:rsidRPr="00672962" w:rsidRDefault="00672962" w:rsidP="00F9484F">
      <w:pPr>
        <w:ind w:left="720"/>
        <w:rPr>
          <w:sz w:val="22"/>
          <w:szCs w:val="22"/>
        </w:rPr>
      </w:pPr>
    </w:p>
    <w:p w14:paraId="49EF11F7" w14:textId="6958910D" w:rsidR="00A13249" w:rsidRDefault="00A13249" w:rsidP="00A13249">
      <w:pPr>
        <w:jc w:val="center"/>
        <w:rPr>
          <w:b/>
          <w:bCs/>
          <w:i/>
          <w:iCs/>
          <w:sz w:val="28"/>
          <w:szCs w:val="28"/>
        </w:rPr>
      </w:pPr>
      <w:r w:rsidRPr="00D93044">
        <w:rPr>
          <w:b/>
          <w:bCs/>
          <w:i/>
          <w:iCs/>
          <w:sz w:val="28"/>
          <w:szCs w:val="28"/>
        </w:rPr>
        <w:t xml:space="preserve">Information for Parents: </w:t>
      </w:r>
      <w:r>
        <w:rPr>
          <w:b/>
          <w:bCs/>
          <w:i/>
          <w:iCs/>
          <w:sz w:val="28"/>
          <w:szCs w:val="28"/>
        </w:rPr>
        <w:t>Meningococcal Disease</w:t>
      </w:r>
    </w:p>
    <w:p w14:paraId="739118F4" w14:textId="3110944D" w:rsidR="00A13249" w:rsidRDefault="00A13249" w:rsidP="00A13249">
      <w:pPr>
        <w:jc w:val="center"/>
        <w:rPr>
          <w:sz w:val="22"/>
          <w:szCs w:val="22"/>
        </w:rPr>
      </w:pPr>
      <w:r>
        <w:rPr>
          <w:sz w:val="22"/>
          <w:szCs w:val="22"/>
        </w:rPr>
        <w:t>North Carolina law requires schools to provide parents and guardians with information about mening</w:t>
      </w:r>
      <w:r w:rsidR="00D54D09">
        <w:rPr>
          <w:sz w:val="22"/>
          <w:szCs w:val="22"/>
        </w:rPr>
        <w:t>ococcal disease.</w:t>
      </w:r>
      <w:r>
        <w:rPr>
          <w:sz w:val="22"/>
          <w:szCs w:val="22"/>
        </w:rPr>
        <w:t xml:space="preserve">  The information below is provided to help families </w:t>
      </w:r>
      <w:r w:rsidR="00D54D09">
        <w:rPr>
          <w:sz w:val="22"/>
          <w:szCs w:val="22"/>
        </w:rPr>
        <w:t>understand the illness, how it spreads, and ways to prevent it.</w:t>
      </w:r>
    </w:p>
    <w:p w14:paraId="20773BE2" w14:textId="77777777" w:rsidR="00A13249" w:rsidRDefault="00A13249" w:rsidP="00A13249">
      <w:pPr>
        <w:ind w:left="720"/>
        <w:jc w:val="center"/>
        <w:rPr>
          <w:sz w:val="22"/>
          <w:szCs w:val="22"/>
        </w:rPr>
      </w:pPr>
    </w:p>
    <w:p w14:paraId="19410EAB" w14:textId="3141152B" w:rsidR="00A13249" w:rsidRDefault="00A13249" w:rsidP="00A13249">
      <w:pPr>
        <w:rPr>
          <w:b/>
          <w:bCs/>
          <w:sz w:val="24"/>
          <w:szCs w:val="24"/>
        </w:rPr>
      </w:pPr>
      <w:r w:rsidRPr="00481800">
        <w:rPr>
          <w:b/>
          <w:bCs/>
          <w:sz w:val="24"/>
          <w:szCs w:val="24"/>
        </w:rPr>
        <w:t xml:space="preserve">What is </w:t>
      </w:r>
      <w:r w:rsidR="00D54D09">
        <w:rPr>
          <w:b/>
          <w:bCs/>
          <w:sz w:val="24"/>
          <w:szCs w:val="24"/>
        </w:rPr>
        <w:t>meningococcal Disease</w:t>
      </w:r>
      <w:r w:rsidRPr="00481800">
        <w:rPr>
          <w:b/>
          <w:bCs/>
          <w:sz w:val="24"/>
          <w:szCs w:val="24"/>
        </w:rPr>
        <w:t>?</w:t>
      </w:r>
    </w:p>
    <w:p w14:paraId="6FDC671F" w14:textId="3EFD6103" w:rsidR="00A13249" w:rsidRDefault="00D54D09" w:rsidP="00A13249">
      <w:pPr>
        <w:rPr>
          <w:sz w:val="22"/>
          <w:szCs w:val="22"/>
        </w:rPr>
      </w:pPr>
      <w:r>
        <w:rPr>
          <w:sz w:val="22"/>
          <w:szCs w:val="22"/>
        </w:rPr>
        <w:t>Mening</w:t>
      </w:r>
      <w:r w:rsidR="00153AB0">
        <w:rPr>
          <w:sz w:val="22"/>
          <w:szCs w:val="22"/>
        </w:rPr>
        <w:t>ococcal disease is a serious bacterial illness that can cause infections of the lining of the brain and spinal cord (meningitis) or infections in the bloodstream.  These infections can be</w:t>
      </w:r>
      <w:r w:rsidR="00D94ED3">
        <w:rPr>
          <w:sz w:val="22"/>
          <w:szCs w:val="22"/>
        </w:rPr>
        <w:t>come severe very quickly and can sometimes be life-threatening.</w:t>
      </w:r>
    </w:p>
    <w:p w14:paraId="4B00F679" w14:textId="21F8259F" w:rsidR="00D94ED3" w:rsidRDefault="00D94ED3" w:rsidP="00A13249">
      <w:pPr>
        <w:rPr>
          <w:sz w:val="22"/>
          <w:szCs w:val="22"/>
        </w:rPr>
      </w:pPr>
      <w:r>
        <w:rPr>
          <w:sz w:val="22"/>
          <w:szCs w:val="22"/>
        </w:rPr>
        <w:t>There are different types of meningococcal bacteria, and not all infections lead to severe illness, but prompt medical attention is very important.</w:t>
      </w:r>
    </w:p>
    <w:p w14:paraId="756D0885" w14:textId="6799FA3C" w:rsidR="00A13249" w:rsidRDefault="00A13249" w:rsidP="00A13249">
      <w:pPr>
        <w:rPr>
          <w:b/>
          <w:bCs/>
          <w:sz w:val="24"/>
          <w:szCs w:val="24"/>
        </w:rPr>
      </w:pPr>
      <w:r>
        <w:rPr>
          <w:b/>
          <w:bCs/>
          <w:sz w:val="24"/>
          <w:szCs w:val="24"/>
        </w:rPr>
        <w:t xml:space="preserve">How is </w:t>
      </w:r>
      <w:r w:rsidR="009F21EB">
        <w:rPr>
          <w:b/>
          <w:bCs/>
          <w:sz w:val="24"/>
          <w:szCs w:val="24"/>
        </w:rPr>
        <w:t xml:space="preserve">Meningococcal Disease </w:t>
      </w:r>
      <w:r>
        <w:rPr>
          <w:b/>
          <w:bCs/>
          <w:sz w:val="24"/>
          <w:szCs w:val="24"/>
        </w:rPr>
        <w:t>Spread?</w:t>
      </w:r>
    </w:p>
    <w:p w14:paraId="72ECC4AF" w14:textId="0F8A5416" w:rsidR="00A13249" w:rsidRDefault="009F21EB" w:rsidP="00A13249">
      <w:pPr>
        <w:rPr>
          <w:sz w:val="22"/>
          <w:szCs w:val="22"/>
        </w:rPr>
      </w:pPr>
      <w:r>
        <w:rPr>
          <w:sz w:val="22"/>
          <w:szCs w:val="22"/>
        </w:rPr>
        <w:t>Meningococcal Disease is spread through close personal contact, including:</w:t>
      </w:r>
    </w:p>
    <w:p w14:paraId="523CC3AD" w14:textId="203067B3" w:rsidR="009F21EB" w:rsidRDefault="009F21EB" w:rsidP="006F4E08">
      <w:pPr>
        <w:pStyle w:val="ListParagraph"/>
        <w:numPr>
          <w:ilvl w:val="0"/>
          <w:numId w:val="175"/>
        </w:numPr>
        <w:rPr>
          <w:sz w:val="22"/>
          <w:szCs w:val="22"/>
        </w:rPr>
      </w:pPr>
      <w:r>
        <w:rPr>
          <w:sz w:val="22"/>
          <w:szCs w:val="22"/>
        </w:rPr>
        <w:t>Sharing respiratory or throat secretions (such as coughing or kissing)</w:t>
      </w:r>
    </w:p>
    <w:p w14:paraId="313515FE" w14:textId="200453D3" w:rsidR="009F21EB" w:rsidRDefault="009F21EB" w:rsidP="006F4E08">
      <w:pPr>
        <w:pStyle w:val="ListParagraph"/>
        <w:numPr>
          <w:ilvl w:val="0"/>
          <w:numId w:val="175"/>
        </w:numPr>
        <w:rPr>
          <w:sz w:val="22"/>
          <w:szCs w:val="22"/>
        </w:rPr>
      </w:pPr>
      <w:r>
        <w:rPr>
          <w:sz w:val="22"/>
          <w:szCs w:val="22"/>
        </w:rPr>
        <w:t>Close living conditions where people are in frequent close contact</w:t>
      </w:r>
    </w:p>
    <w:p w14:paraId="5214A0DD" w14:textId="3FB663EF" w:rsidR="009F21EB" w:rsidRPr="009F21EB" w:rsidRDefault="009F21EB" w:rsidP="009F21EB">
      <w:pPr>
        <w:rPr>
          <w:sz w:val="22"/>
          <w:szCs w:val="22"/>
        </w:rPr>
      </w:pPr>
      <w:r>
        <w:rPr>
          <w:sz w:val="22"/>
          <w:szCs w:val="22"/>
        </w:rPr>
        <w:t>It is not spread as easily as the flu or common cold, but close contact increases risk.</w:t>
      </w:r>
    </w:p>
    <w:p w14:paraId="055B0DB5" w14:textId="2AE0924E" w:rsidR="00A13249" w:rsidRDefault="009F21EB" w:rsidP="00A13249">
      <w:pPr>
        <w:rPr>
          <w:b/>
          <w:bCs/>
          <w:sz w:val="24"/>
          <w:szCs w:val="24"/>
        </w:rPr>
      </w:pPr>
      <w:r>
        <w:rPr>
          <w:b/>
          <w:bCs/>
          <w:sz w:val="24"/>
          <w:szCs w:val="24"/>
        </w:rPr>
        <w:t>What are the</w:t>
      </w:r>
      <w:r w:rsidR="00A13249">
        <w:rPr>
          <w:b/>
          <w:bCs/>
          <w:sz w:val="24"/>
          <w:szCs w:val="24"/>
        </w:rPr>
        <w:t xml:space="preserve"> Symptoms</w:t>
      </w:r>
      <w:r w:rsidR="00A13249" w:rsidRPr="00481800">
        <w:rPr>
          <w:b/>
          <w:bCs/>
          <w:sz w:val="24"/>
          <w:szCs w:val="24"/>
        </w:rPr>
        <w:t>?</w:t>
      </w:r>
    </w:p>
    <w:p w14:paraId="112982EF" w14:textId="5E20624E" w:rsidR="00A13249" w:rsidRDefault="009F21EB" w:rsidP="00A13249">
      <w:pPr>
        <w:rPr>
          <w:sz w:val="22"/>
          <w:szCs w:val="22"/>
        </w:rPr>
      </w:pPr>
      <w:r>
        <w:rPr>
          <w:sz w:val="22"/>
          <w:szCs w:val="22"/>
        </w:rPr>
        <w:t>Symptoms may appear suddenly and can include:</w:t>
      </w:r>
    </w:p>
    <w:p w14:paraId="09797366" w14:textId="40902D66" w:rsidR="009F21EB" w:rsidRDefault="009F21EB" w:rsidP="006F4E08">
      <w:pPr>
        <w:pStyle w:val="ListParagraph"/>
        <w:numPr>
          <w:ilvl w:val="0"/>
          <w:numId w:val="176"/>
        </w:numPr>
        <w:rPr>
          <w:sz w:val="22"/>
          <w:szCs w:val="22"/>
        </w:rPr>
      </w:pPr>
      <w:r>
        <w:rPr>
          <w:sz w:val="22"/>
          <w:szCs w:val="22"/>
        </w:rPr>
        <w:t>High fever</w:t>
      </w:r>
    </w:p>
    <w:p w14:paraId="56D17282" w14:textId="6C2D113E" w:rsidR="009F21EB" w:rsidRDefault="009F21EB" w:rsidP="006F4E08">
      <w:pPr>
        <w:pStyle w:val="ListParagraph"/>
        <w:numPr>
          <w:ilvl w:val="0"/>
          <w:numId w:val="176"/>
        </w:numPr>
        <w:rPr>
          <w:sz w:val="22"/>
          <w:szCs w:val="22"/>
        </w:rPr>
      </w:pPr>
      <w:r>
        <w:rPr>
          <w:sz w:val="22"/>
          <w:szCs w:val="22"/>
        </w:rPr>
        <w:t>Severe headache</w:t>
      </w:r>
    </w:p>
    <w:p w14:paraId="22612C99" w14:textId="45FC2702" w:rsidR="009F21EB" w:rsidRDefault="009F21EB" w:rsidP="006F4E08">
      <w:pPr>
        <w:pStyle w:val="ListParagraph"/>
        <w:numPr>
          <w:ilvl w:val="0"/>
          <w:numId w:val="176"/>
        </w:numPr>
        <w:rPr>
          <w:sz w:val="22"/>
          <w:szCs w:val="22"/>
        </w:rPr>
      </w:pPr>
      <w:r>
        <w:rPr>
          <w:sz w:val="22"/>
          <w:szCs w:val="22"/>
        </w:rPr>
        <w:t>Stiff neck</w:t>
      </w:r>
    </w:p>
    <w:p w14:paraId="17F6D1FB" w14:textId="4D6131C3" w:rsidR="009F21EB" w:rsidRDefault="009F21EB" w:rsidP="006F4E08">
      <w:pPr>
        <w:pStyle w:val="ListParagraph"/>
        <w:numPr>
          <w:ilvl w:val="0"/>
          <w:numId w:val="176"/>
        </w:numPr>
        <w:rPr>
          <w:sz w:val="22"/>
          <w:szCs w:val="22"/>
        </w:rPr>
      </w:pPr>
      <w:r>
        <w:rPr>
          <w:sz w:val="22"/>
          <w:szCs w:val="22"/>
        </w:rPr>
        <w:t>Nausea or vomiting</w:t>
      </w:r>
    </w:p>
    <w:p w14:paraId="4BD3EE26" w14:textId="3C7967C3" w:rsidR="009F21EB" w:rsidRDefault="009F21EB" w:rsidP="006F4E08">
      <w:pPr>
        <w:pStyle w:val="ListParagraph"/>
        <w:numPr>
          <w:ilvl w:val="0"/>
          <w:numId w:val="176"/>
        </w:numPr>
        <w:rPr>
          <w:sz w:val="22"/>
          <w:szCs w:val="22"/>
        </w:rPr>
      </w:pPr>
      <w:r>
        <w:rPr>
          <w:sz w:val="22"/>
          <w:szCs w:val="22"/>
        </w:rPr>
        <w:t>Sensitivity to light</w:t>
      </w:r>
    </w:p>
    <w:p w14:paraId="2BC081AC" w14:textId="6BC4054D" w:rsidR="009F21EB" w:rsidRDefault="009F21EB" w:rsidP="006F4E08">
      <w:pPr>
        <w:pStyle w:val="ListParagraph"/>
        <w:numPr>
          <w:ilvl w:val="0"/>
          <w:numId w:val="176"/>
        </w:numPr>
        <w:rPr>
          <w:sz w:val="22"/>
          <w:szCs w:val="22"/>
        </w:rPr>
      </w:pPr>
      <w:r>
        <w:rPr>
          <w:sz w:val="22"/>
          <w:szCs w:val="22"/>
        </w:rPr>
        <w:t>Confusion or difficulty waking up</w:t>
      </w:r>
    </w:p>
    <w:p w14:paraId="2205194B" w14:textId="5B6A3267" w:rsidR="009F21EB" w:rsidRDefault="009F21EB" w:rsidP="006F4E08">
      <w:pPr>
        <w:pStyle w:val="ListParagraph"/>
        <w:numPr>
          <w:ilvl w:val="0"/>
          <w:numId w:val="176"/>
        </w:numPr>
        <w:rPr>
          <w:sz w:val="22"/>
          <w:szCs w:val="22"/>
        </w:rPr>
      </w:pPr>
      <w:r>
        <w:rPr>
          <w:sz w:val="22"/>
          <w:szCs w:val="22"/>
        </w:rPr>
        <w:t>Rash (in some cases)</w:t>
      </w:r>
    </w:p>
    <w:p w14:paraId="24198A28" w14:textId="2C5E6D2A" w:rsidR="009F21EB" w:rsidRPr="009F21EB" w:rsidRDefault="009F21EB" w:rsidP="009F21EB">
      <w:pPr>
        <w:rPr>
          <w:sz w:val="22"/>
          <w:szCs w:val="22"/>
        </w:rPr>
      </w:pPr>
      <w:r>
        <w:rPr>
          <w:sz w:val="22"/>
          <w:szCs w:val="22"/>
        </w:rPr>
        <w:t xml:space="preserve">Meningococcal disease is a medical emergency.  Anyone </w:t>
      </w:r>
      <w:proofErr w:type="gramStart"/>
      <w:r>
        <w:rPr>
          <w:sz w:val="22"/>
          <w:szCs w:val="22"/>
        </w:rPr>
        <w:t>showing</w:t>
      </w:r>
      <w:proofErr w:type="gramEnd"/>
      <w:r>
        <w:rPr>
          <w:sz w:val="22"/>
          <w:szCs w:val="22"/>
        </w:rPr>
        <w:t xml:space="preserve"> these symptoms should seek immediate medical care.</w:t>
      </w:r>
    </w:p>
    <w:p w14:paraId="64C34B1D" w14:textId="2BB8DFE6" w:rsidR="00A13249" w:rsidRDefault="00A13249" w:rsidP="00A13249">
      <w:pPr>
        <w:rPr>
          <w:b/>
          <w:bCs/>
          <w:sz w:val="24"/>
          <w:szCs w:val="24"/>
        </w:rPr>
      </w:pPr>
      <w:r>
        <w:rPr>
          <w:b/>
          <w:bCs/>
          <w:sz w:val="24"/>
          <w:szCs w:val="24"/>
        </w:rPr>
        <w:t xml:space="preserve">Prevention </w:t>
      </w:r>
    </w:p>
    <w:p w14:paraId="332575E0" w14:textId="6E724987" w:rsidR="00A13249" w:rsidRPr="00672962" w:rsidRDefault="00A13249" w:rsidP="00A13249">
      <w:pPr>
        <w:rPr>
          <w:b/>
          <w:bCs/>
          <w:i/>
          <w:iCs/>
          <w:sz w:val="22"/>
          <w:szCs w:val="22"/>
        </w:rPr>
      </w:pPr>
      <w:r w:rsidRPr="00672962">
        <w:rPr>
          <w:b/>
          <w:bCs/>
          <w:i/>
          <w:iCs/>
          <w:sz w:val="22"/>
          <w:szCs w:val="22"/>
        </w:rPr>
        <w:t>Vaccination</w:t>
      </w:r>
    </w:p>
    <w:p w14:paraId="29285DD8" w14:textId="18A2048E" w:rsidR="00383CD3" w:rsidRDefault="00383CD3" w:rsidP="00A13249">
      <w:pPr>
        <w:rPr>
          <w:sz w:val="22"/>
          <w:szCs w:val="22"/>
        </w:rPr>
      </w:pPr>
      <w:r>
        <w:rPr>
          <w:sz w:val="22"/>
          <w:szCs w:val="22"/>
        </w:rPr>
        <w:t>Vaccines are available that help protect against many types of meningococcal disease.</w:t>
      </w:r>
    </w:p>
    <w:p w14:paraId="7581BAFC" w14:textId="5D300473" w:rsidR="00A13249" w:rsidRDefault="00383CD3" w:rsidP="00A13249">
      <w:pPr>
        <w:rPr>
          <w:sz w:val="22"/>
          <w:szCs w:val="22"/>
        </w:rPr>
      </w:pPr>
      <w:r>
        <w:rPr>
          <w:sz w:val="22"/>
          <w:szCs w:val="22"/>
        </w:rPr>
        <w:t>The Centers for Disease Control (CDC) recommends:</w:t>
      </w:r>
    </w:p>
    <w:p w14:paraId="0A46B0FD" w14:textId="793FF2BE" w:rsidR="00383CD3" w:rsidRDefault="00383CD3" w:rsidP="006F4E08">
      <w:pPr>
        <w:pStyle w:val="ListParagraph"/>
        <w:numPr>
          <w:ilvl w:val="0"/>
          <w:numId w:val="177"/>
        </w:numPr>
        <w:rPr>
          <w:sz w:val="22"/>
          <w:szCs w:val="22"/>
        </w:rPr>
      </w:pPr>
      <w:r>
        <w:rPr>
          <w:sz w:val="22"/>
          <w:szCs w:val="22"/>
        </w:rPr>
        <w:t>Routine vaccination for preteens at ages 11-12</w:t>
      </w:r>
    </w:p>
    <w:p w14:paraId="152CE5B1" w14:textId="46F89256" w:rsidR="00383CD3" w:rsidRDefault="00383CD3" w:rsidP="006F4E08">
      <w:pPr>
        <w:pStyle w:val="ListParagraph"/>
        <w:numPr>
          <w:ilvl w:val="0"/>
          <w:numId w:val="177"/>
        </w:numPr>
        <w:rPr>
          <w:sz w:val="22"/>
          <w:szCs w:val="22"/>
        </w:rPr>
      </w:pPr>
      <w:r>
        <w:rPr>
          <w:sz w:val="22"/>
          <w:szCs w:val="22"/>
        </w:rPr>
        <w:t>A booster does at age 16</w:t>
      </w:r>
    </w:p>
    <w:p w14:paraId="70582334" w14:textId="56FC7A5C" w:rsidR="00383CD3" w:rsidRPr="00383CD3" w:rsidRDefault="00383CD3" w:rsidP="006F4E08">
      <w:pPr>
        <w:pStyle w:val="ListParagraph"/>
        <w:numPr>
          <w:ilvl w:val="0"/>
          <w:numId w:val="177"/>
        </w:numPr>
        <w:rPr>
          <w:sz w:val="22"/>
          <w:szCs w:val="22"/>
        </w:rPr>
      </w:pPr>
      <w:r>
        <w:rPr>
          <w:sz w:val="22"/>
          <w:szCs w:val="22"/>
        </w:rPr>
        <w:t>Vaccination for individuals at increased risk due to medical conditions or exposure</w:t>
      </w:r>
    </w:p>
    <w:p w14:paraId="0CEF3B14" w14:textId="3229E2B7" w:rsidR="00A13249" w:rsidRPr="00672962" w:rsidRDefault="00BC329C" w:rsidP="00A13249">
      <w:pPr>
        <w:rPr>
          <w:b/>
          <w:bCs/>
          <w:i/>
          <w:iCs/>
          <w:sz w:val="22"/>
          <w:szCs w:val="22"/>
        </w:rPr>
      </w:pPr>
      <w:r>
        <w:rPr>
          <w:b/>
          <w:bCs/>
          <w:i/>
          <w:iCs/>
          <w:sz w:val="22"/>
          <w:szCs w:val="22"/>
        </w:rPr>
        <w:t>Healthy Habits</w:t>
      </w:r>
    </w:p>
    <w:p w14:paraId="50BA2689" w14:textId="16FB8A90" w:rsidR="00A13249" w:rsidRDefault="00A13249" w:rsidP="00A13249">
      <w:pPr>
        <w:rPr>
          <w:sz w:val="22"/>
          <w:szCs w:val="22"/>
        </w:rPr>
      </w:pPr>
      <w:r>
        <w:rPr>
          <w:sz w:val="22"/>
          <w:szCs w:val="22"/>
        </w:rPr>
        <w:lastRenderedPageBreak/>
        <w:t xml:space="preserve">Families can </w:t>
      </w:r>
      <w:r w:rsidR="00BC329C">
        <w:rPr>
          <w:sz w:val="22"/>
          <w:szCs w:val="22"/>
        </w:rPr>
        <w:t>help reduce the risk of infection by encouraging students to:</w:t>
      </w:r>
    </w:p>
    <w:p w14:paraId="7AD3246D" w14:textId="429E48D4" w:rsidR="00A13249" w:rsidRDefault="00BC329C" w:rsidP="006F4E08">
      <w:pPr>
        <w:pStyle w:val="ListParagraph"/>
        <w:numPr>
          <w:ilvl w:val="0"/>
          <w:numId w:val="160"/>
        </w:numPr>
        <w:ind w:left="720"/>
        <w:rPr>
          <w:sz w:val="22"/>
          <w:szCs w:val="22"/>
        </w:rPr>
      </w:pPr>
      <w:r>
        <w:rPr>
          <w:sz w:val="22"/>
          <w:szCs w:val="22"/>
        </w:rPr>
        <w:t>Avoid sharing drinks, utensils, or personal items</w:t>
      </w:r>
    </w:p>
    <w:p w14:paraId="7A261E29" w14:textId="5A65CB13" w:rsidR="00BC329C" w:rsidRDefault="00BC329C" w:rsidP="006F4E08">
      <w:pPr>
        <w:pStyle w:val="ListParagraph"/>
        <w:numPr>
          <w:ilvl w:val="0"/>
          <w:numId w:val="160"/>
        </w:numPr>
        <w:ind w:left="720"/>
        <w:rPr>
          <w:sz w:val="22"/>
          <w:szCs w:val="22"/>
        </w:rPr>
      </w:pPr>
      <w:r>
        <w:rPr>
          <w:sz w:val="22"/>
          <w:szCs w:val="22"/>
        </w:rPr>
        <w:t>Practice good hand hygiene</w:t>
      </w:r>
    </w:p>
    <w:p w14:paraId="59763ECF" w14:textId="70EF9403" w:rsidR="00BC329C" w:rsidRDefault="00BC329C" w:rsidP="006F4E08">
      <w:pPr>
        <w:pStyle w:val="ListParagraph"/>
        <w:numPr>
          <w:ilvl w:val="0"/>
          <w:numId w:val="160"/>
        </w:numPr>
        <w:ind w:left="720"/>
        <w:rPr>
          <w:sz w:val="22"/>
          <w:szCs w:val="22"/>
        </w:rPr>
      </w:pPr>
      <w:r>
        <w:rPr>
          <w:sz w:val="22"/>
          <w:szCs w:val="22"/>
        </w:rPr>
        <w:t>Cover coughs and sneezes</w:t>
      </w:r>
    </w:p>
    <w:p w14:paraId="64A8BE5F" w14:textId="0A3C23F2" w:rsidR="00BC329C" w:rsidRDefault="00BC329C" w:rsidP="006F4E08">
      <w:pPr>
        <w:pStyle w:val="ListParagraph"/>
        <w:numPr>
          <w:ilvl w:val="0"/>
          <w:numId w:val="160"/>
        </w:numPr>
        <w:ind w:left="720"/>
        <w:rPr>
          <w:sz w:val="22"/>
          <w:szCs w:val="22"/>
        </w:rPr>
      </w:pPr>
      <w:r>
        <w:rPr>
          <w:sz w:val="22"/>
          <w:szCs w:val="22"/>
        </w:rPr>
        <w:t>Stay home when they are sick</w:t>
      </w:r>
    </w:p>
    <w:p w14:paraId="112973EB" w14:textId="77777777" w:rsidR="00A13249" w:rsidRPr="00F9484F" w:rsidRDefault="00A13249" w:rsidP="00A13249">
      <w:pPr>
        <w:rPr>
          <w:b/>
          <w:bCs/>
          <w:i/>
          <w:iCs/>
          <w:sz w:val="22"/>
          <w:szCs w:val="22"/>
        </w:rPr>
      </w:pPr>
      <w:r>
        <w:rPr>
          <w:b/>
          <w:bCs/>
          <w:i/>
          <w:iCs/>
          <w:sz w:val="22"/>
          <w:szCs w:val="22"/>
        </w:rPr>
        <w:t>Additional Information</w:t>
      </w:r>
    </w:p>
    <w:p w14:paraId="7E50BDD5" w14:textId="443B04C3" w:rsidR="00A13249" w:rsidRDefault="00A13249" w:rsidP="00A13249">
      <w:pPr>
        <w:rPr>
          <w:sz w:val="22"/>
          <w:szCs w:val="22"/>
        </w:rPr>
      </w:pPr>
      <w:r>
        <w:rPr>
          <w:sz w:val="22"/>
          <w:szCs w:val="22"/>
        </w:rPr>
        <w:t xml:space="preserve">Parents and guardians who would like more information about </w:t>
      </w:r>
      <w:r w:rsidR="00C17D71">
        <w:rPr>
          <w:sz w:val="22"/>
          <w:szCs w:val="22"/>
        </w:rPr>
        <w:t>meningococcal disease or vaccination</w:t>
      </w:r>
      <w:r>
        <w:rPr>
          <w:sz w:val="22"/>
          <w:szCs w:val="22"/>
        </w:rPr>
        <w:t xml:space="preserve"> are encouraged to speak with their healthcare provider.</w:t>
      </w:r>
    </w:p>
    <w:p w14:paraId="7A8F8ECF" w14:textId="77777777" w:rsidR="00A13249" w:rsidRDefault="00A13249" w:rsidP="00A13249">
      <w:pPr>
        <w:rPr>
          <w:sz w:val="22"/>
          <w:szCs w:val="22"/>
        </w:rPr>
      </w:pPr>
      <w:r>
        <w:rPr>
          <w:sz w:val="22"/>
          <w:szCs w:val="22"/>
        </w:rPr>
        <w:t>Helpful resources include:</w:t>
      </w:r>
    </w:p>
    <w:p w14:paraId="706693E8" w14:textId="77777777" w:rsidR="00A13249" w:rsidRDefault="00A13249" w:rsidP="006F4E08">
      <w:pPr>
        <w:pStyle w:val="ListParagraph"/>
        <w:numPr>
          <w:ilvl w:val="0"/>
          <w:numId w:val="161"/>
        </w:numPr>
        <w:ind w:left="720"/>
        <w:rPr>
          <w:sz w:val="22"/>
          <w:szCs w:val="22"/>
        </w:rPr>
      </w:pPr>
      <w:r>
        <w:rPr>
          <w:sz w:val="22"/>
          <w:szCs w:val="22"/>
        </w:rPr>
        <w:t>Centers for Disease Control and Prevention (CDC)</w:t>
      </w:r>
    </w:p>
    <w:p w14:paraId="387A1EA0" w14:textId="61672035" w:rsidR="00A13249" w:rsidRDefault="00C17D71" w:rsidP="006F4E08">
      <w:pPr>
        <w:pStyle w:val="ListParagraph"/>
        <w:numPr>
          <w:ilvl w:val="0"/>
          <w:numId w:val="161"/>
        </w:numPr>
        <w:ind w:left="720"/>
        <w:rPr>
          <w:sz w:val="22"/>
          <w:szCs w:val="22"/>
        </w:rPr>
      </w:pPr>
      <w:r>
        <w:rPr>
          <w:sz w:val="22"/>
          <w:szCs w:val="22"/>
        </w:rPr>
        <w:t>National Foundation for Infectious Diseases (NFID)</w:t>
      </w:r>
    </w:p>
    <w:p w14:paraId="3FF5B219" w14:textId="77777777" w:rsidR="00A13249" w:rsidRDefault="00A13249" w:rsidP="006F4E08">
      <w:pPr>
        <w:pStyle w:val="ListParagraph"/>
        <w:numPr>
          <w:ilvl w:val="0"/>
          <w:numId w:val="161"/>
        </w:numPr>
        <w:ind w:left="720"/>
        <w:rPr>
          <w:sz w:val="22"/>
          <w:szCs w:val="22"/>
        </w:rPr>
      </w:pPr>
      <w:r>
        <w:rPr>
          <w:sz w:val="22"/>
          <w:szCs w:val="22"/>
        </w:rPr>
        <w:t>World Health Organization (WHO)</w:t>
      </w:r>
    </w:p>
    <w:p w14:paraId="4FBE37FB" w14:textId="77777777" w:rsidR="00A13249" w:rsidRDefault="00A13249" w:rsidP="00A13249">
      <w:pPr>
        <w:rPr>
          <w:b/>
          <w:bCs/>
          <w:i/>
          <w:iCs/>
          <w:sz w:val="22"/>
          <w:szCs w:val="22"/>
        </w:rPr>
      </w:pPr>
    </w:p>
    <w:p w14:paraId="4F767C4A" w14:textId="77777777" w:rsidR="00A13249" w:rsidRPr="007D20C4" w:rsidRDefault="00A13249" w:rsidP="00A13249">
      <w:pPr>
        <w:rPr>
          <w:sz w:val="22"/>
          <w:szCs w:val="22"/>
        </w:rPr>
      </w:pPr>
      <w:r>
        <w:rPr>
          <w:b/>
          <w:bCs/>
          <w:i/>
          <w:iCs/>
          <w:sz w:val="22"/>
          <w:szCs w:val="22"/>
        </w:rPr>
        <w:t xml:space="preserve">Disclaimer: </w:t>
      </w:r>
      <w:r>
        <w:rPr>
          <w:sz w:val="22"/>
          <w:szCs w:val="22"/>
        </w:rPr>
        <w:t>This information is provided for educational purposes as required by North Carolina law and is not intended to replace professional medical advice, diagnosis, or treatment.  Families with questions about HPV, cervical dysplasia, cervical cancer, or vaccination should consult their healthcare provider.</w:t>
      </w:r>
    </w:p>
    <w:p w14:paraId="5B6BC3FC" w14:textId="77777777" w:rsidR="00672962" w:rsidRDefault="00672962" w:rsidP="007472EB">
      <w:pPr>
        <w:ind w:left="720"/>
        <w:rPr>
          <w:sz w:val="22"/>
          <w:szCs w:val="22"/>
        </w:rPr>
      </w:pPr>
    </w:p>
    <w:p w14:paraId="4BDE073C" w14:textId="3AC00DE6" w:rsidR="00E546BF" w:rsidRDefault="00E546BF" w:rsidP="00E546BF">
      <w:pPr>
        <w:jc w:val="center"/>
        <w:rPr>
          <w:b/>
          <w:bCs/>
          <w:i/>
          <w:iCs/>
          <w:sz w:val="28"/>
          <w:szCs w:val="28"/>
        </w:rPr>
      </w:pPr>
      <w:r w:rsidRPr="00D93044">
        <w:rPr>
          <w:b/>
          <w:bCs/>
          <w:i/>
          <w:iCs/>
          <w:sz w:val="28"/>
          <w:szCs w:val="28"/>
        </w:rPr>
        <w:t xml:space="preserve">Information for Parents: </w:t>
      </w:r>
      <w:r w:rsidR="00141A83">
        <w:rPr>
          <w:b/>
          <w:bCs/>
          <w:i/>
          <w:iCs/>
          <w:sz w:val="28"/>
          <w:szCs w:val="28"/>
        </w:rPr>
        <w:t>Immunization Requirements</w:t>
      </w:r>
    </w:p>
    <w:p w14:paraId="1FC86962" w14:textId="10F8D121" w:rsidR="00E546BF" w:rsidRDefault="00E546BF" w:rsidP="00E546BF">
      <w:pPr>
        <w:jc w:val="center"/>
        <w:rPr>
          <w:sz w:val="22"/>
          <w:szCs w:val="22"/>
        </w:rPr>
      </w:pPr>
      <w:r>
        <w:rPr>
          <w:sz w:val="22"/>
          <w:szCs w:val="22"/>
        </w:rPr>
        <w:t xml:space="preserve">North Carolina law requires schools to provide parents and guardians with information </w:t>
      </w:r>
      <w:r w:rsidR="00141A83">
        <w:rPr>
          <w:sz w:val="22"/>
          <w:szCs w:val="22"/>
        </w:rPr>
        <w:t>regarding required immunizations for school attendance</w:t>
      </w:r>
      <w:r>
        <w:rPr>
          <w:sz w:val="22"/>
          <w:szCs w:val="22"/>
        </w:rPr>
        <w:t xml:space="preserve">.  The information below is provided to help families </w:t>
      </w:r>
      <w:r w:rsidR="00737109">
        <w:rPr>
          <w:sz w:val="22"/>
          <w:szCs w:val="22"/>
        </w:rPr>
        <w:t>understand vaccination requirements and protect student health.</w:t>
      </w:r>
    </w:p>
    <w:p w14:paraId="667F8D3F" w14:textId="77777777" w:rsidR="00E546BF" w:rsidRDefault="00E546BF" w:rsidP="00E546BF">
      <w:pPr>
        <w:ind w:left="720"/>
        <w:jc w:val="center"/>
        <w:rPr>
          <w:sz w:val="22"/>
          <w:szCs w:val="22"/>
        </w:rPr>
      </w:pPr>
    </w:p>
    <w:p w14:paraId="465A9004" w14:textId="491C6A92" w:rsidR="00E546BF" w:rsidRDefault="00737109" w:rsidP="00E546BF">
      <w:pPr>
        <w:rPr>
          <w:b/>
          <w:bCs/>
          <w:sz w:val="24"/>
          <w:szCs w:val="24"/>
        </w:rPr>
      </w:pPr>
      <w:r>
        <w:rPr>
          <w:b/>
          <w:bCs/>
          <w:sz w:val="24"/>
          <w:szCs w:val="24"/>
        </w:rPr>
        <w:t>Why Immunizations are Important</w:t>
      </w:r>
    </w:p>
    <w:p w14:paraId="1B53B309" w14:textId="01D01CE4" w:rsidR="00E546BF" w:rsidRDefault="00737109" w:rsidP="00E546BF">
      <w:pPr>
        <w:rPr>
          <w:sz w:val="22"/>
          <w:szCs w:val="22"/>
        </w:rPr>
      </w:pPr>
      <w:r>
        <w:rPr>
          <w:sz w:val="22"/>
          <w:szCs w:val="22"/>
        </w:rPr>
        <w:t>Immunizations (vaccines) help protect students from serious diseases that can spread in school settings.  Vaccines are one of the most effective ways to prevent outbreaks of communicable diseases.</w:t>
      </w:r>
    </w:p>
    <w:p w14:paraId="5A00AAA4" w14:textId="1C83B218" w:rsidR="00737109" w:rsidRDefault="00737109" w:rsidP="00E546BF">
      <w:pPr>
        <w:rPr>
          <w:sz w:val="22"/>
          <w:szCs w:val="22"/>
        </w:rPr>
      </w:pPr>
      <w:r>
        <w:rPr>
          <w:sz w:val="22"/>
          <w:szCs w:val="22"/>
        </w:rPr>
        <w:t>Students who attend school in North Carolina must meet state immunization requirements unless a valid medical or religious exemption is on file.</w:t>
      </w:r>
    </w:p>
    <w:p w14:paraId="750821FB" w14:textId="5CC658C4" w:rsidR="00E546BF" w:rsidRDefault="00737109" w:rsidP="00E546BF">
      <w:pPr>
        <w:rPr>
          <w:b/>
          <w:bCs/>
          <w:sz w:val="24"/>
          <w:szCs w:val="24"/>
        </w:rPr>
      </w:pPr>
      <w:r>
        <w:rPr>
          <w:b/>
          <w:bCs/>
          <w:sz w:val="24"/>
          <w:szCs w:val="24"/>
        </w:rPr>
        <w:t>Required Immunizations for School Attendance</w:t>
      </w:r>
    </w:p>
    <w:p w14:paraId="540C7F7C" w14:textId="21A86077" w:rsidR="00E546BF" w:rsidRDefault="00737109" w:rsidP="00E546BF">
      <w:pPr>
        <w:rPr>
          <w:sz w:val="22"/>
          <w:szCs w:val="22"/>
        </w:rPr>
      </w:pPr>
      <w:r>
        <w:rPr>
          <w:sz w:val="22"/>
          <w:szCs w:val="22"/>
        </w:rPr>
        <w:t>North Carolina requires students to receive vaccinations that protect against diseases such as:</w:t>
      </w:r>
    </w:p>
    <w:p w14:paraId="5DA769B4" w14:textId="0B8D74C7" w:rsidR="00737109" w:rsidRDefault="00737109" w:rsidP="006F4E08">
      <w:pPr>
        <w:pStyle w:val="ListParagraph"/>
        <w:numPr>
          <w:ilvl w:val="0"/>
          <w:numId w:val="178"/>
        </w:numPr>
        <w:rPr>
          <w:sz w:val="22"/>
          <w:szCs w:val="22"/>
        </w:rPr>
      </w:pPr>
      <w:r>
        <w:rPr>
          <w:sz w:val="22"/>
          <w:szCs w:val="22"/>
        </w:rPr>
        <w:t xml:space="preserve">Diphtheria, tetanus, </w:t>
      </w:r>
      <w:r w:rsidR="00066EFE">
        <w:rPr>
          <w:sz w:val="22"/>
          <w:szCs w:val="22"/>
        </w:rPr>
        <w:t>and pertussis (DTaP/Tdap)</w:t>
      </w:r>
    </w:p>
    <w:p w14:paraId="55BB5FFD" w14:textId="030FE802" w:rsidR="00066EFE" w:rsidRDefault="00066EFE" w:rsidP="006F4E08">
      <w:pPr>
        <w:pStyle w:val="ListParagraph"/>
        <w:numPr>
          <w:ilvl w:val="0"/>
          <w:numId w:val="178"/>
        </w:numPr>
        <w:rPr>
          <w:sz w:val="22"/>
          <w:szCs w:val="22"/>
        </w:rPr>
      </w:pPr>
      <w:r>
        <w:rPr>
          <w:sz w:val="22"/>
          <w:szCs w:val="22"/>
        </w:rPr>
        <w:t>Polio</w:t>
      </w:r>
    </w:p>
    <w:p w14:paraId="1B8FB930" w14:textId="77C4F57D" w:rsidR="00066EFE" w:rsidRDefault="00066EFE" w:rsidP="006F4E08">
      <w:pPr>
        <w:pStyle w:val="ListParagraph"/>
        <w:numPr>
          <w:ilvl w:val="0"/>
          <w:numId w:val="178"/>
        </w:numPr>
        <w:rPr>
          <w:sz w:val="22"/>
          <w:szCs w:val="22"/>
        </w:rPr>
      </w:pPr>
      <w:r>
        <w:rPr>
          <w:sz w:val="22"/>
          <w:szCs w:val="22"/>
        </w:rPr>
        <w:t>Measles, mumps, and rubella (MMR)</w:t>
      </w:r>
    </w:p>
    <w:p w14:paraId="6A2ED68E" w14:textId="2CB4CD54" w:rsidR="00066EFE" w:rsidRDefault="00066EFE" w:rsidP="006F4E08">
      <w:pPr>
        <w:pStyle w:val="ListParagraph"/>
        <w:numPr>
          <w:ilvl w:val="0"/>
          <w:numId w:val="178"/>
        </w:numPr>
        <w:rPr>
          <w:sz w:val="22"/>
          <w:szCs w:val="22"/>
        </w:rPr>
      </w:pPr>
      <w:r>
        <w:rPr>
          <w:sz w:val="22"/>
          <w:szCs w:val="22"/>
        </w:rPr>
        <w:t>Hepatitis B</w:t>
      </w:r>
    </w:p>
    <w:p w14:paraId="429975FB" w14:textId="08CEBE4F" w:rsidR="00066EFE" w:rsidRDefault="00066EFE" w:rsidP="006F4E08">
      <w:pPr>
        <w:pStyle w:val="ListParagraph"/>
        <w:numPr>
          <w:ilvl w:val="0"/>
          <w:numId w:val="178"/>
        </w:numPr>
        <w:rPr>
          <w:sz w:val="22"/>
          <w:szCs w:val="22"/>
        </w:rPr>
      </w:pPr>
      <w:r>
        <w:rPr>
          <w:sz w:val="22"/>
          <w:szCs w:val="22"/>
        </w:rPr>
        <w:t>Varicella (chickenpox)</w:t>
      </w:r>
    </w:p>
    <w:p w14:paraId="6518CB45" w14:textId="5F9FD062" w:rsidR="00066EFE" w:rsidRDefault="00066EFE" w:rsidP="006F4E08">
      <w:pPr>
        <w:pStyle w:val="ListParagraph"/>
        <w:numPr>
          <w:ilvl w:val="0"/>
          <w:numId w:val="178"/>
        </w:numPr>
        <w:rPr>
          <w:sz w:val="22"/>
          <w:szCs w:val="22"/>
        </w:rPr>
      </w:pPr>
      <w:r>
        <w:rPr>
          <w:sz w:val="22"/>
          <w:szCs w:val="22"/>
        </w:rPr>
        <w:t>Meningococcal disease (for required grade levels under NC law)</w:t>
      </w:r>
    </w:p>
    <w:p w14:paraId="4D2B2274" w14:textId="3159AF6F" w:rsidR="00066EFE" w:rsidRPr="00066EFE" w:rsidRDefault="00066EFE" w:rsidP="00066EFE">
      <w:pPr>
        <w:rPr>
          <w:sz w:val="22"/>
          <w:szCs w:val="22"/>
        </w:rPr>
      </w:pPr>
      <w:r>
        <w:rPr>
          <w:sz w:val="22"/>
          <w:szCs w:val="22"/>
        </w:rPr>
        <w:t>Additional vaccines may be required or recommended based on age, grade level, or public health guidance.</w:t>
      </w:r>
    </w:p>
    <w:p w14:paraId="7E83A810" w14:textId="3E849F0E" w:rsidR="00E546BF" w:rsidRDefault="00066EFE" w:rsidP="00E546BF">
      <w:pPr>
        <w:rPr>
          <w:b/>
          <w:bCs/>
          <w:sz w:val="24"/>
          <w:szCs w:val="24"/>
        </w:rPr>
      </w:pPr>
      <w:r>
        <w:rPr>
          <w:b/>
          <w:bCs/>
          <w:sz w:val="24"/>
          <w:szCs w:val="24"/>
        </w:rPr>
        <w:t>Medical and Religious Exemptions</w:t>
      </w:r>
    </w:p>
    <w:p w14:paraId="1BD35CDC" w14:textId="5AF01876" w:rsidR="00E546BF" w:rsidRDefault="00066EFE" w:rsidP="00E546BF">
      <w:pPr>
        <w:rPr>
          <w:sz w:val="22"/>
          <w:szCs w:val="22"/>
        </w:rPr>
      </w:pPr>
      <w:r>
        <w:rPr>
          <w:sz w:val="22"/>
          <w:szCs w:val="22"/>
        </w:rPr>
        <w:t>North Carolina allows immunization exemptions only under specific circumstances:</w:t>
      </w:r>
    </w:p>
    <w:p w14:paraId="10CF0D38" w14:textId="4580D70F" w:rsidR="00066EFE" w:rsidRDefault="00066EFE" w:rsidP="006F4E08">
      <w:pPr>
        <w:pStyle w:val="ListParagraph"/>
        <w:numPr>
          <w:ilvl w:val="0"/>
          <w:numId w:val="179"/>
        </w:numPr>
        <w:rPr>
          <w:sz w:val="22"/>
          <w:szCs w:val="22"/>
        </w:rPr>
      </w:pPr>
      <w:r>
        <w:rPr>
          <w:sz w:val="22"/>
          <w:szCs w:val="22"/>
        </w:rPr>
        <w:t>Medical exemption: Must be signed by a licensed healthcare provider</w:t>
      </w:r>
    </w:p>
    <w:p w14:paraId="46591620" w14:textId="2F2C8492" w:rsidR="00066EFE" w:rsidRDefault="00066EFE" w:rsidP="006F4E08">
      <w:pPr>
        <w:pStyle w:val="ListParagraph"/>
        <w:numPr>
          <w:ilvl w:val="0"/>
          <w:numId w:val="179"/>
        </w:numPr>
        <w:rPr>
          <w:sz w:val="22"/>
          <w:szCs w:val="22"/>
        </w:rPr>
      </w:pPr>
      <w:r>
        <w:rPr>
          <w:sz w:val="22"/>
          <w:szCs w:val="22"/>
        </w:rPr>
        <w:lastRenderedPageBreak/>
        <w:t>Religious exemption: Must be submitted in accordance with North Carolina law</w:t>
      </w:r>
    </w:p>
    <w:p w14:paraId="0145C59F" w14:textId="07529A6F" w:rsidR="00066EFE" w:rsidRPr="00066EFE" w:rsidRDefault="00066EFE" w:rsidP="00066EFE">
      <w:pPr>
        <w:rPr>
          <w:sz w:val="22"/>
          <w:szCs w:val="22"/>
        </w:rPr>
      </w:pPr>
      <w:r>
        <w:rPr>
          <w:sz w:val="22"/>
          <w:szCs w:val="22"/>
        </w:rPr>
        <w:t>Students with exemptions may be excluded from school during outbreaks of vaccine-preventable diseases.</w:t>
      </w:r>
    </w:p>
    <w:p w14:paraId="169E1EE5" w14:textId="55F61B46" w:rsidR="00E546BF" w:rsidRDefault="00066EFE" w:rsidP="00E546BF">
      <w:pPr>
        <w:rPr>
          <w:b/>
          <w:bCs/>
          <w:sz w:val="24"/>
          <w:szCs w:val="24"/>
        </w:rPr>
      </w:pPr>
      <w:r>
        <w:rPr>
          <w:b/>
          <w:bCs/>
          <w:sz w:val="24"/>
          <w:szCs w:val="24"/>
        </w:rPr>
        <w:t>Maintaining Immun</w:t>
      </w:r>
      <w:r w:rsidR="00044E6C">
        <w:rPr>
          <w:b/>
          <w:bCs/>
          <w:sz w:val="24"/>
          <w:szCs w:val="24"/>
        </w:rPr>
        <w:t>izations</w:t>
      </w:r>
    </w:p>
    <w:p w14:paraId="4B13E8CB" w14:textId="11D68223" w:rsidR="00E546BF" w:rsidRDefault="00044E6C" w:rsidP="00E546BF">
      <w:pPr>
        <w:rPr>
          <w:sz w:val="22"/>
          <w:szCs w:val="22"/>
        </w:rPr>
      </w:pPr>
      <w:r>
        <w:rPr>
          <w:sz w:val="22"/>
          <w:szCs w:val="22"/>
        </w:rPr>
        <w:t>Parents are responsible for ensuring that:</w:t>
      </w:r>
    </w:p>
    <w:p w14:paraId="7A9FE64D" w14:textId="053E589C" w:rsidR="00044E6C" w:rsidRDefault="00044E6C" w:rsidP="006F4E08">
      <w:pPr>
        <w:pStyle w:val="ListParagraph"/>
        <w:numPr>
          <w:ilvl w:val="0"/>
          <w:numId w:val="180"/>
        </w:numPr>
        <w:rPr>
          <w:sz w:val="22"/>
          <w:szCs w:val="22"/>
        </w:rPr>
      </w:pPr>
      <w:r>
        <w:rPr>
          <w:sz w:val="22"/>
          <w:szCs w:val="22"/>
        </w:rPr>
        <w:t>Immunization records are up to date</w:t>
      </w:r>
    </w:p>
    <w:p w14:paraId="1E224A37" w14:textId="203B3FB5" w:rsidR="00044E6C" w:rsidRDefault="00044E6C" w:rsidP="006F4E08">
      <w:pPr>
        <w:pStyle w:val="ListParagraph"/>
        <w:numPr>
          <w:ilvl w:val="0"/>
          <w:numId w:val="180"/>
        </w:numPr>
        <w:rPr>
          <w:sz w:val="22"/>
          <w:szCs w:val="22"/>
        </w:rPr>
      </w:pPr>
      <w:r>
        <w:rPr>
          <w:sz w:val="22"/>
          <w:szCs w:val="22"/>
        </w:rPr>
        <w:t>Required documentation is submitted to ENCSD</w:t>
      </w:r>
    </w:p>
    <w:p w14:paraId="7098D393" w14:textId="55C65503" w:rsidR="00044E6C" w:rsidRDefault="00044E6C" w:rsidP="006F4E08">
      <w:pPr>
        <w:pStyle w:val="ListParagraph"/>
        <w:numPr>
          <w:ilvl w:val="0"/>
          <w:numId w:val="180"/>
        </w:numPr>
        <w:rPr>
          <w:sz w:val="22"/>
          <w:szCs w:val="22"/>
        </w:rPr>
      </w:pPr>
      <w:r>
        <w:rPr>
          <w:sz w:val="22"/>
          <w:szCs w:val="22"/>
        </w:rPr>
        <w:t>Updates are provided when additional vaccines are received</w:t>
      </w:r>
    </w:p>
    <w:p w14:paraId="17C700A5" w14:textId="78D8ED99" w:rsidR="00044E6C" w:rsidRPr="00044E6C" w:rsidRDefault="00044E6C" w:rsidP="00044E6C">
      <w:pPr>
        <w:rPr>
          <w:sz w:val="22"/>
          <w:szCs w:val="22"/>
        </w:rPr>
      </w:pPr>
      <w:r>
        <w:rPr>
          <w:sz w:val="22"/>
          <w:szCs w:val="22"/>
        </w:rPr>
        <w:t>ENCSD reviews immunization records to ensure compliance with state law.</w:t>
      </w:r>
    </w:p>
    <w:p w14:paraId="55D69706" w14:textId="252500F1" w:rsidR="00E546BF" w:rsidRDefault="00044E6C" w:rsidP="00E546BF">
      <w:pPr>
        <w:rPr>
          <w:b/>
          <w:bCs/>
          <w:sz w:val="24"/>
          <w:szCs w:val="24"/>
        </w:rPr>
      </w:pPr>
      <w:r>
        <w:rPr>
          <w:b/>
          <w:bCs/>
          <w:sz w:val="24"/>
          <w:szCs w:val="24"/>
        </w:rPr>
        <w:t xml:space="preserve">What Happens if Requirements </w:t>
      </w:r>
      <w:proofErr w:type="gramStart"/>
      <w:r>
        <w:rPr>
          <w:b/>
          <w:bCs/>
          <w:sz w:val="24"/>
          <w:szCs w:val="24"/>
        </w:rPr>
        <w:t>are</w:t>
      </w:r>
      <w:proofErr w:type="gramEnd"/>
      <w:r>
        <w:rPr>
          <w:b/>
          <w:bCs/>
          <w:sz w:val="24"/>
          <w:szCs w:val="24"/>
        </w:rPr>
        <w:t xml:space="preserve"> Not Met?</w:t>
      </w:r>
    </w:p>
    <w:p w14:paraId="246CB4DF" w14:textId="4F06BF34" w:rsidR="00E546BF" w:rsidRDefault="00044E6C" w:rsidP="00E546BF">
      <w:pPr>
        <w:rPr>
          <w:sz w:val="22"/>
          <w:szCs w:val="22"/>
        </w:rPr>
      </w:pPr>
      <w:r>
        <w:rPr>
          <w:sz w:val="22"/>
          <w:szCs w:val="22"/>
        </w:rPr>
        <w:t>Students who do not meet immunization requirements may:</w:t>
      </w:r>
    </w:p>
    <w:p w14:paraId="0D51BFF3" w14:textId="2CA6CA50" w:rsidR="00044E6C" w:rsidRDefault="00044E6C" w:rsidP="006F4E08">
      <w:pPr>
        <w:pStyle w:val="ListParagraph"/>
        <w:numPr>
          <w:ilvl w:val="0"/>
          <w:numId w:val="181"/>
        </w:numPr>
        <w:rPr>
          <w:sz w:val="22"/>
          <w:szCs w:val="22"/>
        </w:rPr>
      </w:pPr>
      <w:r>
        <w:rPr>
          <w:sz w:val="22"/>
          <w:szCs w:val="22"/>
        </w:rPr>
        <w:t>Be excluded from school attendance until requirements are met</w:t>
      </w:r>
    </w:p>
    <w:p w14:paraId="0794AFAF" w14:textId="1E56CD60" w:rsidR="00044E6C" w:rsidRDefault="00044E6C" w:rsidP="006F4E08">
      <w:pPr>
        <w:pStyle w:val="ListParagraph"/>
        <w:numPr>
          <w:ilvl w:val="0"/>
          <w:numId w:val="181"/>
        </w:numPr>
        <w:rPr>
          <w:sz w:val="22"/>
          <w:szCs w:val="22"/>
        </w:rPr>
      </w:pPr>
      <w:r>
        <w:rPr>
          <w:sz w:val="22"/>
          <w:szCs w:val="22"/>
        </w:rPr>
        <w:t>Be excluded during disease outbreaks for health and safety reasons</w:t>
      </w:r>
    </w:p>
    <w:p w14:paraId="58558C15" w14:textId="4A27732B" w:rsidR="00044E6C" w:rsidRPr="00044E6C" w:rsidRDefault="00044E6C" w:rsidP="006F4E08">
      <w:pPr>
        <w:pStyle w:val="ListParagraph"/>
        <w:numPr>
          <w:ilvl w:val="0"/>
          <w:numId w:val="181"/>
        </w:numPr>
        <w:rPr>
          <w:sz w:val="22"/>
          <w:szCs w:val="22"/>
        </w:rPr>
      </w:pPr>
      <w:r>
        <w:rPr>
          <w:sz w:val="22"/>
          <w:szCs w:val="22"/>
        </w:rPr>
        <w:t>Experience delays in enrollment or continued attendance if records are incomplete</w:t>
      </w:r>
    </w:p>
    <w:p w14:paraId="4B29BBF9" w14:textId="77777777" w:rsidR="00E546BF" w:rsidRPr="00044E6C" w:rsidRDefault="00E546BF" w:rsidP="00E546BF">
      <w:pPr>
        <w:rPr>
          <w:b/>
          <w:bCs/>
          <w:sz w:val="22"/>
          <w:szCs w:val="22"/>
        </w:rPr>
      </w:pPr>
      <w:r w:rsidRPr="00044E6C">
        <w:rPr>
          <w:b/>
          <w:bCs/>
          <w:sz w:val="22"/>
          <w:szCs w:val="22"/>
        </w:rPr>
        <w:t>Additional Information</w:t>
      </w:r>
    </w:p>
    <w:p w14:paraId="1B1D1999" w14:textId="57B2FDE4" w:rsidR="00E546BF" w:rsidRDefault="00E546BF" w:rsidP="00E546BF">
      <w:pPr>
        <w:rPr>
          <w:sz w:val="22"/>
          <w:szCs w:val="22"/>
        </w:rPr>
      </w:pPr>
      <w:r>
        <w:rPr>
          <w:sz w:val="22"/>
          <w:szCs w:val="22"/>
        </w:rPr>
        <w:t>Parents and guardians are encouraged to speak with their healthcare provider</w:t>
      </w:r>
      <w:r w:rsidR="00044E6C">
        <w:rPr>
          <w:sz w:val="22"/>
          <w:szCs w:val="22"/>
        </w:rPr>
        <w:t xml:space="preserve"> for guidance on </w:t>
      </w:r>
      <w:proofErr w:type="gramStart"/>
      <w:r w:rsidR="00044E6C">
        <w:rPr>
          <w:sz w:val="22"/>
          <w:szCs w:val="22"/>
        </w:rPr>
        <w:t>immunizations</w:t>
      </w:r>
      <w:proofErr w:type="gramEnd"/>
      <w:r w:rsidR="00044E6C">
        <w:rPr>
          <w:sz w:val="22"/>
          <w:szCs w:val="22"/>
        </w:rPr>
        <w:t>.</w:t>
      </w:r>
    </w:p>
    <w:p w14:paraId="466BC9C4" w14:textId="77777777" w:rsidR="00E546BF" w:rsidRDefault="00E546BF" w:rsidP="00E546BF">
      <w:pPr>
        <w:rPr>
          <w:sz w:val="22"/>
          <w:szCs w:val="22"/>
        </w:rPr>
      </w:pPr>
      <w:r>
        <w:rPr>
          <w:sz w:val="22"/>
          <w:szCs w:val="22"/>
        </w:rPr>
        <w:t>Helpful resources include:</w:t>
      </w:r>
    </w:p>
    <w:p w14:paraId="16E5032C" w14:textId="77777777" w:rsidR="00044E6C" w:rsidRDefault="00044E6C" w:rsidP="006F4E08">
      <w:pPr>
        <w:pStyle w:val="ListParagraph"/>
        <w:numPr>
          <w:ilvl w:val="0"/>
          <w:numId w:val="161"/>
        </w:numPr>
        <w:ind w:left="720"/>
        <w:rPr>
          <w:sz w:val="22"/>
          <w:szCs w:val="22"/>
        </w:rPr>
      </w:pPr>
      <w:r>
        <w:rPr>
          <w:sz w:val="22"/>
          <w:szCs w:val="22"/>
        </w:rPr>
        <w:t>North Carolina Department of Health and Human Services (NCDHHS)</w:t>
      </w:r>
    </w:p>
    <w:p w14:paraId="30282D1C" w14:textId="56585C97" w:rsidR="00E546BF" w:rsidRDefault="00E546BF" w:rsidP="006F4E08">
      <w:pPr>
        <w:pStyle w:val="ListParagraph"/>
        <w:numPr>
          <w:ilvl w:val="0"/>
          <w:numId w:val="161"/>
        </w:numPr>
        <w:ind w:left="720"/>
        <w:rPr>
          <w:sz w:val="22"/>
          <w:szCs w:val="22"/>
        </w:rPr>
      </w:pPr>
      <w:r>
        <w:rPr>
          <w:sz w:val="22"/>
          <w:szCs w:val="22"/>
        </w:rPr>
        <w:t>Centers for Disease Control and Prevention (CDC)</w:t>
      </w:r>
    </w:p>
    <w:p w14:paraId="1707414A" w14:textId="6FA3606A" w:rsidR="00E546BF" w:rsidRDefault="00044E6C" w:rsidP="006F4E08">
      <w:pPr>
        <w:pStyle w:val="ListParagraph"/>
        <w:numPr>
          <w:ilvl w:val="0"/>
          <w:numId w:val="161"/>
        </w:numPr>
        <w:ind w:left="720"/>
        <w:rPr>
          <w:sz w:val="22"/>
          <w:szCs w:val="22"/>
        </w:rPr>
      </w:pPr>
      <w:r>
        <w:rPr>
          <w:sz w:val="22"/>
          <w:szCs w:val="22"/>
        </w:rPr>
        <w:t>American Academy of Pediatrics (AAP)</w:t>
      </w:r>
    </w:p>
    <w:p w14:paraId="221C6018" w14:textId="77777777" w:rsidR="00044E6C" w:rsidRPr="00044E6C" w:rsidRDefault="00044E6C" w:rsidP="00044E6C">
      <w:pPr>
        <w:pStyle w:val="ListParagraph"/>
        <w:rPr>
          <w:sz w:val="22"/>
          <w:szCs w:val="22"/>
        </w:rPr>
      </w:pPr>
    </w:p>
    <w:p w14:paraId="0C607F57" w14:textId="03CD01FD" w:rsidR="00E546BF" w:rsidRDefault="00E546BF" w:rsidP="00E546BF">
      <w:pPr>
        <w:rPr>
          <w:sz w:val="22"/>
          <w:szCs w:val="22"/>
        </w:rPr>
      </w:pPr>
      <w:r>
        <w:rPr>
          <w:b/>
          <w:bCs/>
          <w:i/>
          <w:iCs/>
          <w:sz w:val="22"/>
          <w:szCs w:val="22"/>
        </w:rPr>
        <w:t xml:space="preserve">Disclaimer: </w:t>
      </w:r>
      <w:r>
        <w:rPr>
          <w:sz w:val="22"/>
          <w:szCs w:val="22"/>
        </w:rPr>
        <w:t>This information is provided for educational purposes as required by North Carolina law and is not intended to replace professional medical advice, diagnosis, or treatment.  Families should consult their healthcare provider</w:t>
      </w:r>
      <w:r w:rsidR="00F34EB9">
        <w:rPr>
          <w:sz w:val="22"/>
          <w:szCs w:val="22"/>
        </w:rPr>
        <w:t xml:space="preserve"> for medical guidance.</w:t>
      </w:r>
    </w:p>
    <w:p w14:paraId="76286F02" w14:textId="77777777" w:rsidR="00F34EB9" w:rsidRDefault="00F34EB9" w:rsidP="00E546BF">
      <w:pPr>
        <w:rPr>
          <w:sz w:val="22"/>
          <w:szCs w:val="22"/>
        </w:rPr>
      </w:pPr>
    </w:p>
    <w:p w14:paraId="71CEAB7F" w14:textId="55C1656E" w:rsidR="00F34EB9" w:rsidRDefault="00F34EB9" w:rsidP="00F34EB9">
      <w:pPr>
        <w:jc w:val="center"/>
        <w:rPr>
          <w:b/>
          <w:bCs/>
          <w:i/>
          <w:iCs/>
          <w:sz w:val="28"/>
          <w:szCs w:val="28"/>
        </w:rPr>
      </w:pPr>
      <w:r w:rsidRPr="00D93044">
        <w:rPr>
          <w:b/>
          <w:bCs/>
          <w:i/>
          <w:iCs/>
          <w:sz w:val="28"/>
          <w:szCs w:val="28"/>
        </w:rPr>
        <w:t xml:space="preserve">Information for Parents: </w:t>
      </w:r>
      <w:r>
        <w:rPr>
          <w:b/>
          <w:bCs/>
          <w:i/>
          <w:iCs/>
          <w:sz w:val="28"/>
          <w:szCs w:val="28"/>
        </w:rPr>
        <w:t>Communicable Disease Prevention</w:t>
      </w:r>
    </w:p>
    <w:p w14:paraId="20961A14" w14:textId="7BB14A54" w:rsidR="00F34EB9" w:rsidRDefault="00F34EB9" w:rsidP="00F34EB9">
      <w:pPr>
        <w:jc w:val="center"/>
        <w:rPr>
          <w:sz w:val="22"/>
          <w:szCs w:val="22"/>
        </w:rPr>
      </w:pPr>
      <w:r>
        <w:rPr>
          <w:sz w:val="22"/>
          <w:szCs w:val="22"/>
        </w:rPr>
        <w:t xml:space="preserve">North Carolina law requires schools to provide parents and guardians with information about communicable disease prevention.  The information below is provided to help families </w:t>
      </w:r>
      <w:r w:rsidR="00FB6ADA">
        <w:rPr>
          <w:sz w:val="22"/>
          <w:szCs w:val="22"/>
        </w:rPr>
        <w:t>understand how diseases spread and how to reduce risk in school settings.</w:t>
      </w:r>
    </w:p>
    <w:p w14:paraId="39733D52" w14:textId="77777777" w:rsidR="00F34EB9" w:rsidRDefault="00F34EB9" w:rsidP="00F34EB9">
      <w:pPr>
        <w:ind w:left="720"/>
        <w:jc w:val="center"/>
        <w:rPr>
          <w:sz w:val="22"/>
          <w:szCs w:val="22"/>
        </w:rPr>
      </w:pPr>
    </w:p>
    <w:p w14:paraId="15043448" w14:textId="2DD3F29D" w:rsidR="00F34EB9" w:rsidRDefault="00FB6ADA" w:rsidP="00F34EB9">
      <w:pPr>
        <w:rPr>
          <w:b/>
          <w:bCs/>
          <w:sz w:val="24"/>
          <w:szCs w:val="24"/>
        </w:rPr>
      </w:pPr>
      <w:r>
        <w:rPr>
          <w:b/>
          <w:bCs/>
          <w:sz w:val="24"/>
          <w:szCs w:val="24"/>
        </w:rPr>
        <w:t>What are Communicable Diseases?</w:t>
      </w:r>
    </w:p>
    <w:p w14:paraId="5D565831" w14:textId="17242988" w:rsidR="00F34EB9" w:rsidRDefault="00FB6ADA" w:rsidP="00F34EB9">
      <w:pPr>
        <w:rPr>
          <w:sz w:val="22"/>
          <w:szCs w:val="22"/>
        </w:rPr>
      </w:pPr>
      <w:r>
        <w:rPr>
          <w:sz w:val="22"/>
          <w:szCs w:val="22"/>
        </w:rPr>
        <w:t>Communicable diseases are illnesses caused by viruses, bacteria, or other germs that can spread from one person to another.  These illnesses can range from mild to severe.</w:t>
      </w:r>
    </w:p>
    <w:p w14:paraId="55C28E87" w14:textId="17B8785F" w:rsidR="00FB6ADA" w:rsidRDefault="00FB6ADA" w:rsidP="00F34EB9">
      <w:pPr>
        <w:rPr>
          <w:sz w:val="22"/>
          <w:szCs w:val="22"/>
        </w:rPr>
      </w:pPr>
      <w:r>
        <w:rPr>
          <w:sz w:val="22"/>
          <w:szCs w:val="22"/>
        </w:rPr>
        <w:t>Common examples include:</w:t>
      </w:r>
    </w:p>
    <w:p w14:paraId="4D92F32F" w14:textId="2E9F43FB" w:rsidR="00FB6ADA" w:rsidRDefault="00FB6ADA" w:rsidP="006F4E08">
      <w:pPr>
        <w:pStyle w:val="ListParagraph"/>
        <w:numPr>
          <w:ilvl w:val="0"/>
          <w:numId w:val="182"/>
        </w:numPr>
        <w:rPr>
          <w:sz w:val="22"/>
          <w:szCs w:val="22"/>
        </w:rPr>
      </w:pPr>
      <w:r>
        <w:rPr>
          <w:sz w:val="22"/>
          <w:szCs w:val="22"/>
        </w:rPr>
        <w:t>Influenza (flu)</w:t>
      </w:r>
    </w:p>
    <w:p w14:paraId="228A7C27" w14:textId="0674198A" w:rsidR="00FB6ADA" w:rsidRDefault="00FB6ADA" w:rsidP="006F4E08">
      <w:pPr>
        <w:pStyle w:val="ListParagraph"/>
        <w:numPr>
          <w:ilvl w:val="0"/>
          <w:numId w:val="182"/>
        </w:numPr>
        <w:rPr>
          <w:sz w:val="22"/>
          <w:szCs w:val="22"/>
        </w:rPr>
      </w:pPr>
      <w:r>
        <w:rPr>
          <w:sz w:val="22"/>
          <w:szCs w:val="22"/>
        </w:rPr>
        <w:t>COVID-19</w:t>
      </w:r>
    </w:p>
    <w:p w14:paraId="59D10A23" w14:textId="316E7C5B" w:rsidR="00FB6ADA" w:rsidRDefault="00FB6ADA" w:rsidP="006F4E08">
      <w:pPr>
        <w:pStyle w:val="ListParagraph"/>
        <w:numPr>
          <w:ilvl w:val="0"/>
          <w:numId w:val="182"/>
        </w:numPr>
        <w:rPr>
          <w:sz w:val="22"/>
          <w:szCs w:val="22"/>
        </w:rPr>
      </w:pPr>
      <w:r>
        <w:rPr>
          <w:sz w:val="22"/>
          <w:szCs w:val="22"/>
        </w:rPr>
        <w:t>Strep throat</w:t>
      </w:r>
    </w:p>
    <w:p w14:paraId="441AB86A" w14:textId="61FC185E" w:rsidR="00FB6ADA" w:rsidRDefault="00FB6ADA" w:rsidP="006F4E08">
      <w:pPr>
        <w:pStyle w:val="ListParagraph"/>
        <w:numPr>
          <w:ilvl w:val="0"/>
          <w:numId w:val="182"/>
        </w:numPr>
        <w:rPr>
          <w:sz w:val="22"/>
          <w:szCs w:val="22"/>
        </w:rPr>
      </w:pPr>
      <w:r>
        <w:rPr>
          <w:sz w:val="22"/>
          <w:szCs w:val="22"/>
        </w:rPr>
        <w:t>Chickenpox</w:t>
      </w:r>
    </w:p>
    <w:p w14:paraId="6B949E9E" w14:textId="31F37E88" w:rsidR="00FB6ADA" w:rsidRPr="00FB6ADA" w:rsidRDefault="00FB6ADA" w:rsidP="006F4E08">
      <w:pPr>
        <w:pStyle w:val="ListParagraph"/>
        <w:numPr>
          <w:ilvl w:val="0"/>
          <w:numId w:val="182"/>
        </w:numPr>
        <w:rPr>
          <w:sz w:val="22"/>
          <w:szCs w:val="22"/>
        </w:rPr>
      </w:pPr>
      <w:r>
        <w:rPr>
          <w:sz w:val="22"/>
          <w:szCs w:val="22"/>
        </w:rPr>
        <w:t>Norovirus</w:t>
      </w:r>
    </w:p>
    <w:p w14:paraId="09E4934D" w14:textId="77777777" w:rsidR="00805DAE" w:rsidRDefault="00805DAE" w:rsidP="00F34EB9">
      <w:pPr>
        <w:rPr>
          <w:b/>
          <w:bCs/>
          <w:sz w:val="24"/>
          <w:szCs w:val="24"/>
        </w:rPr>
      </w:pPr>
    </w:p>
    <w:p w14:paraId="548225D1" w14:textId="34A06F8F" w:rsidR="00F34EB9" w:rsidRDefault="00665B85" w:rsidP="00F34EB9">
      <w:pPr>
        <w:rPr>
          <w:b/>
          <w:bCs/>
          <w:sz w:val="24"/>
          <w:szCs w:val="24"/>
        </w:rPr>
      </w:pPr>
      <w:r>
        <w:rPr>
          <w:b/>
          <w:bCs/>
          <w:sz w:val="24"/>
          <w:szCs w:val="24"/>
        </w:rPr>
        <w:lastRenderedPageBreak/>
        <w:t>How Communicable Diseases Spread</w:t>
      </w:r>
    </w:p>
    <w:p w14:paraId="1FF1B0D9" w14:textId="0E023632" w:rsidR="00F34EB9" w:rsidRDefault="00665B85" w:rsidP="00F34EB9">
      <w:pPr>
        <w:rPr>
          <w:sz w:val="22"/>
          <w:szCs w:val="22"/>
        </w:rPr>
      </w:pPr>
      <w:r>
        <w:rPr>
          <w:sz w:val="22"/>
          <w:szCs w:val="22"/>
        </w:rPr>
        <w:t>Communicable diseases can spread through:</w:t>
      </w:r>
    </w:p>
    <w:p w14:paraId="5D612C7B" w14:textId="393083CC" w:rsidR="00665B85" w:rsidRDefault="00665B85" w:rsidP="006F4E08">
      <w:pPr>
        <w:pStyle w:val="ListParagraph"/>
        <w:numPr>
          <w:ilvl w:val="0"/>
          <w:numId w:val="183"/>
        </w:numPr>
        <w:rPr>
          <w:sz w:val="22"/>
          <w:szCs w:val="22"/>
        </w:rPr>
      </w:pPr>
      <w:r>
        <w:rPr>
          <w:sz w:val="22"/>
          <w:szCs w:val="22"/>
        </w:rPr>
        <w:t>Coughing or sneezing</w:t>
      </w:r>
    </w:p>
    <w:p w14:paraId="5E8A8E43" w14:textId="37806627" w:rsidR="00665B85" w:rsidRDefault="00665B85" w:rsidP="006F4E08">
      <w:pPr>
        <w:pStyle w:val="ListParagraph"/>
        <w:numPr>
          <w:ilvl w:val="0"/>
          <w:numId w:val="183"/>
        </w:numPr>
        <w:rPr>
          <w:sz w:val="22"/>
          <w:szCs w:val="22"/>
        </w:rPr>
      </w:pPr>
      <w:r>
        <w:rPr>
          <w:sz w:val="22"/>
          <w:szCs w:val="22"/>
        </w:rPr>
        <w:t>Direct contact with an infected person</w:t>
      </w:r>
    </w:p>
    <w:p w14:paraId="31B22F45" w14:textId="3BE9165D" w:rsidR="00665B85" w:rsidRDefault="00665B85" w:rsidP="006F4E08">
      <w:pPr>
        <w:pStyle w:val="ListParagraph"/>
        <w:numPr>
          <w:ilvl w:val="0"/>
          <w:numId w:val="183"/>
        </w:numPr>
        <w:rPr>
          <w:sz w:val="22"/>
          <w:szCs w:val="22"/>
        </w:rPr>
      </w:pPr>
      <w:r>
        <w:rPr>
          <w:sz w:val="22"/>
          <w:szCs w:val="22"/>
        </w:rPr>
        <w:t>Sharing personal items</w:t>
      </w:r>
    </w:p>
    <w:p w14:paraId="761BA09F" w14:textId="05EED121" w:rsidR="00665B85" w:rsidRDefault="00665B85" w:rsidP="006F4E08">
      <w:pPr>
        <w:pStyle w:val="ListParagraph"/>
        <w:numPr>
          <w:ilvl w:val="0"/>
          <w:numId w:val="183"/>
        </w:numPr>
        <w:rPr>
          <w:sz w:val="22"/>
          <w:szCs w:val="22"/>
        </w:rPr>
      </w:pPr>
      <w:r>
        <w:rPr>
          <w:sz w:val="22"/>
          <w:szCs w:val="22"/>
        </w:rPr>
        <w:t>Contact with conta</w:t>
      </w:r>
      <w:r w:rsidR="00425910">
        <w:rPr>
          <w:sz w:val="22"/>
          <w:szCs w:val="22"/>
        </w:rPr>
        <w:t>minated surfaces</w:t>
      </w:r>
    </w:p>
    <w:p w14:paraId="76C371AD" w14:textId="103434B3" w:rsidR="00425910" w:rsidRDefault="00425910" w:rsidP="006F4E08">
      <w:pPr>
        <w:pStyle w:val="ListParagraph"/>
        <w:numPr>
          <w:ilvl w:val="0"/>
          <w:numId w:val="183"/>
        </w:numPr>
        <w:rPr>
          <w:sz w:val="22"/>
          <w:szCs w:val="22"/>
        </w:rPr>
      </w:pPr>
      <w:r>
        <w:rPr>
          <w:sz w:val="22"/>
          <w:szCs w:val="22"/>
        </w:rPr>
        <w:t>Respiratory droplets or airborne particles (for some illnesses)</w:t>
      </w:r>
    </w:p>
    <w:p w14:paraId="65D1E7C2" w14:textId="7B40429A" w:rsidR="00425910" w:rsidRPr="00425910" w:rsidRDefault="00425910" w:rsidP="00425910">
      <w:pPr>
        <w:rPr>
          <w:sz w:val="22"/>
          <w:szCs w:val="22"/>
        </w:rPr>
      </w:pPr>
      <w:r>
        <w:rPr>
          <w:sz w:val="22"/>
          <w:szCs w:val="22"/>
        </w:rPr>
        <w:t>Because ENCSD is a residential school, close living and learning environments can increase the importance of prevention measures.</w:t>
      </w:r>
    </w:p>
    <w:p w14:paraId="161A3A38" w14:textId="6B7CBE8B" w:rsidR="00F34EB9" w:rsidRDefault="003E013C" w:rsidP="00F34EB9">
      <w:pPr>
        <w:rPr>
          <w:b/>
          <w:bCs/>
          <w:sz w:val="24"/>
          <w:szCs w:val="24"/>
        </w:rPr>
      </w:pPr>
      <w:r>
        <w:rPr>
          <w:b/>
          <w:bCs/>
          <w:sz w:val="24"/>
          <w:szCs w:val="24"/>
        </w:rPr>
        <w:t>Preventing Illness</w:t>
      </w:r>
    </w:p>
    <w:p w14:paraId="07383177" w14:textId="57871FBC" w:rsidR="00F34EB9" w:rsidRDefault="00C93AFD" w:rsidP="00F34EB9">
      <w:pPr>
        <w:rPr>
          <w:sz w:val="22"/>
          <w:szCs w:val="22"/>
        </w:rPr>
      </w:pPr>
      <w:r>
        <w:rPr>
          <w:sz w:val="22"/>
          <w:szCs w:val="22"/>
        </w:rPr>
        <w:t xml:space="preserve">Families, students, and staff can help prevent the </w:t>
      </w:r>
      <w:r w:rsidR="00D769B0">
        <w:rPr>
          <w:sz w:val="22"/>
          <w:szCs w:val="22"/>
        </w:rPr>
        <w:t>spread of illness by:</w:t>
      </w:r>
    </w:p>
    <w:p w14:paraId="2C30B161" w14:textId="61B03F37" w:rsidR="00D769B0" w:rsidRDefault="00D769B0" w:rsidP="006F4E08">
      <w:pPr>
        <w:pStyle w:val="ListParagraph"/>
        <w:numPr>
          <w:ilvl w:val="0"/>
          <w:numId w:val="184"/>
        </w:numPr>
        <w:rPr>
          <w:sz w:val="22"/>
          <w:szCs w:val="22"/>
        </w:rPr>
      </w:pPr>
      <w:r>
        <w:rPr>
          <w:sz w:val="22"/>
          <w:szCs w:val="22"/>
        </w:rPr>
        <w:t>Washing hands frequently with soap and water</w:t>
      </w:r>
    </w:p>
    <w:p w14:paraId="69855508" w14:textId="28F8E7C0" w:rsidR="00D769B0" w:rsidRDefault="00D769B0" w:rsidP="006F4E08">
      <w:pPr>
        <w:pStyle w:val="ListParagraph"/>
        <w:numPr>
          <w:ilvl w:val="0"/>
          <w:numId w:val="184"/>
        </w:numPr>
        <w:rPr>
          <w:sz w:val="22"/>
          <w:szCs w:val="22"/>
        </w:rPr>
      </w:pPr>
      <w:r>
        <w:rPr>
          <w:sz w:val="22"/>
          <w:szCs w:val="22"/>
        </w:rPr>
        <w:t>Using hand sanitizer when soap is not available</w:t>
      </w:r>
    </w:p>
    <w:p w14:paraId="6CAF61B7" w14:textId="33BE8908" w:rsidR="00D769B0" w:rsidRDefault="00450259" w:rsidP="006F4E08">
      <w:pPr>
        <w:pStyle w:val="ListParagraph"/>
        <w:numPr>
          <w:ilvl w:val="0"/>
          <w:numId w:val="184"/>
        </w:numPr>
        <w:rPr>
          <w:sz w:val="22"/>
          <w:szCs w:val="22"/>
        </w:rPr>
      </w:pPr>
      <w:r>
        <w:rPr>
          <w:sz w:val="22"/>
          <w:szCs w:val="22"/>
        </w:rPr>
        <w:t>Covering coughs and sneezes with a tissue or elbow</w:t>
      </w:r>
    </w:p>
    <w:p w14:paraId="007F184C" w14:textId="335E928A" w:rsidR="00450259" w:rsidRDefault="00450259" w:rsidP="006F4E08">
      <w:pPr>
        <w:pStyle w:val="ListParagraph"/>
        <w:numPr>
          <w:ilvl w:val="0"/>
          <w:numId w:val="184"/>
        </w:numPr>
        <w:rPr>
          <w:sz w:val="22"/>
          <w:szCs w:val="22"/>
        </w:rPr>
      </w:pPr>
      <w:proofErr w:type="gramStart"/>
      <w:r>
        <w:rPr>
          <w:sz w:val="22"/>
          <w:szCs w:val="22"/>
        </w:rPr>
        <w:t>Avoiding</w:t>
      </w:r>
      <w:proofErr w:type="gramEnd"/>
      <w:r>
        <w:rPr>
          <w:sz w:val="22"/>
          <w:szCs w:val="22"/>
        </w:rPr>
        <w:t xml:space="preserve"> sharing food, drinks, or personal</w:t>
      </w:r>
      <w:r w:rsidR="00DB7374">
        <w:rPr>
          <w:sz w:val="22"/>
          <w:szCs w:val="22"/>
        </w:rPr>
        <w:t xml:space="preserve"> items</w:t>
      </w:r>
    </w:p>
    <w:p w14:paraId="052FD23D" w14:textId="3E42F20A" w:rsidR="00DB7374" w:rsidRDefault="00DB7374" w:rsidP="006F4E08">
      <w:pPr>
        <w:pStyle w:val="ListParagraph"/>
        <w:numPr>
          <w:ilvl w:val="0"/>
          <w:numId w:val="184"/>
        </w:numPr>
        <w:rPr>
          <w:sz w:val="22"/>
          <w:szCs w:val="22"/>
        </w:rPr>
      </w:pPr>
      <w:r>
        <w:rPr>
          <w:sz w:val="22"/>
          <w:szCs w:val="22"/>
        </w:rPr>
        <w:t>Staying home when sick and reporting symptoms to school staff</w:t>
      </w:r>
    </w:p>
    <w:p w14:paraId="6F775719" w14:textId="6DD8A5B1" w:rsidR="00DB7374" w:rsidRPr="00DB7374" w:rsidRDefault="00294FF4" w:rsidP="006F4E08">
      <w:pPr>
        <w:pStyle w:val="ListParagraph"/>
        <w:numPr>
          <w:ilvl w:val="0"/>
          <w:numId w:val="184"/>
        </w:numPr>
        <w:rPr>
          <w:sz w:val="22"/>
          <w:szCs w:val="22"/>
        </w:rPr>
      </w:pPr>
      <w:r>
        <w:rPr>
          <w:sz w:val="22"/>
          <w:szCs w:val="22"/>
        </w:rPr>
        <w:t>Following guidance from healthcare providers and public health officials</w:t>
      </w:r>
    </w:p>
    <w:p w14:paraId="11CE61C6" w14:textId="7C60D348" w:rsidR="00F34EB9" w:rsidRDefault="00414568" w:rsidP="00F34EB9">
      <w:pPr>
        <w:rPr>
          <w:b/>
          <w:bCs/>
          <w:sz w:val="24"/>
          <w:szCs w:val="24"/>
        </w:rPr>
      </w:pPr>
      <w:r>
        <w:rPr>
          <w:b/>
          <w:bCs/>
          <w:sz w:val="24"/>
          <w:szCs w:val="24"/>
        </w:rPr>
        <w:t>When Students Should Stay Home</w:t>
      </w:r>
    </w:p>
    <w:p w14:paraId="35899D9B" w14:textId="65A3CFFD" w:rsidR="00F34EB9" w:rsidRDefault="00414568" w:rsidP="00F34EB9">
      <w:pPr>
        <w:rPr>
          <w:sz w:val="22"/>
          <w:szCs w:val="22"/>
        </w:rPr>
      </w:pPr>
      <w:r>
        <w:rPr>
          <w:sz w:val="22"/>
          <w:szCs w:val="22"/>
        </w:rPr>
        <w:t xml:space="preserve">Students </w:t>
      </w:r>
      <w:r w:rsidR="005358EB">
        <w:rPr>
          <w:sz w:val="22"/>
          <w:szCs w:val="22"/>
        </w:rPr>
        <w:t xml:space="preserve">should stay home if they have symptoms such as: </w:t>
      </w:r>
    </w:p>
    <w:p w14:paraId="3BCDDA69" w14:textId="5F27DF26" w:rsidR="00805DAE" w:rsidRDefault="00805DAE" w:rsidP="006F4E08">
      <w:pPr>
        <w:pStyle w:val="ListParagraph"/>
        <w:numPr>
          <w:ilvl w:val="0"/>
          <w:numId w:val="206"/>
        </w:numPr>
        <w:rPr>
          <w:sz w:val="22"/>
          <w:szCs w:val="22"/>
        </w:rPr>
      </w:pPr>
      <w:r>
        <w:rPr>
          <w:sz w:val="22"/>
          <w:szCs w:val="22"/>
        </w:rPr>
        <w:t>Fever</w:t>
      </w:r>
    </w:p>
    <w:p w14:paraId="23AE37C1" w14:textId="0F29AABC" w:rsidR="00805DAE" w:rsidRDefault="00805DAE" w:rsidP="006F4E08">
      <w:pPr>
        <w:pStyle w:val="ListParagraph"/>
        <w:numPr>
          <w:ilvl w:val="0"/>
          <w:numId w:val="206"/>
        </w:numPr>
        <w:rPr>
          <w:sz w:val="22"/>
          <w:szCs w:val="22"/>
        </w:rPr>
      </w:pPr>
      <w:r>
        <w:rPr>
          <w:sz w:val="22"/>
          <w:szCs w:val="22"/>
        </w:rPr>
        <w:t>Vomiting or diarrhea</w:t>
      </w:r>
    </w:p>
    <w:p w14:paraId="08AF6D9E" w14:textId="76136739" w:rsidR="00805DAE" w:rsidRDefault="00805DAE" w:rsidP="006F4E08">
      <w:pPr>
        <w:pStyle w:val="ListParagraph"/>
        <w:numPr>
          <w:ilvl w:val="0"/>
          <w:numId w:val="206"/>
        </w:numPr>
        <w:rPr>
          <w:sz w:val="22"/>
          <w:szCs w:val="22"/>
        </w:rPr>
      </w:pPr>
      <w:r>
        <w:rPr>
          <w:sz w:val="22"/>
          <w:szCs w:val="22"/>
        </w:rPr>
        <w:t>Persistent cough or respiratory illness</w:t>
      </w:r>
    </w:p>
    <w:p w14:paraId="0455CDF3" w14:textId="56C4A8A4" w:rsidR="00805DAE" w:rsidRDefault="00805DAE" w:rsidP="006F4E08">
      <w:pPr>
        <w:pStyle w:val="ListParagraph"/>
        <w:numPr>
          <w:ilvl w:val="0"/>
          <w:numId w:val="206"/>
        </w:numPr>
        <w:rPr>
          <w:sz w:val="22"/>
          <w:szCs w:val="22"/>
        </w:rPr>
      </w:pPr>
      <w:r>
        <w:rPr>
          <w:sz w:val="22"/>
          <w:szCs w:val="22"/>
        </w:rPr>
        <w:t>Contagious skin conditions (as directed by a healthcare provider)</w:t>
      </w:r>
    </w:p>
    <w:p w14:paraId="309241AE" w14:textId="5A2054BE" w:rsidR="00805DAE" w:rsidRPr="00805DAE" w:rsidRDefault="00805DAE" w:rsidP="00805DAE">
      <w:pPr>
        <w:rPr>
          <w:sz w:val="22"/>
          <w:szCs w:val="22"/>
        </w:rPr>
      </w:pPr>
      <w:r>
        <w:rPr>
          <w:sz w:val="22"/>
          <w:szCs w:val="22"/>
        </w:rPr>
        <w:t xml:space="preserve">Students may return to school when symptoms </w:t>
      </w:r>
      <w:r w:rsidR="0059102D">
        <w:rPr>
          <w:sz w:val="22"/>
          <w:szCs w:val="22"/>
        </w:rPr>
        <w:t>improve,</w:t>
      </w:r>
      <w:r>
        <w:rPr>
          <w:sz w:val="22"/>
          <w:szCs w:val="22"/>
        </w:rPr>
        <w:t xml:space="preserve"> and they meet school or healthcare clearance guidelines.</w:t>
      </w:r>
    </w:p>
    <w:p w14:paraId="7B701161" w14:textId="1DCBF18F" w:rsidR="00F34EB9" w:rsidRDefault="00DB2502" w:rsidP="00F34EB9">
      <w:pPr>
        <w:rPr>
          <w:b/>
          <w:bCs/>
          <w:sz w:val="24"/>
          <w:szCs w:val="24"/>
        </w:rPr>
      </w:pPr>
      <w:r>
        <w:rPr>
          <w:b/>
          <w:bCs/>
          <w:sz w:val="24"/>
          <w:szCs w:val="24"/>
        </w:rPr>
        <w:t>School Health and Preventio</w:t>
      </w:r>
      <w:r w:rsidR="0059102D">
        <w:rPr>
          <w:b/>
          <w:bCs/>
          <w:sz w:val="24"/>
          <w:szCs w:val="24"/>
        </w:rPr>
        <w:t>n Measures</w:t>
      </w:r>
    </w:p>
    <w:p w14:paraId="1557C0C9" w14:textId="07AE86D9" w:rsidR="00F34EB9" w:rsidRDefault="0059102D" w:rsidP="00F34EB9">
      <w:pPr>
        <w:rPr>
          <w:sz w:val="22"/>
          <w:szCs w:val="22"/>
        </w:rPr>
      </w:pPr>
      <w:r>
        <w:rPr>
          <w:sz w:val="22"/>
          <w:szCs w:val="22"/>
        </w:rPr>
        <w:t>ENCSD follows health and safety procedures that may include:</w:t>
      </w:r>
    </w:p>
    <w:p w14:paraId="0AE540B8" w14:textId="07DE953D" w:rsidR="0059102D" w:rsidRDefault="0059102D" w:rsidP="006F4E08">
      <w:pPr>
        <w:pStyle w:val="ListParagraph"/>
        <w:numPr>
          <w:ilvl w:val="0"/>
          <w:numId w:val="207"/>
        </w:numPr>
        <w:rPr>
          <w:sz w:val="22"/>
          <w:szCs w:val="22"/>
        </w:rPr>
      </w:pPr>
      <w:r>
        <w:rPr>
          <w:sz w:val="22"/>
          <w:szCs w:val="22"/>
        </w:rPr>
        <w:t xml:space="preserve">Cleaning </w:t>
      </w:r>
      <w:r w:rsidR="00B81C2F">
        <w:rPr>
          <w:sz w:val="22"/>
          <w:szCs w:val="22"/>
        </w:rPr>
        <w:t xml:space="preserve">and disinfecting </w:t>
      </w:r>
      <w:r w:rsidR="006B465B">
        <w:rPr>
          <w:sz w:val="22"/>
          <w:szCs w:val="22"/>
        </w:rPr>
        <w:t>high-touch surfaces</w:t>
      </w:r>
    </w:p>
    <w:p w14:paraId="5A723187" w14:textId="2360F500" w:rsidR="006B465B" w:rsidRDefault="006B465B" w:rsidP="006F4E08">
      <w:pPr>
        <w:pStyle w:val="ListParagraph"/>
        <w:numPr>
          <w:ilvl w:val="0"/>
          <w:numId w:val="207"/>
        </w:numPr>
        <w:rPr>
          <w:sz w:val="22"/>
          <w:szCs w:val="22"/>
        </w:rPr>
      </w:pPr>
      <w:r>
        <w:rPr>
          <w:sz w:val="22"/>
          <w:szCs w:val="22"/>
        </w:rPr>
        <w:t>Monitoring illness</w:t>
      </w:r>
      <w:r w:rsidR="009B79E5">
        <w:rPr>
          <w:sz w:val="22"/>
          <w:szCs w:val="22"/>
        </w:rPr>
        <w:t xml:space="preserve"> trends within the school community</w:t>
      </w:r>
    </w:p>
    <w:p w14:paraId="5B7A70A9" w14:textId="7D4B8963" w:rsidR="008E47F8" w:rsidRDefault="008E47F8" w:rsidP="006F4E08">
      <w:pPr>
        <w:pStyle w:val="ListParagraph"/>
        <w:numPr>
          <w:ilvl w:val="0"/>
          <w:numId w:val="207"/>
        </w:numPr>
        <w:rPr>
          <w:sz w:val="22"/>
          <w:szCs w:val="22"/>
        </w:rPr>
      </w:pPr>
      <w:r>
        <w:rPr>
          <w:sz w:val="22"/>
          <w:szCs w:val="22"/>
        </w:rPr>
        <w:t>Communicating with families during outbreaks or increased illness</w:t>
      </w:r>
    </w:p>
    <w:p w14:paraId="6DF7F9F0" w14:textId="1AB08756" w:rsidR="008E47F8" w:rsidRPr="0059102D" w:rsidRDefault="008E47F8" w:rsidP="006F4E08">
      <w:pPr>
        <w:pStyle w:val="ListParagraph"/>
        <w:numPr>
          <w:ilvl w:val="0"/>
          <w:numId w:val="207"/>
        </w:numPr>
        <w:rPr>
          <w:sz w:val="22"/>
          <w:szCs w:val="22"/>
        </w:rPr>
      </w:pPr>
      <w:r>
        <w:rPr>
          <w:sz w:val="22"/>
          <w:szCs w:val="22"/>
        </w:rPr>
        <w:t>Coordinating with public health agencies when necessary</w:t>
      </w:r>
    </w:p>
    <w:p w14:paraId="49C03DE5" w14:textId="77777777" w:rsidR="00F34EB9" w:rsidRPr="00F9484F" w:rsidRDefault="00F34EB9" w:rsidP="00F34EB9">
      <w:pPr>
        <w:rPr>
          <w:b/>
          <w:bCs/>
          <w:i/>
          <w:iCs/>
          <w:sz w:val="22"/>
          <w:szCs w:val="22"/>
        </w:rPr>
      </w:pPr>
      <w:r>
        <w:rPr>
          <w:b/>
          <w:bCs/>
          <w:i/>
          <w:iCs/>
          <w:sz w:val="22"/>
          <w:szCs w:val="22"/>
        </w:rPr>
        <w:t>Additional Information</w:t>
      </w:r>
    </w:p>
    <w:p w14:paraId="6F1358D3" w14:textId="60F84911" w:rsidR="00F34EB9" w:rsidRDefault="00F34EB9" w:rsidP="00F34EB9">
      <w:pPr>
        <w:rPr>
          <w:sz w:val="22"/>
          <w:szCs w:val="22"/>
        </w:rPr>
      </w:pPr>
      <w:r>
        <w:rPr>
          <w:sz w:val="22"/>
          <w:szCs w:val="22"/>
        </w:rPr>
        <w:t xml:space="preserve">Parents and guardians </w:t>
      </w:r>
      <w:r w:rsidR="008E47F8">
        <w:rPr>
          <w:sz w:val="22"/>
          <w:szCs w:val="22"/>
        </w:rPr>
        <w:t>are encouraged to contact their healthcare provider or public health officials for more information about communicable disease prevention.</w:t>
      </w:r>
    </w:p>
    <w:p w14:paraId="5443804D" w14:textId="77777777" w:rsidR="00F34EB9" w:rsidRDefault="00F34EB9" w:rsidP="00F34EB9">
      <w:pPr>
        <w:rPr>
          <w:sz w:val="22"/>
          <w:szCs w:val="22"/>
        </w:rPr>
      </w:pPr>
      <w:r>
        <w:rPr>
          <w:sz w:val="22"/>
          <w:szCs w:val="22"/>
        </w:rPr>
        <w:t>Helpful resources include:</w:t>
      </w:r>
    </w:p>
    <w:p w14:paraId="3C9DE84F" w14:textId="77777777" w:rsidR="00F34EB9" w:rsidRDefault="00F34EB9" w:rsidP="006F4E08">
      <w:pPr>
        <w:pStyle w:val="ListParagraph"/>
        <w:numPr>
          <w:ilvl w:val="0"/>
          <w:numId w:val="161"/>
        </w:numPr>
        <w:ind w:left="720"/>
        <w:rPr>
          <w:sz w:val="22"/>
          <w:szCs w:val="22"/>
        </w:rPr>
      </w:pPr>
      <w:r>
        <w:rPr>
          <w:sz w:val="22"/>
          <w:szCs w:val="22"/>
        </w:rPr>
        <w:t>Centers for Disease Control and Prevention (CDC)</w:t>
      </w:r>
    </w:p>
    <w:p w14:paraId="298FFAD5" w14:textId="65B57A08" w:rsidR="00F34EB9" w:rsidRDefault="008E47F8" w:rsidP="006F4E08">
      <w:pPr>
        <w:pStyle w:val="ListParagraph"/>
        <w:numPr>
          <w:ilvl w:val="0"/>
          <w:numId w:val="161"/>
        </w:numPr>
        <w:ind w:left="720"/>
        <w:rPr>
          <w:sz w:val="22"/>
          <w:szCs w:val="22"/>
        </w:rPr>
      </w:pPr>
      <w:r>
        <w:rPr>
          <w:sz w:val="22"/>
          <w:szCs w:val="22"/>
        </w:rPr>
        <w:t>North Carolina Department of Health and Human Services (NCDHHS)</w:t>
      </w:r>
    </w:p>
    <w:p w14:paraId="6515AEF7" w14:textId="76DFD00D" w:rsidR="008E47F8" w:rsidRDefault="008E47F8" w:rsidP="006F4E08">
      <w:pPr>
        <w:pStyle w:val="ListParagraph"/>
        <w:numPr>
          <w:ilvl w:val="0"/>
          <w:numId w:val="161"/>
        </w:numPr>
        <w:ind w:left="720"/>
        <w:rPr>
          <w:sz w:val="22"/>
          <w:szCs w:val="22"/>
        </w:rPr>
      </w:pPr>
      <w:r>
        <w:rPr>
          <w:sz w:val="22"/>
          <w:szCs w:val="22"/>
        </w:rPr>
        <w:t>World Health Organization (WHO)</w:t>
      </w:r>
    </w:p>
    <w:p w14:paraId="139675A7" w14:textId="77777777" w:rsidR="00F34EB9" w:rsidRDefault="00F34EB9" w:rsidP="00F34EB9">
      <w:pPr>
        <w:rPr>
          <w:b/>
          <w:bCs/>
          <w:i/>
          <w:iCs/>
          <w:sz w:val="22"/>
          <w:szCs w:val="22"/>
        </w:rPr>
      </w:pPr>
    </w:p>
    <w:p w14:paraId="0E2C4AF5" w14:textId="77777777" w:rsidR="00F34EB9" w:rsidRPr="007D20C4" w:rsidRDefault="00F34EB9" w:rsidP="00F34EB9">
      <w:pPr>
        <w:rPr>
          <w:sz w:val="22"/>
          <w:szCs w:val="22"/>
        </w:rPr>
      </w:pPr>
      <w:r>
        <w:rPr>
          <w:b/>
          <w:bCs/>
          <w:i/>
          <w:iCs/>
          <w:sz w:val="22"/>
          <w:szCs w:val="22"/>
        </w:rPr>
        <w:lastRenderedPageBreak/>
        <w:t xml:space="preserve">Disclaimer: </w:t>
      </w:r>
      <w:r>
        <w:rPr>
          <w:sz w:val="22"/>
          <w:szCs w:val="22"/>
        </w:rPr>
        <w:t>This information is provided for educational purposes as required by North Carolina law and is not intended to replace professional medical advice, diagnosis, or treatment.  Families with questions about HPV, cervical dysplasia, cervical cancer, or vaccination should consult their healthcare provider.</w:t>
      </w:r>
    </w:p>
    <w:p w14:paraId="06084A59" w14:textId="77777777" w:rsidR="00D105F2" w:rsidRDefault="00D105F2" w:rsidP="00D105F2">
      <w:pPr>
        <w:pBdr>
          <w:bottom w:val="single" w:sz="6" w:space="1" w:color="auto"/>
        </w:pBdr>
        <w:spacing w:after="0"/>
        <w:rPr>
          <w:rFonts w:ascii="Roboto" w:hAnsi="Roboto"/>
          <w:sz w:val="22"/>
          <w:szCs w:val="22"/>
        </w:rPr>
      </w:pPr>
    </w:p>
    <w:p w14:paraId="2FD96A5B" w14:textId="77777777" w:rsidR="00E927C7" w:rsidRDefault="00E927C7" w:rsidP="00E927C7">
      <w:pPr>
        <w:pBdr>
          <w:bottom w:val="single" w:sz="6" w:space="1" w:color="auto"/>
        </w:pBdr>
        <w:spacing w:after="0"/>
        <w:rPr>
          <w:rFonts w:ascii="Roboto" w:hAnsi="Roboto"/>
          <w:sz w:val="22"/>
          <w:szCs w:val="22"/>
        </w:rPr>
      </w:pPr>
    </w:p>
    <w:p w14:paraId="20C92108" w14:textId="703F454A" w:rsidR="001D5643" w:rsidRPr="001D5643" w:rsidRDefault="001D5643" w:rsidP="00E927C7">
      <w:pPr>
        <w:rPr>
          <w:rFonts w:ascii="Roboto" w:hAnsi="Roboto"/>
          <w:b/>
          <w:bCs/>
          <w:sz w:val="28"/>
          <w:szCs w:val="28"/>
        </w:rPr>
      </w:pPr>
      <w:r>
        <w:rPr>
          <w:rFonts w:ascii="Roboto" w:hAnsi="Roboto"/>
          <w:b/>
          <w:bCs/>
          <w:sz w:val="28"/>
          <w:szCs w:val="28"/>
        </w:rPr>
        <w:t>School Health Services</w:t>
      </w:r>
    </w:p>
    <w:p w14:paraId="0BB1204D" w14:textId="2FB6C868" w:rsidR="00E927C7" w:rsidRDefault="00E927C7" w:rsidP="00E927C7">
      <w:pPr>
        <w:rPr>
          <w:rFonts w:ascii="Roboto" w:hAnsi="Roboto"/>
          <w:sz w:val="22"/>
          <w:szCs w:val="22"/>
        </w:rPr>
      </w:pPr>
      <w:r>
        <w:rPr>
          <w:rFonts w:ascii="Roboto" w:hAnsi="Roboto"/>
          <w:sz w:val="22"/>
          <w:szCs w:val="22"/>
        </w:rPr>
        <w:t xml:space="preserve">ENCSD provides </w:t>
      </w:r>
      <w:r w:rsidR="001D5643">
        <w:rPr>
          <w:rFonts w:ascii="Roboto" w:hAnsi="Roboto"/>
          <w:sz w:val="22"/>
          <w:szCs w:val="22"/>
        </w:rPr>
        <w:t>health services though the Student Health Center, including:</w:t>
      </w:r>
    </w:p>
    <w:p w14:paraId="49EDA529" w14:textId="59AF7913" w:rsidR="001D5643" w:rsidRDefault="001D5643" w:rsidP="006F4E08">
      <w:pPr>
        <w:pStyle w:val="ListParagraph"/>
        <w:numPr>
          <w:ilvl w:val="0"/>
          <w:numId w:val="209"/>
        </w:numPr>
        <w:rPr>
          <w:rFonts w:ascii="Roboto" w:hAnsi="Roboto"/>
          <w:sz w:val="22"/>
          <w:szCs w:val="22"/>
        </w:rPr>
      </w:pPr>
      <w:r>
        <w:rPr>
          <w:rFonts w:ascii="Roboto" w:hAnsi="Roboto"/>
          <w:sz w:val="22"/>
          <w:szCs w:val="22"/>
        </w:rPr>
        <w:t>Emergency first aid and illness response</w:t>
      </w:r>
    </w:p>
    <w:p w14:paraId="04ED9879" w14:textId="30B286D3" w:rsidR="001D5643" w:rsidRDefault="001D5643" w:rsidP="006F4E08">
      <w:pPr>
        <w:pStyle w:val="ListParagraph"/>
        <w:numPr>
          <w:ilvl w:val="0"/>
          <w:numId w:val="209"/>
        </w:numPr>
        <w:rPr>
          <w:rFonts w:ascii="Roboto" w:hAnsi="Roboto"/>
          <w:sz w:val="22"/>
          <w:szCs w:val="22"/>
        </w:rPr>
      </w:pPr>
      <w:r>
        <w:rPr>
          <w:rFonts w:ascii="Roboto" w:hAnsi="Roboto"/>
          <w:sz w:val="22"/>
          <w:szCs w:val="22"/>
        </w:rPr>
        <w:t>Administration of medications per physician orders and parental consent</w:t>
      </w:r>
    </w:p>
    <w:p w14:paraId="16D5F586" w14:textId="0819B124" w:rsidR="001D5643" w:rsidRDefault="001D5643" w:rsidP="006F4E08">
      <w:pPr>
        <w:pStyle w:val="ListParagraph"/>
        <w:numPr>
          <w:ilvl w:val="0"/>
          <w:numId w:val="209"/>
        </w:numPr>
        <w:rPr>
          <w:rFonts w:ascii="Roboto" w:hAnsi="Roboto"/>
          <w:sz w:val="22"/>
          <w:szCs w:val="22"/>
        </w:rPr>
      </w:pPr>
      <w:r>
        <w:rPr>
          <w:rFonts w:ascii="Roboto" w:hAnsi="Roboto"/>
          <w:sz w:val="22"/>
          <w:szCs w:val="22"/>
        </w:rPr>
        <w:t>Health monitoring and care coordination</w:t>
      </w:r>
    </w:p>
    <w:p w14:paraId="0511F3C2" w14:textId="40DF5850" w:rsidR="001D5643" w:rsidRDefault="001D5643" w:rsidP="006F4E08">
      <w:pPr>
        <w:pStyle w:val="ListParagraph"/>
        <w:numPr>
          <w:ilvl w:val="0"/>
          <w:numId w:val="209"/>
        </w:numPr>
        <w:rPr>
          <w:rFonts w:ascii="Roboto" w:hAnsi="Roboto"/>
          <w:sz w:val="22"/>
          <w:szCs w:val="22"/>
        </w:rPr>
      </w:pPr>
      <w:r>
        <w:rPr>
          <w:rFonts w:ascii="Roboto" w:hAnsi="Roboto"/>
          <w:sz w:val="22"/>
          <w:szCs w:val="22"/>
        </w:rPr>
        <w:t>Communication with families regarding student health concerns</w:t>
      </w:r>
    </w:p>
    <w:p w14:paraId="20BFE966" w14:textId="2E4BF429" w:rsidR="001D5643" w:rsidRDefault="001D5643" w:rsidP="001D5643">
      <w:pPr>
        <w:rPr>
          <w:rFonts w:ascii="Roboto" w:hAnsi="Roboto"/>
          <w:sz w:val="22"/>
          <w:szCs w:val="22"/>
        </w:rPr>
      </w:pPr>
      <w:r>
        <w:rPr>
          <w:rFonts w:ascii="Roboto" w:hAnsi="Roboto"/>
          <w:sz w:val="22"/>
          <w:szCs w:val="22"/>
        </w:rPr>
        <w:t>Services are provided in accordance with ENCSD po</w:t>
      </w:r>
      <w:r w:rsidR="00021BF1">
        <w:rPr>
          <w:rFonts w:ascii="Roboto" w:hAnsi="Roboto"/>
          <w:sz w:val="22"/>
          <w:szCs w:val="22"/>
        </w:rPr>
        <w:t>licies and procedures</w:t>
      </w:r>
    </w:p>
    <w:p w14:paraId="284F52D8" w14:textId="77777777" w:rsidR="00021BF1" w:rsidRDefault="00021BF1" w:rsidP="00021BF1">
      <w:pPr>
        <w:pBdr>
          <w:bottom w:val="single" w:sz="6" w:space="1" w:color="auto"/>
        </w:pBdr>
        <w:spacing w:after="0"/>
        <w:rPr>
          <w:rFonts w:ascii="Roboto" w:hAnsi="Roboto"/>
          <w:sz w:val="22"/>
          <w:szCs w:val="22"/>
        </w:rPr>
      </w:pPr>
    </w:p>
    <w:p w14:paraId="0629FC51" w14:textId="3B6FBB1E" w:rsidR="00021BF1" w:rsidRDefault="00021BF1" w:rsidP="00021BF1">
      <w:pPr>
        <w:rPr>
          <w:rFonts w:ascii="Roboto" w:hAnsi="Roboto"/>
          <w:b/>
          <w:bCs/>
          <w:sz w:val="28"/>
          <w:szCs w:val="28"/>
        </w:rPr>
      </w:pPr>
      <w:r>
        <w:rPr>
          <w:rFonts w:ascii="Roboto" w:hAnsi="Roboto"/>
          <w:b/>
          <w:bCs/>
          <w:sz w:val="28"/>
          <w:szCs w:val="28"/>
        </w:rPr>
        <w:t>Student Code of Conduct and Discipline</w:t>
      </w:r>
    </w:p>
    <w:p w14:paraId="13C16CB8" w14:textId="02559A99" w:rsidR="00021BF1" w:rsidRDefault="00021BF1" w:rsidP="00021BF1">
      <w:pPr>
        <w:rPr>
          <w:rFonts w:ascii="Roboto" w:hAnsi="Roboto"/>
          <w:sz w:val="22"/>
          <w:szCs w:val="22"/>
        </w:rPr>
      </w:pPr>
      <w:r>
        <w:rPr>
          <w:rFonts w:ascii="Roboto" w:hAnsi="Roboto"/>
          <w:sz w:val="22"/>
          <w:szCs w:val="22"/>
        </w:rPr>
        <w:t>ENCSD provides annual notice of its student behavior expectations and disciplinary procedures in accordance with ENCSD policies and procedures.</w:t>
      </w:r>
    </w:p>
    <w:p w14:paraId="2CC62F88" w14:textId="5B8029BE" w:rsidR="00021BF1" w:rsidRDefault="00021BF1" w:rsidP="00021BF1">
      <w:pPr>
        <w:rPr>
          <w:rFonts w:ascii="Roboto" w:hAnsi="Roboto"/>
          <w:sz w:val="22"/>
          <w:szCs w:val="22"/>
        </w:rPr>
      </w:pPr>
      <w:r>
        <w:rPr>
          <w:rFonts w:ascii="Roboto" w:hAnsi="Roboto"/>
          <w:sz w:val="22"/>
          <w:szCs w:val="22"/>
        </w:rPr>
        <w:t>This includes:</w:t>
      </w:r>
    </w:p>
    <w:p w14:paraId="27B7F12B" w14:textId="1ADA2748" w:rsidR="00021BF1" w:rsidRDefault="00021BF1" w:rsidP="006F4E08">
      <w:pPr>
        <w:pStyle w:val="ListParagraph"/>
        <w:numPr>
          <w:ilvl w:val="0"/>
          <w:numId w:val="210"/>
        </w:numPr>
        <w:rPr>
          <w:rFonts w:ascii="Roboto" w:hAnsi="Roboto"/>
          <w:sz w:val="22"/>
          <w:szCs w:val="22"/>
        </w:rPr>
      </w:pPr>
      <w:r>
        <w:rPr>
          <w:rFonts w:ascii="Roboto" w:hAnsi="Roboto"/>
          <w:sz w:val="22"/>
          <w:szCs w:val="22"/>
        </w:rPr>
        <w:t>Academic and behavioral expectations</w:t>
      </w:r>
    </w:p>
    <w:p w14:paraId="2FBBD915" w14:textId="3763CDF1" w:rsidR="00021BF1" w:rsidRDefault="00021BF1" w:rsidP="006F4E08">
      <w:pPr>
        <w:pStyle w:val="ListParagraph"/>
        <w:numPr>
          <w:ilvl w:val="0"/>
          <w:numId w:val="210"/>
        </w:numPr>
        <w:rPr>
          <w:rFonts w:ascii="Roboto" w:hAnsi="Roboto"/>
          <w:sz w:val="22"/>
          <w:szCs w:val="22"/>
        </w:rPr>
      </w:pPr>
      <w:r>
        <w:rPr>
          <w:rFonts w:ascii="Roboto" w:hAnsi="Roboto"/>
          <w:sz w:val="22"/>
          <w:szCs w:val="22"/>
        </w:rPr>
        <w:t>Residential life expectations</w:t>
      </w:r>
    </w:p>
    <w:p w14:paraId="5DE5CDC7" w14:textId="1BE29741" w:rsidR="00021BF1" w:rsidRDefault="00021BF1" w:rsidP="006F4E08">
      <w:pPr>
        <w:pStyle w:val="ListParagraph"/>
        <w:numPr>
          <w:ilvl w:val="0"/>
          <w:numId w:val="210"/>
        </w:numPr>
        <w:rPr>
          <w:rFonts w:ascii="Roboto" w:hAnsi="Roboto"/>
          <w:sz w:val="22"/>
          <w:szCs w:val="22"/>
        </w:rPr>
      </w:pPr>
      <w:r>
        <w:rPr>
          <w:rFonts w:ascii="Roboto" w:hAnsi="Roboto"/>
          <w:sz w:val="22"/>
          <w:szCs w:val="22"/>
        </w:rPr>
        <w:t>Disciplinary procedures and due process rights</w:t>
      </w:r>
    </w:p>
    <w:p w14:paraId="1F218E5E" w14:textId="61F8BA95" w:rsidR="00021BF1" w:rsidRDefault="00021BF1" w:rsidP="006F4E08">
      <w:pPr>
        <w:pStyle w:val="ListParagraph"/>
        <w:numPr>
          <w:ilvl w:val="0"/>
          <w:numId w:val="210"/>
        </w:numPr>
        <w:rPr>
          <w:rFonts w:ascii="Roboto" w:hAnsi="Roboto"/>
          <w:sz w:val="22"/>
          <w:szCs w:val="22"/>
        </w:rPr>
      </w:pPr>
      <w:r>
        <w:rPr>
          <w:rFonts w:ascii="Roboto" w:hAnsi="Roboto"/>
          <w:sz w:val="22"/>
          <w:szCs w:val="22"/>
        </w:rPr>
        <w:t>Suspension and removal procedures</w:t>
      </w:r>
    </w:p>
    <w:p w14:paraId="0728D1E5" w14:textId="106F8156" w:rsidR="00021BF1" w:rsidRDefault="00021BF1" w:rsidP="006F4E08">
      <w:pPr>
        <w:pStyle w:val="ListParagraph"/>
        <w:numPr>
          <w:ilvl w:val="0"/>
          <w:numId w:val="210"/>
        </w:numPr>
        <w:rPr>
          <w:rFonts w:ascii="Roboto" w:hAnsi="Roboto"/>
          <w:sz w:val="22"/>
          <w:szCs w:val="22"/>
        </w:rPr>
      </w:pPr>
      <w:r>
        <w:rPr>
          <w:rFonts w:ascii="Roboto" w:hAnsi="Roboto"/>
          <w:sz w:val="22"/>
          <w:szCs w:val="22"/>
        </w:rPr>
        <w:t>Appeal and gr</w:t>
      </w:r>
      <w:r w:rsidR="003872B1">
        <w:rPr>
          <w:rFonts w:ascii="Roboto" w:hAnsi="Roboto"/>
          <w:sz w:val="22"/>
          <w:szCs w:val="22"/>
        </w:rPr>
        <w:t>ievance processes</w:t>
      </w:r>
    </w:p>
    <w:p w14:paraId="22DEDD01" w14:textId="77777777" w:rsidR="003872B1" w:rsidRDefault="003872B1" w:rsidP="003872B1">
      <w:pPr>
        <w:pBdr>
          <w:bottom w:val="single" w:sz="6" w:space="1" w:color="auto"/>
        </w:pBdr>
        <w:spacing w:after="0"/>
        <w:rPr>
          <w:rFonts w:ascii="Roboto" w:hAnsi="Roboto"/>
          <w:sz w:val="22"/>
          <w:szCs w:val="22"/>
        </w:rPr>
      </w:pPr>
    </w:p>
    <w:p w14:paraId="5AD128C2" w14:textId="16FDD88A" w:rsidR="003872B1" w:rsidRDefault="003872B1" w:rsidP="003872B1">
      <w:pPr>
        <w:rPr>
          <w:rFonts w:ascii="Roboto" w:hAnsi="Roboto"/>
          <w:b/>
          <w:bCs/>
          <w:sz w:val="28"/>
          <w:szCs w:val="28"/>
        </w:rPr>
      </w:pPr>
      <w:r>
        <w:rPr>
          <w:rFonts w:ascii="Roboto" w:hAnsi="Roboto"/>
          <w:b/>
          <w:bCs/>
          <w:sz w:val="28"/>
          <w:szCs w:val="28"/>
        </w:rPr>
        <w:t>Restraint, Seclusion, and Isolation</w:t>
      </w:r>
    </w:p>
    <w:p w14:paraId="25157990" w14:textId="7E95981A" w:rsidR="003872B1" w:rsidRDefault="003872B1" w:rsidP="003872B1">
      <w:pPr>
        <w:rPr>
          <w:rFonts w:ascii="Roboto" w:hAnsi="Roboto"/>
          <w:sz w:val="22"/>
          <w:szCs w:val="22"/>
        </w:rPr>
      </w:pPr>
      <w:r>
        <w:rPr>
          <w:rFonts w:ascii="Roboto" w:hAnsi="Roboto"/>
          <w:sz w:val="22"/>
          <w:szCs w:val="22"/>
        </w:rPr>
        <w:t>ENCSD complies with North Carolina law governing the use of restraint and seclusion.</w:t>
      </w:r>
    </w:p>
    <w:p w14:paraId="2C7517C3" w14:textId="50760477" w:rsidR="003872B1" w:rsidRDefault="003872B1" w:rsidP="003872B1">
      <w:pPr>
        <w:rPr>
          <w:rFonts w:ascii="Roboto" w:hAnsi="Roboto"/>
          <w:sz w:val="22"/>
          <w:szCs w:val="22"/>
        </w:rPr>
      </w:pPr>
      <w:r>
        <w:rPr>
          <w:rFonts w:ascii="Roboto" w:hAnsi="Roboto"/>
          <w:sz w:val="22"/>
          <w:szCs w:val="22"/>
        </w:rPr>
        <w:t>These interventions:</w:t>
      </w:r>
    </w:p>
    <w:p w14:paraId="4FD1786C" w14:textId="77B24157" w:rsidR="003872B1" w:rsidRDefault="003872B1" w:rsidP="006F4E08">
      <w:pPr>
        <w:pStyle w:val="ListParagraph"/>
        <w:numPr>
          <w:ilvl w:val="0"/>
          <w:numId w:val="211"/>
        </w:numPr>
        <w:rPr>
          <w:rFonts w:ascii="Roboto" w:hAnsi="Roboto"/>
          <w:sz w:val="22"/>
          <w:szCs w:val="22"/>
        </w:rPr>
      </w:pPr>
      <w:r>
        <w:rPr>
          <w:rFonts w:ascii="Roboto" w:hAnsi="Roboto"/>
          <w:sz w:val="22"/>
          <w:szCs w:val="22"/>
        </w:rPr>
        <w:t>Are used only when necessary to ensure safety</w:t>
      </w:r>
    </w:p>
    <w:p w14:paraId="664D94E8" w14:textId="0BF51CA8" w:rsidR="003872B1" w:rsidRDefault="003872B1" w:rsidP="006F4E08">
      <w:pPr>
        <w:pStyle w:val="ListParagraph"/>
        <w:numPr>
          <w:ilvl w:val="0"/>
          <w:numId w:val="211"/>
        </w:numPr>
        <w:rPr>
          <w:rFonts w:ascii="Roboto" w:hAnsi="Roboto"/>
          <w:sz w:val="22"/>
          <w:szCs w:val="22"/>
        </w:rPr>
      </w:pPr>
      <w:r>
        <w:rPr>
          <w:rFonts w:ascii="Roboto" w:hAnsi="Roboto"/>
          <w:sz w:val="22"/>
          <w:szCs w:val="22"/>
        </w:rPr>
        <w:t>Must follow strict state definitions and limitations</w:t>
      </w:r>
    </w:p>
    <w:p w14:paraId="53EB6CC7" w14:textId="09D8B464" w:rsidR="003872B1" w:rsidRDefault="003872B1" w:rsidP="006F4E08">
      <w:pPr>
        <w:pStyle w:val="ListParagraph"/>
        <w:numPr>
          <w:ilvl w:val="0"/>
          <w:numId w:val="211"/>
        </w:numPr>
        <w:rPr>
          <w:rFonts w:ascii="Roboto" w:hAnsi="Roboto"/>
          <w:sz w:val="22"/>
          <w:szCs w:val="22"/>
        </w:rPr>
      </w:pPr>
      <w:r>
        <w:rPr>
          <w:rFonts w:ascii="Roboto" w:hAnsi="Roboto"/>
          <w:sz w:val="22"/>
          <w:szCs w:val="22"/>
        </w:rPr>
        <w:t>Require documentation and administrative review</w:t>
      </w:r>
    </w:p>
    <w:p w14:paraId="6B8F0142" w14:textId="125A010D" w:rsidR="003872B1" w:rsidRPr="003872B1" w:rsidRDefault="003872B1" w:rsidP="006F4E08">
      <w:pPr>
        <w:pStyle w:val="ListParagraph"/>
        <w:numPr>
          <w:ilvl w:val="0"/>
          <w:numId w:val="211"/>
        </w:numPr>
        <w:rPr>
          <w:rFonts w:ascii="Roboto" w:hAnsi="Roboto"/>
          <w:sz w:val="22"/>
          <w:szCs w:val="22"/>
        </w:rPr>
      </w:pPr>
      <w:r>
        <w:rPr>
          <w:rFonts w:ascii="Roboto" w:hAnsi="Roboto"/>
          <w:sz w:val="22"/>
          <w:szCs w:val="22"/>
        </w:rPr>
        <w:t>Require parent notification when applicable</w:t>
      </w:r>
    </w:p>
    <w:p w14:paraId="5102FBBE" w14:textId="77777777" w:rsidR="003872B1" w:rsidRDefault="003872B1" w:rsidP="003872B1">
      <w:pPr>
        <w:pBdr>
          <w:bottom w:val="single" w:sz="6" w:space="1" w:color="auto"/>
        </w:pBdr>
        <w:spacing w:after="0"/>
        <w:rPr>
          <w:rFonts w:ascii="Roboto" w:hAnsi="Roboto"/>
          <w:sz w:val="22"/>
          <w:szCs w:val="22"/>
        </w:rPr>
      </w:pPr>
    </w:p>
    <w:p w14:paraId="7A808438" w14:textId="102D6517" w:rsidR="003872B1" w:rsidRDefault="00522A16" w:rsidP="003872B1">
      <w:pPr>
        <w:rPr>
          <w:rFonts w:ascii="Roboto" w:hAnsi="Roboto"/>
          <w:b/>
          <w:bCs/>
          <w:sz w:val="28"/>
          <w:szCs w:val="28"/>
        </w:rPr>
      </w:pPr>
      <w:r>
        <w:rPr>
          <w:rFonts w:ascii="Roboto" w:hAnsi="Roboto"/>
          <w:b/>
          <w:bCs/>
          <w:sz w:val="28"/>
          <w:szCs w:val="28"/>
        </w:rPr>
        <w:t>School Wellness Policy</w:t>
      </w:r>
    </w:p>
    <w:p w14:paraId="2F5D58EC" w14:textId="7215F591" w:rsidR="003872B1" w:rsidRDefault="003872B1" w:rsidP="003872B1">
      <w:pPr>
        <w:rPr>
          <w:rFonts w:ascii="Roboto" w:hAnsi="Roboto"/>
          <w:sz w:val="22"/>
          <w:szCs w:val="22"/>
        </w:rPr>
      </w:pPr>
      <w:r>
        <w:rPr>
          <w:rFonts w:ascii="Roboto" w:hAnsi="Roboto"/>
          <w:sz w:val="22"/>
          <w:szCs w:val="22"/>
        </w:rPr>
        <w:t xml:space="preserve">ENCSD </w:t>
      </w:r>
      <w:r w:rsidR="00522A16">
        <w:rPr>
          <w:rFonts w:ascii="Roboto" w:hAnsi="Roboto"/>
          <w:sz w:val="22"/>
          <w:szCs w:val="22"/>
        </w:rPr>
        <w:t>maintains a wellness policy in accordance with ENCSD policy 6140 – Student Wellness</w:t>
      </w:r>
      <w:r w:rsidR="005211EA">
        <w:rPr>
          <w:rFonts w:ascii="Roboto" w:hAnsi="Roboto"/>
          <w:sz w:val="22"/>
          <w:szCs w:val="22"/>
        </w:rPr>
        <w:t>, which supports:</w:t>
      </w:r>
    </w:p>
    <w:p w14:paraId="322A7CA0" w14:textId="71D2F2E2" w:rsidR="005211EA" w:rsidRDefault="005211EA" w:rsidP="006F4E08">
      <w:pPr>
        <w:pStyle w:val="ListParagraph"/>
        <w:numPr>
          <w:ilvl w:val="0"/>
          <w:numId w:val="212"/>
        </w:numPr>
        <w:rPr>
          <w:rFonts w:ascii="Roboto" w:hAnsi="Roboto"/>
          <w:sz w:val="22"/>
          <w:szCs w:val="22"/>
        </w:rPr>
      </w:pPr>
      <w:r>
        <w:rPr>
          <w:rFonts w:ascii="Roboto" w:hAnsi="Roboto"/>
          <w:sz w:val="22"/>
          <w:szCs w:val="22"/>
        </w:rPr>
        <w:t>Healthy nutrition standards</w:t>
      </w:r>
    </w:p>
    <w:p w14:paraId="19F2A35C" w14:textId="42A4F1C9" w:rsidR="005211EA" w:rsidRDefault="005211EA" w:rsidP="006F4E08">
      <w:pPr>
        <w:pStyle w:val="ListParagraph"/>
        <w:numPr>
          <w:ilvl w:val="0"/>
          <w:numId w:val="212"/>
        </w:numPr>
        <w:rPr>
          <w:rFonts w:ascii="Roboto" w:hAnsi="Roboto"/>
          <w:sz w:val="22"/>
          <w:szCs w:val="22"/>
        </w:rPr>
      </w:pPr>
      <w:r>
        <w:rPr>
          <w:rFonts w:ascii="Roboto" w:hAnsi="Roboto"/>
          <w:sz w:val="22"/>
          <w:szCs w:val="22"/>
        </w:rPr>
        <w:t>Physical activity opportunities</w:t>
      </w:r>
    </w:p>
    <w:p w14:paraId="40F45285" w14:textId="17D04928" w:rsidR="005211EA" w:rsidRPr="005211EA" w:rsidRDefault="005211EA" w:rsidP="006F4E08">
      <w:pPr>
        <w:pStyle w:val="ListParagraph"/>
        <w:numPr>
          <w:ilvl w:val="0"/>
          <w:numId w:val="212"/>
        </w:numPr>
        <w:rPr>
          <w:rFonts w:ascii="Roboto" w:hAnsi="Roboto"/>
          <w:sz w:val="22"/>
          <w:szCs w:val="22"/>
        </w:rPr>
      </w:pPr>
      <w:r>
        <w:rPr>
          <w:rFonts w:ascii="Roboto" w:hAnsi="Roboto"/>
          <w:sz w:val="22"/>
          <w:szCs w:val="22"/>
        </w:rPr>
        <w:t>Wellness education and student health promotion</w:t>
      </w:r>
    </w:p>
    <w:p w14:paraId="3BB4F608" w14:textId="77777777" w:rsidR="00021BF1" w:rsidRPr="001D5643" w:rsidRDefault="00021BF1" w:rsidP="001D5643">
      <w:pPr>
        <w:rPr>
          <w:rFonts w:ascii="Roboto" w:hAnsi="Roboto"/>
          <w:sz w:val="22"/>
          <w:szCs w:val="22"/>
        </w:rPr>
      </w:pPr>
    </w:p>
    <w:p w14:paraId="6C70276C" w14:textId="77777777" w:rsidR="001F414D" w:rsidRDefault="001F414D" w:rsidP="001F414D">
      <w:pPr>
        <w:pBdr>
          <w:bottom w:val="single" w:sz="6" w:space="1" w:color="auto"/>
        </w:pBdr>
        <w:spacing w:after="0"/>
        <w:rPr>
          <w:rFonts w:ascii="Roboto" w:hAnsi="Roboto"/>
          <w:sz w:val="22"/>
          <w:szCs w:val="22"/>
        </w:rPr>
      </w:pPr>
    </w:p>
    <w:p w14:paraId="25A53D71" w14:textId="1B60478E" w:rsidR="001F414D" w:rsidRDefault="009B06AB" w:rsidP="001F414D">
      <w:pPr>
        <w:rPr>
          <w:rFonts w:ascii="Roboto" w:hAnsi="Roboto"/>
          <w:b/>
          <w:bCs/>
          <w:sz w:val="28"/>
          <w:szCs w:val="28"/>
        </w:rPr>
      </w:pPr>
      <w:r>
        <w:rPr>
          <w:rFonts w:ascii="Roboto" w:hAnsi="Roboto"/>
          <w:b/>
          <w:bCs/>
          <w:sz w:val="28"/>
          <w:szCs w:val="28"/>
        </w:rPr>
        <w:t>Equal Access to School Facilities</w:t>
      </w:r>
    </w:p>
    <w:p w14:paraId="4F32DE68" w14:textId="165DB779" w:rsidR="001F414D" w:rsidRDefault="009B06AB" w:rsidP="001F414D">
      <w:pPr>
        <w:rPr>
          <w:rFonts w:ascii="Roboto" w:hAnsi="Roboto"/>
          <w:sz w:val="22"/>
          <w:szCs w:val="22"/>
        </w:rPr>
      </w:pPr>
      <w:r>
        <w:rPr>
          <w:rFonts w:ascii="Roboto" w:hAnsi="Roboto"/>
          <w:sz w:val="22"/>
          <w:szCs w:val="22"/>
        </w:rPr>
        <w:t>North Carolina law and federal civil rights laws require schools to provide equal access to educational programs, services, activities, and facilities.  The information below is provided to help families understand their rights re</w:t>
      </w:r>
      <w:r w:rsidR="006877BE">
        <w:rPr>
          <w:rFonts w:ascii="Roboto" w:hAnsi="Roboto"/>
          <w:sz w:val="22"/>
          <w:szCs w:val="22"/>
        </w:rPr>
        <w:t>garding equal access at ENCSD.</w:t>
      </w:r>
    </w:p>
    <w:p w14:paraId="57F260F2" w14:textId="1898E7AE" w:rsidR="00B96FF6" w:rsidRPr="00B96FF6" w:rsidRDefault="006877BE" w:rsidP="00B96FF6">
      <w:pPr>
        <w:rPr>
          <w:rFonts w:ascii="Roboto" w:hAnsi="Roboto"/>
          <w:sz w:val="22"/>
          <w:szCs w:val="22"/>
        </w:rPr>
      </w:pPr>
      <w:r>
        <w:rPr>
          <w:rFonts w:ascii="Roboto" w:hAnsi="Roboto"/>
          <w:sz w:val="22"/>
          <w:szCs w:val="22"/>
        </w:rPr>
        <w:t xml:space="preserve">Equal access means that all students </w:t>
      </w:r>
      <w:proofErr w:type="gramStart"/>
      <w:r>
        <w:rPr>
          <w:rFonts w:ascii="Roboto" w:hAnsi="Roboto"/>
          <w:sz w:val="22"/>
          <w:szCs w:val="22"/>
        </w:rPr>
        <w:t>have the opportunity to</w:t>
      </w:r>
      <w:proofErr w:type="gramEnd"/>
      <w:r>
        <w:rPr>
          <w:rFonts w:ascii="Roboto" w:hAnsi="Roboto"/>
          <w:sz w:val="22"/>
          <w:szCs w:val="22"/>
        </w:rPr>
        <w:t xml:space="preserve"> participate in school programs, activities, and services without discrimination.  ENCSD is committed to providing an educational environment where all students can access school facilities and programs in a safe, respectful, and inclusive manner.</w:t>
      </w:r>
    </w:p>
    <w:p w14:paraId="087DFBBC" w14:textId="79BB49F2" w:rsidR="00B96FF6" w:rsidRDefault="00B96FF6" w:rsidP="00B96FF6">
      <w:pPr>
        <w:rPr>
          <w:sz w:val="22"/>
          <w:szCs w:val="22"/>
        </w:rPr>
      </w:pPr>
      <w:r>
        <w:rPr>
          <w:sz w:val="22"/>
          <w:szCs w:val="22"/>
        </w:rPr>
        <w:t>Equal access applies to school-sponsored programs and facilities, including:</w:t>
      </w:r>
    </w:p>
    <w:p w14:paraId="3DF26960" w14:textId="7AEA5DCE" w:rsidR="00B96FF6" w:rsidRDefault="00B96FF6" w:rsidP="006F4E08">
      <w:pPr>
        <w:pStyle w:val="ListParagraph"/>
        <w:numPr>
          <w:ilvl w:val="0"/>
          <w:numId w:val="207"/>
        </w:numPr>
        <w:rPr>
          <w:sz w:val="22"/>
          <w:szCs w:val="22"/>
        </w:rPr>
      </w:pPr>
      <w:r>
        <w:rPr>
          <w:sz w:val="22"/>
          <w:szCs w:val="22"/>
        </w:rPr>
        <w:t>Academic programs and classrooms</w:t>
      </w:r>
    </w:p>
    <w:p w14:paraId="6606F8EF" w14:textId="47BD99D0" w:rsidR="00B96FF6" w:rsidRDefault="00B96FF6" w:rsidP="006F4E08">
      <w:pPr>
        <w:pStyle w:val="ListParagraph"/>
        <w:numPr>
          <w:ilvl w:val="0"/>
          <w:numId w:val="207"/>
        </w:numPr>
        <w:rPr>
          <w:sz w:val="22"/>
          <w:szCs w:val="22"/>
        </w:rPr>
      </w:pPr>
      <w:r>
        <w:rPr>
          <w:sz w:val="22"/>
          <w:szCs w:val="22"/>
        </w:rPr>
        <w:t>Residential facilities</w:t>
      </w:r>
    </w:p>
    <w:p w14:paraId="775F7673" w14:textId="38275B8D" w:rsidR="00B96FF6" w:rsidRDefault="00B96FF6" w:rsidP="006F4E08">
      <w:pPr>
        <w:pStyle w:val="ListParagraph"/>
        <w:numPr>
          <w:ilvl w:val="0"/>
          <w:numId w:val="207"/>
        </w:numPr>
        <w:rPr>
          <w:sz w:val="22"/>
          <w:szCs w:val="22"/>
        </w:rPr>
      </w:pPr>
      <w:r>
        <w:rPr>
          <w:sz w:val="22"/>
          <w:szCs w:val="22"/>
        </w:rPr>
        <w:t>Cafeteria and dining services</w:t>
      </w:r>
    </w:p>
    <w:p w14:paraId="0BE9F78C" w14:textId="04581F17" w:rsidR="00B96FF6" w:rsidRDefault="00B96FF6" w:rsidP="006F4E08">
      <w:pPr>
        <w:pStyle w:val="ListParagraph"/>
        <w:numPr>
          <w:ilvl w:val="0"/>
          <w:numId w:val="207"/>
        </w:numPr>
        <w:rPr>
          <w:sz w:val="22"/>
          <w:szCs w:val="22"/>
        </w:rPr>
      </w:pPr>
      <w:r>
        <w:rPr>
          <w:sz w:val="22"/>
          <w:szCs w:val="22"/>
        </w:rPr>
        <w:t>Athletics and extracurricular activities</w:t>
      </w:r>
    </w:p>
    <w:p w14:paraId="6BC165E6" w14:textId="22230E33" w:rsidR="00B96FF6" w:rsidRDefault="00B96FF6" w:rsidP="006F4E08">
      <w:pPr>
        <w:pStyle w:val="ListParagraph"/>
        <w:numPr>
          <w:ilvl w:val="0"/>
          <w:numId w:val="207"/>
        </w:numPr>
        <w:rPr>
          <w:sz w:val="22"/>
          <w:szCs w:val="22"/>
        </w:rPr>
      </w:pPr>
      <w:r>
        <w:rPr>
          <w:sz w:val="22"/>
          <w:szCs w:val="22"/>
        </w:rPr>
        <w:t>School transportation services</w:t>
      </w:r>
    </w:p>
    <w:p w14:paraId="22DE7D6B" w14:textId="5879B21C" w:rsidR="00B96FF6" w:rsidRDefault="00B96FF6" w:rsidP="006F4E08">
      <w:pPr>
        <w:pStyle w:val="ListParagraph"/>
        <w:numPr>
          <w:ilvl w:val="0"/>
          <w:numId w:val="207"/>
        </w:numPr>
        <w:rPr>
          <w:sz w:val="22"/>
          <w:szCs w:val="22"/>
        </w:rPr>
      </w:pPr>
      <w:r>
        <w:rPr>
          <w:sz w:val="22"/>
          <w:szCs w:val="22"/>
        </w:rPr>
        <w:t>School events and assemblies</w:t>
      </w:r>
    </w:p>
    <w:p w14:paraId="20A6D889" w14:textId="29A406B2" w:rsidR="007F3624" w:rsidRDefault="007F3624" w:rsidP="006F4E08">
      <w:pPr>
        <w:pStyle w:val="ListParagraph"/>
        <w:numPr>
          <w:ilvl w:val="0"/>
          <w:numId w:val="207"/>
        </w:numPr>
        <w:rPr>
          <w:sz w:val="22"/>
          <w:szCs w:val="22"/>
        </w:rPr>
      </w:pPr>
      <w:r>
        <w:rPr>
          <w:sz w:val="22"/>
          <w:szCs w:val="22"/>
        </w:rPr>
        <w:t>Libraries and technology resources</w:t>
      </w:r>
    </w:p>
    <w:p w14:paraId="10133EE2" w14:textId="051E9A72" w:rsidR="00FD557E" w:rsidRDefault="002B4F03" w:rsidP="00FD557E">
      <w:pPr>
        <w:rPr>
          <w:sz w:val="22"/>
          <w:szCs w:val="22"/>
        </w:rPr>
      </w:pPr>
      <w:r>
        <w:rPr>
          <w:sz w:val="22"/>
          <w:szCs w:val="22"/>
        </w:rPr>
        <w:t>Students may not b</w:t>
      </w:r>
      <w:r w:rsidR="00BC3CD9">
        <w:rPr>
          <w:sz w:val="22"/>
          <w:szCs w:val="22"/>
        </w:rPr>
        <w:t>e</w:t>
      </w:r>
      <w:r>
        <w:rPr>
          <w:sz w:val="22"/>
          <w:szCs w:val="22"/>
        </w:rPr>
        <w:t xml:space="preserve"> denied participatio</w:t>
      </w:r>
      <w:r w:rsidR="00E61128">
        <w:rPr>
          <w:sz w:val="22"/>
          <w:szCs w:val="22"/>
        </w:rPr>
        <w:t xml:space="preserve">n </w:t>
      </w:r>
      <w:r w:rsidR="006662D9">
        <w:rPr>
          <w:sz w:val="22"/>
          <w:szCs w:val="22"/>
        </w:rPr>
        <w:t>in programs, services, or activities based on:</w:t>
      </w:r>
    </w:p>
    <w:p w14:paraId="621EFD5F" w14:textId="4DA8F6A7" w:rsidR="006662D9" w:rsidRDefault="006662D9" w:rsidP="006F4E08">
      <w:pPr>
        <w:pStyle w:val="ListParagraph"/>
        <w:numPr>
          <w:ilvl w:val="0"/>
          <w:numId w:val="213"/>
        </w:numPr>
        <w:rPr>
          <w:sz w:val="22"/>
          <w:szCs w:val="22"/>
        </w:rPr>
      </w:pPr>
      <w:r>
        <w:rPr>
          <w:sz w:val="22"/>
          <w:szCs w:val="22"/>
        </w:rPr>
        <w:t>Race</w:t>
      </w:r>
    </w:p>
    <w:p w14:paraId="5692681B" w14:textId="7DF4A9C2" w:rsidR="006662D9" w:rsidRDefault="006662D9" w:rsidP="006F4E08">
      <w:pPr>
        <w:pStyle w:val="ListParagraph"/>
        <w:numPr>
          <w:ilvl w:val="0"/>
          <w:numId w:val="213"/>
        </w:numPr>
        <w:rPr>
          <w:sz w:val="22"/>
          <w:szCs w:val="22"/>
        </w:rPr>
      </w:pPr>
      <w:r>
        <w:rPr>
          <w:sz w:val="22"/>
          <w:szCs w:val="22"/>
        </w:rPr>
        <w:t>Color</w:t>
      </w:r>
    </w:p>
    <w:p w14:paraId="52166145" w14:textId="0DEC7761" w:rsidR="006662D9" w:rsidRDefault="006662D9" w:rsidP="006F4E08">
      <w:pPr>
        <w:pStyle w:val="ListParagraph"/>
        <w:numPr>
          <w:ilvl w:val="0"/>
          <w:numId w:val="213"/>
        </w:numPr>
        <w:rPr>
          <w:sz w:val="22"/>
          <w:szCs w:val="22"/>
        </w:rPr>
      </w:pPr>
      <w:r>
        <w:rPr>
          <w:sz w:val="22"/>
          <w:szCs w:val="22"/>
        </w:rPr>
        <w:t>National origin</w:t>
      </w:r>
    </w:p>
    <w:p w14:paraId="497F6467" w14:textId="7E037AFE" w:rsidR="006662D9" w:rsidRDefault="006662D9" w:rsidP="006F4E08">
      <w:pPr>
        <w:pStyle w:val="ListParagraph"/>
        <w:numPr>
          <w:ilvl w:val="0"/>
          <w:numId w:val="213"/>
        </w:numPr>
        <w:rPr>
          <w:sz w:val="22"/>
          <w:szCs w:val="22"/>
        </w:rPr>
      </w:pPr>
      <w:r>
        <w:rPr>
          <w:sz w:val="22"/>
          <w:szCs w:val="22"/>
        </w:rPr>
        <w:t>Sex</w:t>
      </w:r>
    </w:p>
    <w:p w14:paraId="1AF51BC2" w14:textId="05CA3C61" w:rsidR="006662D9" w:rsidRDefault="006662D9" w:rsidP="006F4E08">
      <w:pPr>
        <w:pStyle w:val="ListParagraph"/>
        <w:numPr>
          <w:ilvl w:val="0"/>
          <w:numId w:val="213"/>
        </w:numPr>
        <w:rPr>
          <w:sz w:val="22"/>
          <w:szCs w:val="22"/>
        </w:rPr>
      </w:pPr>
      <w:r>
        <w:rPr>
          <w:sz w:val="22"/>
          <w:szCs w:val="22"/>
        </w:rPr>
        <w:t>Disability</w:t>
      </w:r>
    </w:p>
    <w:p w14:paraId="1BAE55CE" w14:textId="57A24173" w:rsidR="006662D9" w:rsidRDefault="006662D9" w:rsidP="006F4E08">
      <w:pPr>
        <w:pStyle w:val="ListParagraph"/>
        <w:numPr>
          <w:ilvl w:val="0"/>
          <w:numId w:val="213"/>
        </w:numPr>
        <w:rPr>
          <w:sz w:val="22"/>
          <w:szCs w:val="22"/>
        </w:rPr>
      </w:pPr>
      <w:r>
        <w:rPr>
          <w:sz w:val="22"/>
          <w:szCs w:val="22"/>
        </w:rPr>
        <w:t>Age</w:t>
      </w:r>
    </w:p>
    <w:p w14:paraId="072FBF6E" w14:textId="539A73FE" w:rsidR="006662D9" w:rsidRDefault="006662D9" w:rsidP="006F4E08">
      <w:pPr>
        <w:pStyle w:val="ListParagraph"/>
        <w:numPr>
          <w:ilvl w:val="0"/>
          <w:numId w:val="213"/>
        </w:numPr>
        <w:rPr>
          <w:sz w:val="22"/>
          <w:szCs w:val="22"/>
        </w:rPr>
      </w:pPr>
      <w:r>
        <w:rPr>
          <w:sz w:val="22"/>
          <w:szCs w:val="22"/>
        </w:rPr>
        <w:t>Any other protected status under applicable law</w:t>
      </w:r>
    </w:p>
    <w:p w14:paraId="03D09334" w14:textId="6A8C6909" w:rsidR="006662D9" w:rsidRDefault="006662D9" w:rsidP="006662D9">
      <w:pPr>
        <w:rPr>
          <w:sz w:val="22"/>
          <w:szCs w:val="22"/>
        </w:rPr>
      </w:pPr>
      <w:r>
        <w:rPr>
          <w:sz w:val="22"/>
          <w:szCs w:val="22"/>
        </w:rPr>
        <w:t xml:space="preserve">ENCSD is committed to providing reasonable </w:t>
      </w:r>
      <w:proofErr w:type="gramStart"/>
      <w:r>
        <w:rPr>
          <w:sz w:val="22"/>
          <w:szCs w:val="22"/>
        </w:rPr>
        <w:t>accommodations</w:t>
      </w:r>
      <w:proofErr w:type="gramEnd"/>
      <w:r>
        <w:rPr>
          <w:sz w:val="22"/>
          <w:szCs w:val="22"/>
        </w:rPr>
        <w:t xml:space="preserve"> and auxiliary aids necessary to ensure equal access for students with disabilities.</w:t>
      </w:r>
    </w:p>
    <w:p w14:paraId="35F9000A" w14:textId="181973CA" w:rsidR="006662D9" w:rsidRDefault="006662D9" w:rsidP="006662D9">
      <w:pPr>
        <w:rPr>
          <w:sz w:val="22"/>
          <w:szCs w:val="22"/>
        </w:rPr>
      </w:pPr>
      <w:r>
        <w:rPr>
          <w:sz w:val="22"/>
          <w:szCs w:val="22"/>
        </w:rPr>
        <w:t>Parents or students who believe they have been denied equal access to a school program, activity, or facility should promptly notify school administration.</w:t>
      </w:r>
      <w:r w:rsidR="00541F73">
        <w:rPr>
          <w:sz w:val="22"/>
          <w:szCs w:val="22"/>
        </w:rPr>
        <w:t xml:space="preserve">  Reports will be reviewed in accordance with ENCSD policies and applicable laws.</w:t>
      </w:r>
    </w:p>
    <w:p w14:paraId="2ACA523F" w14:textId="77777777" w:rsidR="00541F73" w:rsidRDefault="00541F73" w:rsidP="00541F73">
      <w:pPr>
        <w:pBdr>
          <w:bottom w:val="single" w:sz="6" w:space="1" w:color="auto"/>
        </w:pBdr>
        <w:spacing w:after="0"/>
        <w:rPr>
          <w:rFonts w:ascii="Roboto" w:hAnsi="Roboto"/>
          <w:sz w:val="22"/>
          <w:szCs w:val="22"/>
        </w:rPr>
      </w:pPr>
    </w:p>
    <w:p w14:paraId="2EC21673" w14:textId="66E2ED73" w:rsidR="00541F73" w:rsidRDefault="00541F73" w:rsidP="00541F73">
      <w:pPr>
        <w:rPr>
          <w:rFonts w:ascii="Roboto" w:hAnsi="Roboto"/>
          <w:b/>
          <w:bCs/>
          <w:sz w:val="28"/>
          <w:szCs w:val="28"/>
        </w:rPr>
      </w:pPr>
      <w:r>
        <w:rPr>
          <w:rFonts w:ascii="Roboto" w:hAnsi="Roboto"/>
          <w:b/>
          <w:bCs/>
          <w:sz w:val="28"/>
          <w:szCs w:val="28"/>
        </w:rPr>
        <w:t>Bullying, Harassment, and Cy</w:t>
      </w:r>
      <w:r w:rsidR="009F63D3">
        <w:rPr>
          <w:rFonts w:ascii="Roboto" w:hAnsi="Roboto"/>
          <w:b/>
          <w:bCs/>
          <w:sz w:val="28"/>
          <w:szCs w:val="28"/>
        </w:rPr>
        <w:t>b</w:t>
      </w:r>
      <w:r>
        <w:rPr>
          <w:rFonts w:ascii="Roboto" w:hAnsi="Roboto"/>
          <w:b/>
          <w:bCs/>
          <w:sz w:val="28"/>
          <w:szCs w:val="28"/>
        </w:rPr>
        <w:t>erbullying</w:t>
      </w:r>
    </w:p>
    <w:p w14:paraId="609868C5" w14:textId="0E46ADBC" w:rsidR="00541F73" w:rsidRDefault="00541F73" w:rsidP="00541F73">
      <w:pPr>
        <w:rPr>
          <w:rFonts w:ascii="Roboto" w:hAnsi="Roboto"/>
          <w:sz w:val="22"/>
          <w:szCs w:val="22"/>
        </w:rPr>
      </w:pPr>
      <w:r>
        <w:rPr>
          <w:rFonts w:ascii="Roboto" w:hAnsi="Roboto"/>
          <w:sz w:val="22"/>
          <w:szCs w:val="22"/>
        </w:rPr>
        <w:t xml:space="preserve">ENCSD </w:t>
      </w:r>
      <w:r w:rsidR="009F63D3">
        <w:rPr>
          <w:rFonts w:ascii="Roboto" w:hAnsi="Roboto"/>
          <w:sz w:val="22"/>
          <w:szCs w:val="22"/>
        </w:rPr>
        <w:t>is committed to providing a safe, respectful, and supportive learning environment for all students.  The information below is provided to help families understand bullying prevention efforts and reporting procedures.</w:t>
      </w:r>
    </w:p>
    <w:p w14:paraId="7E408D86" w14:textId="17A280BA" w:rsidR="009F63D3" w:rsidRDefault="009F63D3" w:rsidP="00541F73">
      <w:pPr>
        <w:rPr>
          <w:rFonts w:ascii="Roboto" w:hAnsi="Roboto"/>
          <w:sz w:val="22"/>
          <w:szCs w:val="22"/>
        </w:rPr>
      </w:pPr>
      <w:r>
        <w:rPr>
          <w:rFonts w:ascii="Roboto" w:hAnsi="Roboto"/>
          <w:sz w:val="22"/>
          <w:szCs w:val="22"/>
        </w:rPr>
        <w:t>Bullying is unwanted aggressive behavior that involves a real or perceived power imbalance and is repeated or has the potential to be repeated over time.</w:t>
      </w:r>
    </w:p>
    <w:p w14:paraId="0663DD25" w14:textId="4901F7A3" w:rsidR="009F63D3" w:rsidRDefault="009F63D3" w:rsidP="00541F73">
      <w:pPr>
        <w:rPr>
          <w:rFonts w:ascii="Roboto" w:hAnsi="Roboto"/>
          <w:sz w:val="22"/>
          <w:szCs w:val="22"/>
        </w:rPr>
      </w:pPr>
      <w:r>
        <w:rPr>
          <w:rFonts w:ascii="Roboto" w:hAnsi="Roboto"/>
          <w:sz w:val="22"/>
          <w:szCs w:val="22"/>
        </w:rPr>
        <w:t>Bullying may include:</w:t>
      </w:r>
    </w:p>
    <w:p w14:paraId="0D51D88C" w14:textId="4F18DAE2" w:rsidR="009F63D3" w:rsidRDefault="009F63D3" w:rsidP="006F4E08">
      <w:pPr>
        <w:pStyle w:val="ListParagraph"/>
        <w:numPr>
          <w:ilvl w:val="0"/>
          <w:numId w:val="214"/>
        </w:numPr>
        <w:rPr>
          <w:sz w:val="22"/>
          <w:szCs w:val="22"/>
        </w:rPr>
      </w:pPr>
      <w:r>
        <w:rPr>
          <w:sz w:val="22"/>
          <w:szCs w:val="22"/>
        </w:rPr>
        <w:t>Physical acts such as hitting, pushing, or damaging property</w:t>
      </w:r>
    </w:p>
    <w:p w14:paraId="0432EF71" w14:textId="26448D22" w:rsidR="009F63D3" w:rsidRDefault="009F63D3" w:rsidP="006F4E08">
      <w:pPr>
        <w:pStyle w:val="ListParagraph"/>
        <w:numPr>
          <w:ilvl w:val="0"/>
          <w:numId w:val="214"/>
        </w:numPr>
        <w:rPr>
          <w:sz w:val="22"/>
          <w:szCs w:val="22"/>
        </w:rPr>
      </w:pPr>
      <w:r>
        <w:rPr>
          <w:sz w:val="22"/>
          <w:szCs w:val="22"/>
        </w:rPr>
        <w:t>Verbal acts such as teasing, name-calling, or threats</w:t>
      </w:r>
    </w:p>
    <w:p w14:paraId="725D2BE8" w14:textId="10AE67F4" w:rsidR="009F63D3" w:rsidRDefault="009F63D3" w:rsidP="006F4E08">
      <w:pPr>
        <w:pStyle w:val="ListParagraph"/>
        <w:numPr>
          <w:ilvl w:val="0"/>
          <w:numId w:val="214"/>
        </w:numPr>
        <w:rPr>
          <w:sz w:val="22"/>
          <w:szCs w:val="22"/>
        </w:rPr>
      </w:pPr>
      <w:r>
        <w:rPr>
          <w:sz w:val="22"/>
          <w:szCs w:val="22"/>
        </w:rPr>
        <w:t>Social or relational bullying intended to harm relationships or reputation</w:t>
      </w:r>
    </w:p>
    <w:p w14:paraId="7ED27189" w14:textId="08842B2C" w:rsidR="009F63D3" w:rsidRDefault="009F63D3" w:rsidP="006F4E08">
      <w:pPr>
        <w:pStyle w:val="ListParagraph"/>
        <w:numPr>
          <w:ilvl w:val="0"/>
          <w:numId w:val="214"/>
        </w:numPr>
        <w:rPr>
          <w:sz w:val="22"/>
          <w:szCs w:val="22"/>
        </w:rPr>
      </w:pPr>
      <w:r>
        <w:rPr>
          <w:sz w:val="22"/>
          <w:szCs w:val="22"/>
        </w:rPr>
        <w:t xml:space="preserve">Cyberbullying </w:t>
      </w:r>
      <w:proofErr w:type="gramStart"/>
      <w:r>
        <w:rPr>
          <w:sz w:val="22"/>
          <w:szCs w:val="22"/>
        </w:rPr>
        <w:t>though</w:t>
      </w:r>
      <w:proofErr w:type="gramEnd"/>
      <w:r>
        <w:rPr>
          <w:sz w:val="22"/>
          <w:szCs w:val="22"/>
        </w:rPr>
        <w:t xml:space="preserve"> electronic communication or social media</w:t>
      </w:r>
    </w:p>
    <w:p w14:paraId="660AE004" w14:textId="6640291A" w:rsidR="004F465C" w:rsidRDefault="004F465C" w:rsidP="004F465C">
      <w:pPr>
        <w:rPr>
          <w:sz w:val="22"/>
          <w:szCs w:val="22"/>
        </w:rPr>
      </w:pPr>
      <w:r>
        <w:rPr>
          <w:sz w:val="22"/>
          <w:szCs w:val="22"/>
        </w:rPr>
        <w:lastRenderedPageBreak/>
        <w:t>Harassment is unwelcome conduct based on a protected characteristic that interferes with a student’s ability to participate in or benefit from school programs or activities.</w:t>
      </w:r>
    </w:p>
    <w:p w14:paraId="09A43410" w14:textId="0CC92714" w:rsidR="00A06C28" w:rsidRDefault="00A06C28" w:rsidP="004F465C">
      <w:pPr>
        <w:rPr>
          <w:sz w:val="22"/>
          <w:szCs w:val="22"/>
        </w:rPr>
      </w:pPr>
      <w:r>
        <w:rPr>
          <w:sz w:val="22"/>
          <w:szCs w:val="22"/>
        </w:rPr>
        <w:t>ENCSD takes all reports of bullying, harassment, and cyberbullying seriously.  Reports will be:</w:t>
      </w:r>
    </w:p>
    <w:p w14:paraId="69BE6B49" w14:textId="6967CB03" w:rsidR="00A06C28" w:rsidRDefault="00A06C28" w:rsidP="006F4E08">
      <w:pPr>
        <w:pStyle w:val="ListParagraph"/>
        <w:numPr>
          <w:ilvl w:val="0"/>
          <w:numId w:val="215"/>
        </w:numPr>
        <w:rPr>
          <w:sz w:val="22"/>
          <w:szCs w:val="22"/>
        </w:rPr>
      </w:pPr>
      <w:r>
        <w:rPr>
          <w:sz w:val="22"/>
          <w:szCs w:val="22"/>
        </w:rPr>
        <w:t>Promptly reviewed</w:t>
      </w:r>
    </w:p>
    <w:p w14:paraId="412055D5" w14:textId="33DCC82D" w:rsidR="00A06C28" w:rsidRDefault="00A06C28" w:rsidP="006F4E08">
      <w:pPr>
        <w:pStyle w:val="ListParagraph"/>
        <w:numPr>
          <w:ilvl w:val="0"/>
          <w:numId w:val="215"/>
        </w:numPr>
        <w:rPr>
          <w:sz w:val="22"/>
          <w:szCs w:val="22"/>
        </w:rPr>
      </w:pPr>
      <w:r>
        <w:rPr>
          <w:sz w:val="22"/>
          <w:szCs w:val="22"/>
        </w:rPr>
        <w:t>Investigated when appropriate</w:t>
      </w:r>
    </w:p>
    <w:p w14:paraId="482DF558" w14:textId="48A971AB" w:rsidR="00A06C28" w:rsidRDefault="00A06C28" w:rsidP="006F4E08">
      <w:pPr>
        <w:pStyle w:val="ListParagraph"/>
        <w:numPr>
          <w:ilvl w:val="0"/>
          <w:numId w:val="215"/>
        </w:numPr>
        <w:rPr>
          <w:sz w:val="22"/>
          <w:szCs w:val="22"/>
        </w:rPr>
      </w:pPr>
      <w:r>
        <w:rPr>
          <w:sz w:val="22"/>
          <w:szCs w:val="22"/>
        </w:rPr>
        <w:t>Addressed using corrective measures consistent with school policies</w:t>
      </w:r>
    </w:p>
    <w:p w14:paraId="23F42D65" w14:textId="30504AC0" w:rsidR="00A06C28" w:rsidRDefault="00A06C28" w:rsidP="006F4E08">
      <w:pPr>
        <w:pStyle w:val="ListParagraph"/>
        <w:numPr>
          <w:ilvl w:val="0"/>
          <w:numId w:val="215"/>
        </w:numPr>
        <w:rPr>
          <w:sz w:val="22"/>
          <w:szCs w:val="22"/>
        </w:rPr>
      </w:pPr>
      <w:r>
        <w:rPr>
          <w:sz w:val="22"/>
          <w:szCs w:val="22"/>
        </w:rPr>
        <w:t>Monitored to prevent retaliation</w:t>
      </w:r>
    </w:p>
    <w:p w14:paraId="0BDBB854" w14:textId="06A7EE78" w:rsidR="00E340C8" w:rsidRDefault="00E340C8" w:rsidP="00E340C8">
      <w:pPr>
        <w:rPr>
          <w:sz w:val="22"/>
          <w:szCs w:val="22"/>
        </w:rPr>
      </w:pPr>
      <w:r>
        <w:rPr>
          <w:sz w:val="22"/>
          <w:szCs w:val="22"/>
        </w:rPr>
        <w:t>Students are encouraged to:</w:t>
      </w:r>
    </w:p>
    <w:p w14:paraId="477A4F56" w14:textId="53B75635" w:rsidR="00E340C8" w:rsidRDefault="00E340C8" w:rsidP="006F4E08">
      <w:pPr>
        <w:pStyle w:val="ListParagraph"/>
        <w:numPr>
          <w:ilvl w:val="0"/>
          <w:numId w:val="216"/>
        </w:numPr>
        <w:rPr>
          <w:sz w:val="22"/>
          <w:szCs w:val="22"/>
        </w:rPr>
      </w:pPr>
      <w:proofErr w:type="gramStart"/>
      <w:r>
        <w:rPr>
          <w:sz w:val="22"/>
          <w:szCs w:val="22"/>
        </w:rPr>
        <w:t>Report</w:t>
      </w:r>
      <w:proofErr w:type="gramEnd"/>
      <w:r>
        <w:rPr>
          <w:sz w:val="22"/>
          <w:szCs w:val="22"/>
        </w:rPr>
        <w:t xml:space="preserve"> bullying or harassment immediately</w:t>
      </w:r>
    </w:p>
    <w:p w14:paraId="45AF80B8" w14:textId="525B5DA1" w:rsidR="00E340C8" w:rsidRDefault="00E340C8" w:rsidP="006F4E08">
      <w:pPr>
        <w:pStyle w:val="ListParagraph"/>
        <w:numPr>
          <w:ilvl w:val="0"/>
          <w:numId w:val="216"/>
        </w:numPr>
        <w:rPr>
          <w:sz w:val="22"/>
          <w:szCs w:val="22"/>
        </w:rPr>
      </w:pPr>
      <w:proofErr w:type="gramStart"/>
      <w:r>
        <w:rPr>
          <w:sz w:val="22"/>
          <w:szCs w:val="22"/>
        </w:rPr>
        <w:t>Seek</w:t>
      </w:r>
      <w:proofErr w:type="gramEnd"/>
      <w:r>
        <w:rPr>
          <w:sz w:val="22"/>
          <w:szCs w:val="22"/>
        </w:rPr>
        <w:t xml:space="preserve"> assistance from a trusted adult</w:t>
      </w:r>
    </w:p>
    <w:p w14:paraId="77A4212E" w14:textId="04910760" w:rsidR="00E340C8" w:rsidRDefault="00E340C8" w:rsidP="006F4E08">
      <w:pPr>
        <w:pStyle w:val="ListParagraph"/>
        <w:numPr>
          <w:ilvl w:val="0"/>
          <w:numId w:val="216"/>
        </w:numPr>
        <w:rPr>
          <w:sz w:val="22"/>
          <w:szCs w:val="22"/>
        </w:rPr>
      </w:pPr>
      <w:r>
        <w:rPr>
          <w:sz w:val="22"/>
          <w:szCs w:val="22"/>
        </w:rPr>
        <w:t>Support peers who may be experiencing bullying</w:t>
      </w:r>
    </w:p>
    <w:p w14:paraId="5CF94BF1" w14:textId="393EC8E2" w:rsidR="00E340C8" w:rsidRDefault="00E340C8" w:rsidP="006F4E08">
      <w:pPr>
        <w:pStyle w:val="ListParagraph"/>
        <w:numPr>
          <w:ilvl w:val="0"/>
          <w:numId w:val="216"/>
        </w:numPr>
        <w:rPr>
          <w:sz w:val="22"/>
          <w:szCs w:val="22"/>
        </w:rPr>
      </w:pPr>
      <w:r>
        <w:rPr>
          <w:sz w:val="22"/>
          <w:szCs w:val="22"/>
        </w:rPr>
        <w:t>Avoid retaliating against others</w:t>
      </w:r>
    </w:p>
    <w:p w14:paraId="5A0C0873" w14:textId="5433B38B" w:rsidR="00E973DA" w:rsidRDefault="00E973DA" w:rsidP="00E973DA">
      <w:pPr>
        <w:rPr>
          <w:sz w:val="22"/>
          <w:szCs w:val="22"/>
        </w:rPr>
      </w:pPr>
      <w:r>
        <w:rPr>
          <w:sz w:val="22"/>
          <w:szCs w:val="22"/>
        </w:rPr>
        <w:t>Concerns may be reported to:</w:t>
      </w:r>
    </w:p>
    <w:p w14:paraId="4A757B16" w14:textId="7CD39646" w:rsidR="00E973DA" w:rsidRDefault="00E973DA" w:rsidP="006F4E08">
      <w:pPr>
        <w:pStyle w:val="ListParagraph"/>
        <w:numPr>
          <w:ilvl w:val="0"/>
          <w:numId w:val="217"/>
        </w:numPr>
        <w:rPr>
          <w:sz w:val="22"/>
          <w:szCs w:val="22"/>
        </w:rPr>
      </w:pPr>
      <w:r>
        <w:rPr>
          <w:sz w:val="22"/>
          <w:szCs w:val="22"/>
        </w:rPr>
        <w:t>Teachers</w:t>
      </w:r>
    </w:p>
    <w:p w14:paraId="109EAD16" w14:textId="08EDC32F" w:rsidR="00E973DA" w:rsidRDefault="00E973DA" w:rsidP="006F4E08">
      <w:pPr>
        <w:pStyle w:val="ListParagraph"/>
        <w:numPr>
          <w:ilvl w:val="0"/>
          <w:numId w:val="217"/>
        </w:numPr>
        <w:rPr>
          <w:sz w:val="22"/>
          <w:szCs w:val="22"/>
        </w:rPr>
      </w:pPr>
      <w:r>
        <w:rPr>
          <w:sz w:val="22"/>
          <w:szCs w:val="22"/>
        </w:rPr>
        <w:t>Residential staff</w:t>
      </w:r>
    </w:p>
    <w:p w14:paraId="69ED3F75" w14:textId="6DB3C7DB" w:rsidR="00E973DA" w:rsidRDefault="00E973DA" w:rsidP="006F4E08">
      <w:pPr>
        <w:pStyle w:val="ListParagraph"/>
        <w:numPr>
          <w:ilvl w:val="0"/>
          <w:numId w:val="217"/>
        </w:numPr>
        <w:rPr>
          <w:sz w:val="22"/>
          <w:szCs w:val="22"/>
        </w:rPr>
      </w:pPr>
      <w:r>
        <w:rPr>
          <w:sz w:val="22"/>
          <w:szCs w:val="22"/>
        </w:rPr>
        <w:t>Counselors</w:t>
      </w:r>
    </w:p>
    <w:p w14:paraId="1AE1CDDE" w14:textId="1A1E1D46" w:rsidR="00E973DA" w:rsidRDefault="00E973DA" w:rsidP="006F4E08">
      <w:pPr>
        <w:pStyle w:val="ListParagraph"/>
        <w:numPr>
          <w:ilvl w:val="0"/>
          <w:numId w:val="217"/>
        </w:numPr>
        <w:rPr>
          <w:sz w:val="22"/>
          <w:szCs w:val="22"/>
        </w:rPr>
      </w:pPr>
      <w:r>
        <w:rPr>
          <w:sz w:val="22"/>
          <w:szCs w:val="22"/>
        </w:rPr>
        <w:t>School administrators</w:t>
      </w:r>
    </w:p>
    <w:p w14:paraId="6A0B5FE5" w14:textId="110C8BCF" w:rsidR="00E973DA" w:rsidRDefault="00E973DA" w:rsidP="006F4E08">
      <w:pPr>
        <w:pStyle w:val="ListParagraph"/>
        <w:numPr>
          <w:ilvl w:val="0"/>
          <w:numId w:val="217"/>
        </w:numPr>
        <w:rPr>
          <w:sz w:val="22"/>
          <w:szCs w:val="22"/>
        </w:rPr>
      </w:pPr>
      <w:r>
        <w:rPr>
          <w:sz w:val="22"/>
          <w:szCs w:val="22"/>
        </w:rPr>
        <w:t xml:space="preserve">The </w:t>
      </w:r>
      <w:proofErr w:type="gramStart"/>
      <w:r>
        <w:rPr>
          <w:sz w:val="22"/>
          <w:szCs w:val="22"/>
        </w:rPr>
        <w:t>Principal</w:t>
      </w:r>
      <w:proofErr w:type="gramEnd"/>
    </w:p>
    <w:p w14:paraId="38D44663" w14:textId="199E2B5A" w:rsidR="007B4DE0" w:rsidRDefault="00E973DA" w:rsidP="00E973DA">
      <w:pPr>
        <w:rPr>
          <w:sz w:val="22"/>
          <w:szCs w:val="22"/>
        </w:rPr>
      </w:pPr>
      <w:r>
        <w:rPr>
          <w:sz w:val="22"/>
          <w:szCs w:val="22"/>
        </w:rPr>
        <w:t xml:space="preserve">ENCSD will maintain confidentiality to the extent possible when conducting a thorough </w:t>
      </w:r>
      <w:r w:rsidR="007B4DE0">
        <w:rPr>
          <w:sz w:val="22"/>
          <w:szCs w:val="22"/>
        </w:rPr>
        <w:t>review.   ENCSD policies and procedures and federal and state law will be adhered to.</w:t>
      </w:r>
    </w:p>
    <w:p w14:paraId="597AB13B" w14:textId="77777777" w:rsidR="007B4DE0" w:rsidRDefault="007B4DE0" w:rsidP="007B4DE0">
      <w:pPr>
        <w:pBdr>
          <w:bottom w:val="single" w:sz="6" w:space="1" w:color="auto"/>
        </w:pBdr>
        <w:spacing w:after="0"/>
        <w:rPr>
          <w:rFonts w:ascii="Roboto" w:hAnsi="Roboto"/>
          <w:sz w:val="22"/>
          <w:szCs w:val="22"/>
        </w:rPr>
      </w:pPr>
    </w:p>
    <w:p w14:paraId="52EE14D3" w14:textId="3457FDF7" w:rsidR="007B4DE0" w:rsidRDefault="007B4DE0" w:rsidP="007B4DE0">
      <w:pPr>
        <w:rPr>
          <w:rFonts w:ascii="Roboto" w:hAnsi="Roboto"/>
          <w:b/>
          <w:bCs/>
          <w:sz w:val="28"/>
          <w:szCs w:val="28"/>
        </w:rPr>
      </w:pPr>
      <w:r>
        <w:rPr>
          <w:rFonts w:ascii="Roboto" w:hAnsi="Roboto"/>
          <w:b/>
          <w:bCs/>
          <w:sz w:val="28"/>
          <w:szCs w:val="28"/>
        </w:rPr>
        <w:t>Health Education Program</w:t>
      </w:r>
    </w:p>
    <w:p w14:paraId="1E205572" w14:textId="7714E27D" w:rsidR="007B4DE0" w:rsidRDefault="00E25B64" w:rsidP="007B4DE0">
      <w:pPr>
        <w:rPr>
          <w:rFonts w:ascii="Roboto" w:hAnsi="Roboto"/>
          <w:sz w:val="22"/>
          <w:szCs w:val="22"/>
        </w:rPr>
      </w:pPr>
      <w:r>
        <w:rPr>
          <w:rFonts w:ascii="Roboto" w:hAnsi="Roboto"/>
          <w:sz w:val="22"/>
          <w:szCs w:val="22"/>
        </w:rPr>
        <w:t>North Carolina law requires schools to provide health education instruction designed to help students develop knowledge and skills that support lifelong health and wellness.</w:t>
      </w:r>
    </w:p>
    <w:p w14:paraId="343C7351" w14:textId="379E0132" w:rsidR="00E25B64" w:rsidRDefault="00E25B64" w:rsidP="007B4DE0">
      <w:pPr>
        <w:rPr>
          <w:rFonts w:ascii="Roboto" w:hAnsi="Roboto"/>
          <w:sz w:val="22"/>
          <w:szCs w:val="22"/>
        </w:rPr>
      </w:pPr>
      <w:r>
        <w:rPr>
          <w:rFonts w:ascii="Roboto" w:hAnsi="Roboto"/>
          <w:sz w:val="22"/>
          <w:szCs w:val="22"/>
        </w:rPr>
        <w:t xml:space="preserve">Health education provides students with </w:t>
      </w:r>
      <w:proofErr w:type="gramStart"/>
      <w:r>
        <w:rPr>
          <w:rFonts w:ascii="Roboto" w:hAnsi="Roboto"/>
          <w:sz w:val="22"/>
          <w:szCs w:val="22"/>
        </w:rPr>
        <w:t>age-appropriate</w:t>
      </w:r>
      <w:proofErr w:type="gramEnd"/>
      <w:r>
        <w:rPr>
          <w:rFonts w:ascii="Roboto" w:hAnsi="Roboto"/>
          <w:sz w:val="22"/>
          <w:szCs w:val="22"/>
        </w:rPr>
        <w:t xml:space="preserve"> instruction designed to promote health decision-making, personal wellness, and health lifestyles.</w:t>
      </w:r>
    </w:p>
    <w:p w14:paraId="03C621A6" w14:textId="2C1CEAF6" w:rsidR="00E25B64" w:rsidRDefault="00E25B64" w:rsidP="007B4DE0">
      <w:pPr>
        <w:rPr>
          <w:rFonts w:ascii="Roboto" w:hAnsi="Roboto"/>
          <w:sz w:val="22"/>
          <w:szCs w:val="22"/>
        </w:rPr>
      </w:pPr>
      <w:r>
        <w:rPr>
          <w:rFonts w:ascii="Roboto" w:hAnsi="Roboto"/>
          <w:sz w:val="22"/>
          <w:szCs w:val="22"/>
        </w:rPr>
        <w:t>Topics may include:</w:t>
      </w:r>
    </w:p>
    <w:p w14:paraId="6CF52CBF" w14:textId="257E0538" w:rsidR="00E25B64" w:rsidRDefault="006F0C43" w:rsidP="006F4E08">
      <w:pPr>
        <w:pStyle w:val="ListParagraph"/>
        <w:numPr>
          <w:ilvl w:val="0"/>
          <w:numId w:val="218"/>
        </w:numPr>
        <w:rPr>
          <w:sz w:val="22"/>
          <w:szCs w:val="22"/>
        </w:rPr>
      </w:pPr>
      <w:r>
        <w:rPr>
          <w:sz w:val="22"/>
          <w:szCs w:val="22"/>
        </w:rPr>
        <w:t>Personal health and wellness</w:t>
      </w:r>
    </w:p>
    <w:p w14:paraId="489A89AF" w14:textId="0F4F06F2" w:rsidR="006F0C43" w:rsidRDefault="006F0C43" w:rsidP="006F4E08">
      <w:pPr>
        <w:pStyle w:val="ListParagraph"/>
        <w:numPr>
          <w:ilvl w:val="0"/>
          <w:numId w:val="218"/>
        </w:numPr>
        <w:rPr>
          <w:sz w:val="22"/>
          <w:szCs w:val="22"/>
        </w:rPr>
      </w:pPr>
      <w:r>
        <w:rPr>
          <w:sz w:val="22"/>
          <w:szCs w:val="22"/>
        </w:rPr>
        <w:t>Nutrition and physical activity</w:t>
      </w:r>
    </w:p>
    <w:p w14:paraId="1573F13D" w14:textId="1057626F" w:rsidR="006F0C43" w:rsidRDefault="006F0C43" w:rsidP="006F4E08">
      <w:pPr>
        <w:pStyle w:val="ListParagraph"/>
        <w:numPr>
          <w:ilvl w:val="0"/>
          <w:numId w:val="218"/>
        </w:numPr>
        <w:rPr>
          <w:sz w:val="22"/>
          <w:szCs w:val="22"/>
        </w:rPr>
      </w:pPr>
      <w:r>
        <w:rPr>
          <w:sz w:val="22"/>
          <w:szCs w:val="22"/>
        </w:rPr>
        <w:t>Mental and emotional health</w:t>
      </w:r>
    </w:p>
    <w:p w14:paraId="448CE6F9" w14:textId="4E496D14" w:rsidR="006F0C43" w:rsidRDefault="006F0C43" w:rsidP="006F4E08">
      <w:pPr>
        <w:pStyle w:val="ListParagraph"/>
        <w:numPr>
          <w:ilvl w:val="0"/>
          <w:numId w:val="218"/>
        </w:numPr>
        <w:rPr>
          <w:sz w:val="22"/>
          <w:szCs w:val="22"/>
        </w:rPr>
      </w:pPr>
      <w:r>
        <w:rPr>
          <w:sz w:val="22"/>
          <w:szCs w:val="22"/>
        </w:rPr>
        <w:t>Disease prevention</w:t>
      </w:r>
    </w:p>
    <w:p w14:paraId="4AF17E6D" w14:textId="004459D5" w:rsidR="006F0C43" w:rsidRDefault="006F0C43" w:rsidP="006F4E08">
      <w:pPr>
        <w:pStyle w:val="ListParagraph"/>
        <w:numPr>
          <w:ilvl w:val="0"/>
          <w:numId w:val="218"/>
        </w:numPr>
        <w:rPr>
          <w:sz w:val="22"/>
          <w:szCs w:val="22"/>
        </w:rPr>
      </w:pPr>
      <w:r>
        <w:rPr>
          <w:sz w:val="22"/>
          <w:szCs w:val="22"/>
        </w:rPr>
        <w:t>Injury prevention and safety</w:t>
      </w:r>
    </w:p>
    <w:p w14:paraId="2B94F17A" w14:textId="5E563B99" w:rsidR="006F0C43" w:rsidRDefault="006F0C43" w:rsidP="006F4E08">
      <w:pPr>
        <w:pStyle w:val="ListParagraph"/>
        <w:numPr>
          <w:ilvl w:val="0"/>
          <w:numId w:val="218"/>
        </w:numPr>
        <w:rPr>
          <w:sz w:val="22"/>
          <w:szCs w:val="22"/>
        </w:rPr>
      </w:pPr>
      <w:r>
        <w:rPr>
          <w:sz w:val="22"/>
          <w:szCs w:val="22"/>
        </w:rPr>
        <w:t>Substance abuse prevention</w:t>
      </w:r>
    </w:p>
    <w:p w14:paraId="0B8CC980" w14:textId="22D6EE6D" w:rsidR="006F0C43" w:rsidRPr="006F0C43" w:rsidRDefault="006F0C43" w:rsidP="006F4E08">
      <w:pPr>
        <w:pStyle w:val="ListParagraph"/>
        <w:numPr>
          <w:ilvl w:val="0"/>
          <w:numId w:val="218"/>
        </w:numPr>
        <w:rPr>
          <w:sz w:val="22"/>
          <w:szCs w:val="22"/>
        </w:rPr>
      </w:pPr>
      <w:r>
        <w:rPr>
          <w:sz w:val="22"/>
          <w:szCs w:val="22"/>
        </w:rPr>
        <w:t>Reproductive health and safety education, as required by state law</w:t>
      </w:r>
    </w:p>
    <w:p w14:paraId="65C5F16C" w14:textId="77777777" w:rsidR="00A441A8" w:rsidRPr="00A441A8" w:rsidRDefault="00A441A8" w:rsidP="00A441A8">
      <w:pPr>
        <w:rPr>
          <w:b/>
          <w:bCs/>
          <w:sz w:val="22"/>
          <w:szCs w:val="22"/>
        </w:rPr>
      </w:pPr>
      <w:r w:rsidRPr="00A441A8">
        <w:rPr>
          <w:b/>
          <w:bCs/>
          <w:sz w:val="22"/>
          <w:szCs w:val="22"/>
        </w:rPr>
        <w:t>Parent Review Rights</w:t>
      </w:r>
    </w:p>
    <w:p w14:paraId="75CB9BEA" w14:textId="77777777" w:rsidR="00A441A8" w:rsidRPr="00A441A8" w:rsidRDefault="00A441A8" w:rsidP="00A441A8">
      <w:pPr>
        <w:rPr>
          <w:sz w:val="22"/>
          <w:szCs w:val="22"/>
        </w:rPr>
      </w:pPr>
      <w:r w:rsidRPr="00A441A8">
        <w:rPr>
          <w:sz w:val="22"/>
          <w:szCs w:val="22"/>
        </w:rPr>
        <w:t>Parents and guardians have the right to:</w:t>
      </w:r>
    </w:p>
    <w:p w14:paraId="1F295E7D" w14:textId="77777777" w:rsidR="00A441A8" w:rsidRPr="00A441A8" w:rsidRDefault="00A441A8" w:rsidP="006F4E08">
      <w:pPr>
        <w:numPr>
          <w:ilvl w:val="0"/>
          <w:numId w:val="219"/>
        </w:numPr>
        <w:spacing w:after="0"/>
        <w:rPr>
          <w:sz w:val="22"/>
          <w:szCs w:val="22"/>
        </w:rPr>
      </w:pPr>
      <w:proofErr w:type="gramStart"/>
      <w:r w:rsidRPr="00A441A8">
        <w:rPr>
          <w:sz w:val="22"/>
          <w:szCs w:val="22"/>
        </w:rPr>
        <w:t>Review</w:t>
      </w:r>
      <w:proofErr w:type="gramEnd"/>
      <w:r w:rsidRPr="00A441A8">
        <w:rPr>
          <w:sz w:val="22"/>
          <w:szCs w:val="22"/>
        </w:rPr>
        <w:t xml:space="preserve"> health education materials and curriculum </w:t>
      </w:r>
    </w:p>
    <w:p w14:paraId="111AAC44" w14:textId="77777777" w:rsidR="00A441A8" w:rsidRPr="00A441A8" w:rsidRDefault="00A441A8" w:rsidP="006F4E08">
      <w:pPr>
        <w:numPr>
          <w:ilvl w:val="0"/>
          <w:numId w:val="219"/>
        </w:numPr>
        <w:spacing w:after="0"/>
        <w:rPr>
          <w:sz w:val="22"/>
          <w:szCs w:val="22"/>
        </w:rPr>
      </w:pPr>
      <w:r w:rsidRPr="00A441A8">
        <w:rPr>
          <w:sz w:val="22"/>
          <w:szCs w:val="22"/>
        </w:rPr>
        <w:t xml:space="preserve">Ask questions regarding instructional content </w:t>
      </w:r>
    </w:p>
    <w:p w14:paraId="474F71C9" w14:textId="77777777" w:rsidR="00A441A8" w:rsidRPr="00A441A8" w:rsidRDefault="00A441A8" w:rsidP="006F4E08">
      <w:pPr>
        <w:numPr>
          <w:ilvl w:val="0"/>
          <w:numId w:val="219"/>
        </w:numPr>
        <w:spacing w:after="0"/>
        <w:rPr>
          <w:sz w:val="22"/>
          <w:szCs w:val="22"/>
        </w:rPr>
      </w:pPr>
      <w:r w:rsidRPr="00A441A8">
        <w:rPr>
          <w:sz w:val="22"/>
          <w:szCs w:val="22"/>
        </w:rPr>
        <w:t xml:space="preserve">Request information about specific health education lessons </w:t>
      </w:r>
    </w:p>
    <w:p w14:paraId="63856872" w14:textId="77777777" w:rsidR="00A441A8" w:rsidRDefault="00A441A8" w:rsidP="00A441A8">
      <w:pPr>
        <w:rPr>
          <w:b/>
          <w:bCs/>
          <w:sz w:val="22"/>
          <w:szCs w:val="22"/>
        </w:rPr>
      </w:pPr>
    </w:p>
    <w:p w14:paraId="4DCD17FE" w14:textId="215F63D3" w:rsidR="00A441A8" w:rsidRPr="00A441A8" w:rsidRDefault="00A441A8" w:rsidP="00A441A8">
      <w:pPr>
        <w:rPr>
          <w:b/>
          <w:bCs/>
          <w:sz w:val="22"/>
          <w:szCs w:val="22"/>
        </w:rPr>
      </w:pPr>
      <w:r w:rsidRPr="00A441A8">
        <w:rPr>
          <w:b/>
          <w:bCs/>
          <w:sz w:val="22"/>
          <w:szCs w:val="22"/>
        </w:rPr>
        <w:t>Reproductive Health and Safety Education</w:t>
      </w:r>
    </w:p>
    <w:p w14:paraId="501E3B4C" w14:textId="77777777" w:rsidR="00A441A8" w:rsidRPr="00A441A8" w:rsidRDefault="00A441A8" w:rsidP="00A441A8">
      <w:pPr>
        <w:rPr>
          <w:sz w:val="22"/>
          <w:szCs w:val="22"/>
        </w:rPr>
      </w:pPr>
      <w:r w:rsidRPr="00A441A8">
        <w:rPr>
          <w:sz w:val="22"/>
          <w:szCs w:val="22"/>
        </w:rPr>
        <w:lastRenderedPageBreak/>
        <w:t>North Carolina requires schools to provide age-appropriate reproductive health and safety education as part of the health education program.</w:t>
      </w:r>
    </w:p>
    <w:p w14:paraId="32D5AC26" w14:textId="77777777" w:rsidR="00A441A8" w:rsidRPr="00A441A8" w:rsidRDefault="00A441A8" w:rsidP="00A441A8">
      <w:pPr>
        <w:rPr>
          <w:sz w:val="22"/>
          <w:szCs w:val="22"/>
        </w:rPr>
      </w:pPr>
      <w:r w:rsidRPr="00A441A8">
        <w:rPr>
          <w:sz w:val="22"/>
          <w:szCs w:val="22"/>
        </w:rPr>
        <w:t>Families will receive advance notice before this instruction is provided.</w:t>
      </w:r>
    </w:p>
    <w:p w14:paraId="4A3A09F7" w14:textId="77777777" w:rsidR="00A441A8" w:rsidRPr="00A441A8" w:rsidRDefault="00A441A8" w:rsidP="00A441A8">
      <w:pPr>
        <w:rPr>
          <w:sz w:val="22"/>
          <w:szCs w:val="22"/>
        </w:rPr>
      </w:pPr>
      <w:r w:rsidRPr="00A441A8">
        <w:rPr>
          <w:sz w:val="22"/>
          <w:szCs w:val="22"/>
        </w:rPr>
        <w:t>Parents may request additional information regarding instructional materials and procedures.</w:t>
      </w:r>
    </w:p>
    <w:p w14:paraId="2F9D329B" w14:textId="77777777" w:rsidR="00A441A8" w:rsidRPr="00A441A8" w:rsidRDefault="00A441A8" w:rsidP="00A441A8">
      <w:pPr>
        <w:rPr>
          <w:b/>
          <w:bCs/>
          <w:sz w:val="22"/>
          <w:szCs w:val="22"/>
        </w:rPr>
      </w:pPr>
      <w:r w:rsidRPr="00A441A8">
        <w:rPr>
          <w:b/>
          <w:bCs/>
          <w:sz w:val="22"/>
          <w:szCs w:val="22"/>
        </w:rPr>
        <w:t>School Commitment</w:t>
      </w:r>
    </w:p>
    <w:p w14:paraId="3CAB3109" w14:textId="77777777" w:rsidR="00A441A8" w:rsidRPr="00A441A8" w:rsidRDefault="00A441A8" w:rsidP="00A441A8">
      <w:pPr>
        <w:rPr>
          <w:sz w:val="22"/>
          <w:szCs w:val="22"/>
        </w:rPr>
      </w:pPr>
      <w:r w:rsidRPr="00A441A8">
        <w:rPr>
          <w:sz w:val="22"/>
          <w:szCs w:val="22"/>
        </w:rPr>
        <w:t>ENCSD is committed to providing health education in a manner that is:</w:t>
      </w:r>
    </w:p>
    <w:p w14:paraId="0E85001D" w14:textId="77777777" w:rsidR="00A441A8" w:rsidRPr="00A441A8" w:rsidRDefault="00A441A8" w:rsidP="006F4E08">
      <w:pPr>
        <w:numPr>
          <w:ilvl w:val="0"/>
          <w:numId w:val="220"/>
        </w:numPr>
        <w:spacing w:after="0"/>
        <w:rPr>
          <w:sz w:val="22"/>
          <w:szCs w:val="22"/>
        </w:rPr>
      </w:pPr>
      <w:r w:rsidRPr="00A441A8">
        <w:rPr>
          <w:sz w:val="22"/>
          <w:szCs w:val="22"/>
        </w:rPr>
        <w:t xml:space="preserve">Age appropriate </w:t>
      </w:r>
    </w:p>
    <w:p w14:paraId="1F6203D9" w14:textId="77777777" w:rsidR="00A441A8" w:rsidRPr="00A441A8" w:rsidRDefault="00A441A8" w:rsidP="006F4E08">
      <w:pPr>
        <w:numPr>
          <w:ilvl w:val="0"/>
          <w:numId w:val="220"/>
        </w:numPr>
        <w:spacing w:after="0"/>
        <w:rPr>
          <w:sz w:val="22"/>
          <w:szCs w:val="22"/>
        </w:rPr>
      </w:pPr>
      <w:r w:rsidRPr="00A441A8">
        <w:rPr>
          <w:sz w:val="22"/>
          <w:szCs w:val="22"/>
        </w:rPr>
        <w:t xml:space="preserve">Educationally sound </w:t>
      </w:r>
    </w:p>
    <w:p w14:paraId="0E3A4EDD" w14:textId="77777777" w:rsidR="00A441A8" w:rsidRPr="00A441A8" w:rsidRDefault="00A441A8" w:rsidP="006F4E08">
      <w:pPr>
        <w:numPr>
          <w:ilvl w:val="0"/>
          <w:numId w:val="220"/>
        </w:numPr>
        <w:spacing w:after="0"/>
        <w:rPr>
          <w:sz w:val="22"/>
          <w:szCs w:val="22"/>
        </w:rPr>
      </w:pPr>
      <w:r w:rsidRPr="00A441A8">
        <w:rPr>
          <w:sz w:val="22"/>
          <w:szCs w:val="22"/>
        </w:rPr>
        <w:t xml:space="preserve">Accessible to all students </w:t>
      </w:r>
    </w:p>
    <w:p w14:paraId="35A9C155" w14:textId="36114FF1" w:rsidR="00541F73" w:rsidRPr="005B468A" w:rsidRDefault="00A441A8" w:rsidP="006F4E08">
      <w:pPr>
        <w:numPr>
          <w:ilvl w:val="0"/>
          <w:numId w:val="220"/>
        </w:numPr>
        <w:spacing w:after="0"/>
        <w:rPr>
          <w:sz w:val="22"/>
          <w:szCs w:val="22"/>
        </w:rPr>
      </w:pPr>
      <w:r w:rsidRPr="00A441A8">
        <w:rPr>
          <w:sz w:val="22"/>
          <w:szCs w:val="22"/>
        </w:rPr>
        <w:t>Consistent with state standards</w:t>
      </w:r>
    </w:p>
    <w:p w14:paraId="1C2C5584" w14:textId="77777777" w:rsidR="005B468A" w:rsidRDefault="005B468A" w:rsidP="005B468A">
      <w:pPr>
        <w:pBdr>
          <w:bottom w:val="single" w:sz="6" w:space="1" w:color="auto"/>
        </w:pBdr>
        <w:spacing w:after="0"/>
        <w:rPr>
          <w:rFonts w:ascii="Roboto" w:hAnsi="Roboto"/>
          <w:sz w:val="22"/>
          <w:szCs w:val="22"/>
        </w:rPr>
      </w:pPr>
    </w:p>
    <w:p w14:paraId="6BD96498" w14:textId="6AD1851B" w:rsidR="005B468A" w:rsidRDefault="003252FB" w:rsidP="005B468A">
      <w:pPr>
        <w:rPr>
          <w:rFonts w:ascii="Roboto" w:hAnsi="Roboto"/>
          <w:b/>
          <w:bCs/>
          <w:sz w:val="28"/>
          <w:szCs w:val="28"/>
        </w:rPr>
      </w:pPr>
      <w:r>
        <w:rPr>
          <w:rFonts w:ascii="Roboto" w:hAnsi="Roboto"/>
          <w:b/>
          <w:bCs/>
          <w:sz w:val="28"/>
          <w:szCs w:val="28"/>
        </w:rPr>
        <w:t>State and Local Testing Programs</w:t>
      </w:r>
    </w:p>
    <w:p w14:paraId="4C1CF33F" w14:textId="77777777" w:rsidR="000F6423" w:rsidRPr="000F6423" w:rsidRDefault="000F6423" w:rsidP="000F6423">
      <w:pPr>
        <w:rPr>
          <w:sz w:val="22"/>
          <w:szCs w:val="22"/>
        </w:rPr>
      </w:pPr>
      <w:r w:rsidRPr="000F6423">
        <w:rPr>
          <w:sz w:val="22"/>
          <w:szCs w:val="22"/>
        </w:rPr>
        <w:t>North Carolina law requires schools to assess student learning through state and local testing programs. The information below is provided to help families understand the purpose of student assessments.</w:t>
      </w:r>
    </w:p>
    <w:p w14:paraId="0DAC86CA" w14:textId="77777777" w:rsidR="000F6423" w:rsidRPr="000F6423" w:rsidRDefault="000F6423" w:rsidP="000F6423">
      <w:pPr>
        <w:rPr>
          <w:b/>
          <w:bCs/>
          <w:sz w:val="22"/>
          <w:szCs w:val="22"/>
        </w:rPr>
      </w:pPr>
      <w:r w:rsidRPr="000F6423">
        <w:rPr>
          <w:b/>
          <w:bCs/>
          <w:sz w:val="22"/>
          <w:szCs w:val="22"/>
        </w:rPr>
        <w:t>Why Are Students Tested?</w:t>
      </w:r>
    </w:p>
    <w:p w14:paraId="2EBBB120" w14:textId="77777777" w:rsidR="000F6423" w:rsidRPr="000F6423" w:rsidRDefault="000F6423" w:rsidP="000F6423">
      <w:pPr>
        <w:rPr>
          <w:sz w:val="22"/>
          <w:szCs w:val="22"/>
        </w:rPr>
      </w:pPr>
      <w:r w:rsidRPr="000F6423">
        <w:rPr>
          <w:sz w:val="22"/>
          <w:szCs w:val="22"/>
        </w:rPr>
        <w:t>Testing helps:</w:t>
      </w:r>
    </w:p>
    <w:p w14:paraId="7186E5E0" w14:textId="77777777" w:rsidR="000F6423" w:rsidRPr="000F6423" w:rsidRDefault="000F6423" w:rsidP="006F4E08">
      <w:pPr>
        <w:numPr>
          <w:ilvl w:val="0"/>
          <w:numId w:val="221"/>
        </w:numPr>
        <w:rPr>
          <w:sz w:val="22"/>
          <w:szCs w:val="22"/>
        </w:rPr>
      </w:pPr>
      <w:r w:rsidRPr="000F6423">
        <w:rPr>
          <w:sz w:val="22"/>
          <w:szCs w:val="22"/>
        </w:rPr>
        <w:t xml:space="preserve">Measure student academic progress </w:t>
      </w:r>
    </w:p>
    <w:p w14:paraId="5F2DA6A1" w14:textId="77777777" w:rsidR="000F6423" w:rsidRPr="000F6423" w:rsidRDefault="000F6423" w:rsidP="006F4E08">
      <w:pPr>
        <w:numPr>
          <w:ilvl w:val="0"/>
          <w:numId w:val="221"/>
        </w:numPr>
        <w:rPr>
          <w:sz w:val="22"/>
          <w:szCs w:val="22"/>
        </w:rPr>
      </w:pPr>
      <w:r w:rsidRPr="000F6423">
        <w:rPr>
          <w:sz w:val="22"/>
          <w:szCs w:val="22"/>
        </w:rPr>
        <w:t xml:space="preserve">Evaluate mastery of state standards </w:t>
      </w:r>
    </w:p>
    <w:p w14:paraId="755E49D3" w14:textId="77777777" w:rsidR="000F6423" w:rsidRPr="000F6423" w:rsidRDefault="000F6423" w:rsidP="006F4E08">
      <w:pPr>
        <w:numPr>
          <w:ilvl w:val="0"/>
          <w:numId w:val="221"/>
        </w:numPr>
        <w:rPr>
          <w:sz w:val="22"/>
          <w:szCs w:val="22"/>
        </w:rPr>
      </w:pPr>
      <w:r w:rsidRPr="000F6423">
        <w:rPr>
          <w:sz w:val="22"/>
          <w:szCs w:val="22"/>
        </w:rPr>
        <w:t xml:space="preserve">Identify areas where additional support may be needed </w:t>
      </w:r>
    </w:p>
    <w:p w14:paraId="3D430D9A" w14:textId="77777777" w:rsidR="000F6423" w:rsidRPr="000F6423" w:rsidRDefault="000F6423" w:rsidP="006F4E08">
      <w:pPr>
        <w:numPr>
          <w:ilvl w:val="0"/>
          <w:numId w:val="221"/>
        </w:numPr>
        <w:rPr>
          <w:sz w:val="22"/>
          <w:szCs w:val="22"/>
        </w:rPr>
      </w:pPr>
      <w:r w:rsidRPr="000F6423">
        <w:rPr>
          <w:sz w:val="22"/>
          <w:szCs w:val="22"/>
        </w:rPr>
        <w:t xml:space="preserve">Inform instructional decisions </w:t>
      </w:r>
    </w:p>
    <w:p w14:paraId="506DA0CA" w14:textId="77777777" w:rsidR="000F6423" w:rsidRPr="000F6423" w:rsidRDefault="000F6423" w:rsidP="006F4E08">
      <w:pPr>
        <w:numPr>
          <w:ilvl w:val="0"/>
          <w:numId w:val="221"/>
        </w:numPr>
        <w:rPr>
          <w:sz w:val="22"/>
          <w:szCs w:val="22"/>
        </w:rPr>
      </w:pPr>
      <w:proofErr w:type="gramStart"/>
      <w:r w:rsidRPr="000F6423">
        <w:rPr>
          <w:sz w:val="22"/>
          <w:szCs w:val="22"/>
        </w:rPr>
        <w:t>Meet</w:t>
      </w:r>
      <w:proofErr w:type="gramEnd"/>
      <w:r w:rsidRPr="000F6423">
        <w:rPr>
          <w:sz w:val="22"/>
          <w:szCs w:val="22"/>
        </w:rPr>
        <w:t xml:space="preserve"> federal and state accountability requirements </w:t>
      </w:r>
    </w:p>
    <w:p w14:paraId="18BE490A" w14:textId="77777777" w:rsidR="000F6423" w:rsidRPr="000F6423" w:rsidRDefault="000F6423" w:rsidP="000F6423">
      <w:pPr>
        <w:rPr>
          <w:b/>
          <w:bCs/>
          <w:sz w:val="22"/>
          <w:szCs w:val="22"/>
        </w:rPr>
      </w:pPr>
      <w:r w:rsidRPr="000F6423">
        <w:rPr>
          <w:b/>
          <w:bCs/>
          <w:sz w:val="22"/>
          <w:szCs w:val="22"/>
        </w:rPr>
        <w:t>Types of Assessments</w:t>
      </w:r>
    </w:p>
    <w:p w14:paraId="5704CE70" w14:textId="77777777" w:rsidR="000F6423" w:rsidRPr="000F6423" w:rsidRDefault="000F6423" w:rsidP="000F6423">
      <w:pPr>
        <w:rPr>
          <w:sz w:val="22"/>
          <w:szCs w:val="22"/>
        </w:rPr>
      </w:pPr>
      <w:r w:rsidRPr="000F6423">
        <w:rPr>
          <w:sz w:val="22"/>
          <w:szCs w:val="22"/>
        </w:rPr>
        <w:t>Students may participate in:</w:t>
      </w:r>
    </w:p>
    <w:p w14:paraId="6E70754D" w14:textId="77777777" w:rsidR="000F6423" w:rsidRPr="000F6423" w:rsidRDefault="000F6423" w:rsidP="006F4E08">
      <w:pPr>
        <w:numPr>
          <w:ilvl w:val="0"/>
          <w:numId w:val="222"/>
        </w:numPr>
        <w:rPr>
          <w:sz w:val="22"/>
          <w:szCs w:val="22"/>
        </w:rPr>
      </w:pPr>
      <w:r w:rsidRPr="000F6423">
        <w:rPr>
          <w:sz w:val="22"/>
          <w:szCs w:val="22"/>
        </w:rPr>
        <w:t xml:space="preserve">State-mandated assessments </w:t>
      </w:r>
    </w:p>
    <w:p w14:paraId="6B510A46" w14:textId="77777777" w:rsidR="000F6423" w:rsidRPr="000F6423" w:rsidRDefault="000F6423" w:rsidP="006F4E08">
      <w:pPr>
        <w:numPr>
          <w:ilvl w:val="0"/>
          <w:numId w:val="222"/>
        </w:numPr>
        <w:rPr>
          <w:sz w:val="22"/>
          <w:szCs w:val="22"/>
        </w:rPr>
      </w:pPr>
      <w:r w:rsidRPr="000F6423">
        <w:rPr>
          <w:sz w:val="22"/>
          <w:szCs w:val="22"/>
        </w:rPr>
        <w:t xml:space="preserve">End-of-Grade (EOG) assessments </w:t>
      </w:r>
    </w:p>
    <w:p w14:paraId="1F0410A6" w14:textId="77777777" w:rsidR="000F6423" w:rsidRPr="000F6423" w:rsidRDefault="000F6423" w:rsidP="006F4E08">
      <w:pPr>
        <w:numPr>
          <w:ilvl w:val="0"/>
          <w:numId w:val="222"/>
        </w:numPr>
        <w:rPr>
          <w:sz w:val="22"/>
          <w:szCs w:val="22"/>
        </w:rPr>
      </w:pPr>
      <w:r w:rsidRPr="000F6423">
        <w:rPr>
          <w:sz w:val="22"/>
          <w:szCs w:val="22"/>
        </w:rPr>
        <w:t xml:space="preserve">End-of-Course (EOC) assessments </w:t>
      </w:r>
    </w:p>
    <w:p w14:paraId="79FF7576" w14:textId="77777777" w:rsidR="000F6423" w:rsidRPr="000F6423" w:rsidRDefault="000F6423" w:rsidP="006F4E08">
      <w:pPr>
        <w:numPr>
          <w:ilvl w:val="0"/>
          <w:numId w:val="222"/>
        </w:numPr>
        <w:rPr>
          <w:sz w:val="22"/>
          <w:szCs w:val="22"/>
        </w:rPr>
      </w:pPr>
      <w:r w:rsidRPr="000F6423">
        <w:rPr>
          <w:sz w:val="22"/>
          <w:szCs w:val="22"/>
        </w:rPr>
        <w:t xml:space="preserve">Alternate assessments when appropriate </w:t>
      </w:r>
    </w:p>
    <w:p w14:paraId="584A22CE" w14:textId="77777777" w:rsidR="000F6423" w:rsidRPr="000F6423" w:rsidRDefault="000F6423" w:rsidP="006F4E08">
      <w:pPr>
        <w:numPr>
          <w:ilvl w:val="0"/>
          <w:numId w:val="222"/>
        </w:numPr>
        <w:rPr>
          <w:sz w:val="22"/>
          <w:szCs w:val="22"/>
        </w:rPr>
      </w:pPr>
      <w:r w:rsidRPr="000F6423">
        <w:rPr>
          <w:sz w:val="22"/>
          <w:szCs w:val="22"/>
        </w:rPr>
        <w:t xml:space="preserve">Local benchmark or progress-monitoring assessments </w:t>
      </w:r>
    </w:p>
    <w:p w14:paraId="2F262B41" w14:textId="77777777" w:rsidR="000F6423" w:rsidRPr="000F6423" w:rsidRDefault="000F6423" w:rsidP="000F6423">
      <w:pPr>
        <w:rPr>
          <w:b/>
          <w:bCs/>
          <w:sz w:val="22"/>
          <w:szCs w:val="22"/>
        </w:rPr>
      </w:pPr>
      <w:r w:rsidRPr="000F6423">
        <w:rPr>
          <w:b/>
          <w:bCs/>
          <w:sz w:val="22"/>
          <w:szCs w:val="22"/>
        </w:rPr>
        <w:t>How Are Results Used?</w:t>
      </w:r>
    </w:p>
    <w:p w14:paraId="66561E19" w14:textId="77777777" w:rsidR="000F6423" w:rsidRPr="000F6423" w:rsidRDefault="000F6423" w:rsidP="000F6423">
      <w:pPr>
        <w:rPr>
          <w:sz w:val="22"/>
          <w:szCs w:val="22"/>
        </w:rPr>
      </w:pPr>
      <w:r w:rsidRPr="000F6423">
        <w:rPr>
          <w:sz w:val="22"/>
          <w:szCs w:val="22"/>
        </w:rPr>
        <w:t>Assessment results may be used to:</w:t>
      </w:r>
    </w:p>
    <w:p w14:paraId="10CD9BD9" w14:textId="77777777" w:rsidR="000F6423" w:rsidRPr="000F6423" w:rsidRDefault="000F6423" w:rsidP="006F4E08">
      <w:pPr>
        <w:numPr>
          <w:ilvl w:val="0"/>
          <w:numId w:val="223"/>
        </w:numPr>
        <w:rPr>
          <w:sz w:val="22"/>
          <w:szCs w:val="22"/>
        </w:rPr>
      </w:pPr>
      <w:r w:rsidRPr="000F6423">
        <w:rPr>
          <w:sz w:val="22"/>
          <w:szCs w:val="22"/>
        </w:rPr>
        <w:t xml:space="preserve">Guide instruction </w:t>
      </w:r>
    </w:p>
    <w:p w14:paraId="3AE0837D" w14:textId="77777777" w:rsidR="000F6423" w:rsidRPr="000F6423" w:rsidRDefault="000F6423" w:rsidP="006F4E08">
      <w:pPr>
        <w:numPr>
          <w:ilvl w:val="0"/>
          <w:numId w:val="223"/>
        </w:numPr>
        <w:rPr>
          <w:sz w:val="22"/>
          <w:szCs w:val="22"/>
        </w:rPr>
      </w:pPr>
      <w:r w:rsidRPr="000F6423">
        <w:rPr>
          <w:sz w:val="22"/>
          <w:szCs w:val="22"/>
        </w:rPr>
        <w:t xml:space="preserve">Identify student strengths and needs </w:t>
      </w:r>
    </w:p>
    <w:p w14:paraId="522119F7" w14:textId="77777777" w:rsidR="000F6423" w:rsidRPr="000F6423" w:rsidRDefault="000F6423" w:rsidP="006F4E08">
      <w:pPr>
        <w:numPr>
          <w:ilvl w:val="0"/>
          <w:numId w:val="223"/>
        </w:numPr>
        <w:rPr>
          <w:sz w:val="22"/>
          <w:szCs w:val="22"/>
        </w:rPr>
      </w:pPr>
      <w:r w:rsidRPr="000F6423">
        <w:rPr>
          <w:sz w:val="22"/>
          <w:szCs w:val="22"/>
        </w:rPr>
        <w:t xml:space="preserve">Inform educational planning </w:t>
      </w:r>
    </w:p>
    <w:p w14:paraId="5AEE047A" w14:textId="77777777" w:rsidR="000F6423" w:rsidRPr="000F6423" w:rsidRDefault="000F6423" w:rsidP="006F4E08">
      <w:pPr>
        <w:numPr>
          <w:ilvl w:val="0"/>
          <w:numId w:val="223"/>
        </w:numPr>
        <w:rPr>
          <w:sz w:val="22"/>
          <w:szCs w:val="22"/>
        </w:rPr>
      </w:pPr>
      <w:r w:rsidRPr="000F6423">
        <w:rPr>
          <w:sz w:val="22"/>
          <w:szCs w:val="22"/>
        </w:rPr>
        <w:t xml:space="preserve">Support school improvement efforts </w:t>
      </w:r>
    </w:p>
    <w:p w14:paraId="782E9DCD" w14:textId="77777777" w:rsidR="000F6423" w:rsidRPr="000F6423" w:rsidRDefault="000F6423" w:rsidP="000F6423">
      <w:pPr>
        <w:rPr>
          <w:sz w:val="22"/>
          <w:szCs w:val="22"/>
        </w:rPr>
      </w:pPr>
      <w:r w:rsidRPr="000F6423">
        <w:rPr>
          <w:sz w:val="22"/>
          <w:szCs w:val="22"/>
        </w:rPr>
        <w:t>No single test score determines a student's overall success or future opportunities.</w:t>
      </w:r>
    </w:p>
    <w:p w14:paraId="2F68A760" w14:textId="77777777" w:rsidR="000F6423" w:rsidRPr="000F6423" w:rsidRDefault="000F6423" w:rsidP="000F6423">
      <w:pPr>
        <w:rPr>
          <w:b/>
          <w:bCs/>
          <w:sz w:val="22"/>
          <w:szCs w:val="22"/>
        </w:rPr>
      </w:pPr>
      <w:r w:rsidRPr="000F6423">
        <w:rPr>
          <w:b/>
          <w:bCs/>
          <w:sz w:val="22"/>
          <w:szCs w:val="22"/>
        </w:rPr>
        <w:t>Parent Access to Results</w:t>
      </w:r>
    </w:p>
    <w:p w14:paraId="5CE9E8E9" w14:textId="607605A7" w:rsidR="000F6423" w:rsidRPr="000F6423" w:rsidRDefault="000F6423" w:rsidP="000F6423">
      <w:pPr>
        <w:rPr>
          <w:sz w:val="22"/>
          <w:szCs w:val="22"/>
        </w:rPr>
      </w:pPr>
      <w:r w:rsidRPr="000F6423">
        <w:rPr>
          <w:sz w:val="22"/>
          <w:szCs w:val="22"/>
        </w:rPr>
        <w:lastRenderedPageBreak/>
        <w:t>Parents will receive information regarding assessment results and may request additional explanations regarding student performance.</w:t>
      </w:r>
    </w:p>
    <w:p w14:paraId="14992716" w14:textId="77777777" w:rsidR="000F6423" w:rsidRPr="000F6423" w:rsidRDefault="000F6423" w:rsidP="000F6423">
      <w:pPr>
        <w:rPr>
          <w:sz w:val="22"/>
          <w:szCs w:val="22"/>
        </w:rPr>
      </w:pPr>
      <w:r w:rsidRPr="000F6423">
        <w:rPr>
          <w:sz w:val="22"/>
          <w:szCs w:val="22"/>
        </w:rPr>
        <w:t>Assessment Accommodations</w:t>
      </w:r>
    </w:p>
    <w:p w14:paraId="527D34CF" w14:textId="2ED470A5" w:rsidR="000F6423" w:rsidRPr="000F6423" w:rsidRDefault="000F6423" w:rsidP="000F6423">
      <w:pPr>
        <w:rPr>
          <w:sz w:val="22"/>
          <w:szCs w:val="22"/>
        </w:rPr>
      </w:pPr>
      <w:r w:rsidRPr="000F6423">
        <w:rPr>
          <w:sz w:val="22"/>
          <w:szCs w:val="22"/>
        </w:rPr>
        <w:t xml:space="preserve">Students who qualify for </w:t>
      </w:r>
      <w:proofErr w:type="gramStart"/>
      <w:r w:rsidRPr="000F6423">
        <w:rPr>
          <w:sz w:val="22"/>
          <w:szCs w:val="22"/>
        </w:rPr>
        <w:t>accommodations</w:t>
      </w:r>
      <w:proofErr w:type="gramEnd"/>
      <w:r w:rsidRPr="000F6423">
        <w:rPr>
          <w:sz w:val="22"/>
          <w:szCs w:val="22"/>
        </w:rPr>
        <w:t xml:space="preserve"> through an IEP or other approved educational plan will receive accommodations in accordance with state and federal requirements.</w:t>
      </w:r>
    </w:p>
    <w:p w14:paraId="53A7BEAB" w14:textId="42B47E9C" w:rsidR="00F00A14" w:rsidRDefault="00F00A14" w:rsidP="00F00A14">
      <w:pPr>
        <w:pBdr>
          <w:bottom w:val="single" w:sz="6" w:space="1" w:color="auto"/>
        </w:pBdr>
        <w:spacing w:after="0"/>
        <w:rPr>
          <w:rFonts w:ascii="Roboto" w:hAnsi="Roboto"/>
          <w:sz w:val="22"/>
          <w:szCs w:val="22"/>
        </w:rPr>
      </w:pPr>
    </w:p>
    <w:p w14:paraId="0718EEA9" w14:textId="756E8763" w:rsidR="00D105F2" w:rsidRDefault="004F380B" w:rsidP="00D105F2">
      <w:pPr>
        <w:rPr>
          <w:rFonts w:ascii="Roboto" w:hAnsi="Roboto"/>
          <w:b/>
          <w:bCs/>
          <w:sz w:val="28"/>
          <w:szCs w:val="28"/>
        </w:rPr>
      </w:pPr>
      <w:r>
        <w:rPr>
          <w:rFonts w:ascii="Roboto" w:hAnsi="Roboto"/>
          <w:b/>
          <w:bCs/>
          <w:sz w:val="28"/>
          <w:szCs w:val="28"/>
        </w:rPr>
        <w:t>Pesticide Notification</w:t>
      </w:r>
    </w:p>
    <w:p w14:paraId="628870F4" w14:textId="1C0280AA" w:rsidR="00D105F2" w:rsidRDefault="004F380B" w:rsidP="00D105F2">
      <w:pPr>
        <w:rPr>
          <w:rFonts w:ascii="Roboto" w:hAnsi="Roboto"/>
          <w:sz w:val="22"/>
          <w:szCs w:val="22"/>
        </w:rPr>
      </w:pPr>
      <w:r>
        <w:rPr>
          <w:rFonts w:ascii="Roboto" w:hAnsi="Roboto"/>
          <w:sz w:val="22"/>
          <w:szCs w:val="22"/>
        </w:rPr>
        <w:t>Parents have the right to receive notice regarding pesticide application on school property, in accordance with state requirements.</w:t>
      </w:r>
    </w:p>
    <w:p w14:paraId="251E224F" w14:textId="4DB615DA" w:rsidR="004F380B" w:rsidRDefault="004F380B" w:rsidP="004F380B">
      <w:pPr>
        <w:pBdr>
          <w:bottom w:val="single" w:sz="6" w:space="1" w:color="auto"/>
        </w:pBdr>
        <w:spacing w:after="0"/>
        <w:rPr>
          <w:rFonts w:ascii="Roboto" w:hAnsi="Roboto"/>
          <w:sz w:val="22"/>
          <w:szCs w:val="22"/>
        </w:rPr>
      </w:pPr>
    </w:p>
    <w:p w14:paraId="101702E6" w14:textId="67073ABB" w:rsidR="004F380B" w:rsidRDefault="004F380B" w:rsidP="004F380B">
      <w:pPr>
        <w:rPr>
          <w:rFonts w:ascii="Roboto" w:hAnsi="Roboto"/>
          <w:b/>
          <w:bCs/>
          <w:sz w:val="28"/>
          <w:szCs w:val="28"/>
        </w:rPr>
      </w:pPr>
      <w:r>
        <w:rPr>
          <w:rFonts w:ascii="Roboto" w:hAnsi="Roboto"/>
          <w:b/>
          <w:bCs/>
          <w:sz w:val="28"/>
          <w:szCs w:val="28"/>
        </w:rPr>
        <w:t>Asbestos Management Plan Notice</w:t>
      </w:r>
    </w:p>
    <w:p w14:paraId="5DD6EEFF" w14:textId="78D77E08" w:rsidR="004F380B" w:rsidRDefault="004F380B" w:rsidP="004F380B">
      <w:pPr>
        <w:rPr>
          <w:rFonts w:ascii="Roboto" w:hAnsi="Roboto"/>
          <w:sz w:val="22"/>
          <w:szCs w:val="22"/>
        </w:rPr>
      </w:pPr>
      <w:r>
        <w:rPr>
          <w:rFonts w:ascii="Roboto" w:hAnsi="Roboto"/>
          <w:sz w:val="22"/>
          <w:szCs w:val="22"/>
        </w:rPr>
        <w:t>ENCSD maintains compliance with the Asbestos Hazard Emergency Response Act (AHERA), including:</w:t>
      </w:r>
    </w:p>
    <w:p w14:paraId="4A906997" w14:textId="5F2B5191" w:rsidR="004F380B" w:rsidRDefault="004F380B" w:rsidP="006F4E08">
      <w:pPr>
        <w:pStyle w:val="ListParagraph"/>
        <w:numPr>
          <w:ilvl w:val="0"/>
          <w:numId w:val="208"/>
        </w:numPr>
        <w:rPr>
          <w:rFonts w:ascii="Roboto" w:hAnsi="Roboto"/>
          <w:sz w:val="22"/>
          <w:szCs w:val="22"/>
        </w:rPr>
      </w:pPr>
      <w:r>
        <w:rPr>
          <w:rFonts w:ascii="Roboto" w:hAnsi="Roboto"/>
          <w:sz w:val="22"/>
          <w:szCs w:val="22"/>
        </w:rPr>
        <w:t>Inspection and monitoring of facilities</w:t>
      </w:r>
    </w:p>
    <w:p w14:paraId="40A51B02" w14:textId="06506E41" w:rsidR="004F380B" w:rsidRDefault="004F380B" w:rsidP="006F4E08">
      <w:pPr>
        <w:pStyle w:val="ListParagraph"/>
        <w:numPr>
          <w:ilvl w:val="0"/>
          <w:numId w:val="208"/>
        </w:numPr>
        <w:rPr>
          <w:rFonts w:ascii="Roboto" w:hAnsi="Roboto"/>
          <w:sz w:val="22"/>
          <w:szCs w:val="22"/>
        </w:rPr>
      </w:pPr>
      <w:r>
        <w:rPr>
          <w:rFonts w:ascii="Roboto" w:hAnsi="Roboto"/>
          <w:sz w:val="22"/>
          <w:szCs w:val="22"/>
        </w:rPr>
        <w:t>Maintenance of asbestos management plans</w:t>
      </w:r>
    </w:p>
    <w:p w14:paraId="5237E3D8" w14:textId="24E79A71" w:rsidR="0001035E" w:rsidRPr="0001035E" w:rsidRDefault="004F380B" w:rsidP="006F4E08">
      <w:pPr>
        <w:pStyle w:val="ListParagraph"/>
        <w:numPr>
          <w:ilvl w:val="0"/>
          <w:numId w:val="208"/>
        </w:numPr>
        <w:rPr>
          <w:rFonts w:ascii="Roboto" w:hAnsi="Roboto"/>
          <w:sz w:val="22"/>
          <w:szCs w:val="22"/>
        </w:rPr>
      </w:pPr>
      <w:r>
        <w:rPr>
          <w:rFonts w:ascii="Roboto" w:hAnsi="Roboto"/>
          <w:sz w:val="22"/>
          <w:szCs w:val="22"/>
        </w:rPr>
        <w:t>Availability of records upon request</w:t>
      </w:r>
    </w:p>
    <w:p w14:paraId="76694B04" w14:textId="77777777" w:rsidR="0001035E" w:rsidRDefault="0001035E" w:rsidP="0001035E">
      <w:pPr>
        <w:pBdr>
          <w:bottom w:val="single" w:sz="6" w:space="1" w:color="auto"/>
        </w:pBdr>
        <w:spacing w:after="0"/>
        <w:rPr>
          <w:rFonts w:ascii="Roboto" w:hAnsi="Roboto"/>
          <w:sz w:val="22"/>
          <w:szCs w:val="22"/>
        </w:rPr>
      </w:pPr>
    </w:p>
    <w:p w14:paraId="406FDE20" w14:textId="01B5D924" w:rsidR="0001035E" w:rsidRDefault="0001035E" w:rsidP="0001035E">
      <w:pPr>
        <w:rPr>
          <w:rFonts w:ascii="Roboto" w:hAnsi="Roboto"/>
          <w:b/>
          <w:bCs/>
          <w:sz w:val="28"/>
          <w:szCs w:val="28"/>
        </w:rPr>
      </w:pPr>
      <w:r>
        <w:rPr>
          <w:rFonts w:ascii="Roboto" w:hAnsi="Roboto"/>
          <w:b/>
          <w:bCs/>
          <w:sz w:val="28"/>
          <w:szCs w:val="28"/>
        </w:rPr>
        <w:t>Disclaimer</w:t>
      </w:r>
    </w:p>
    <w:p w14:paraId="1EA94D44" w14:textId="29E98209" w:rsidR="0001035E" w:rsidRDefault="0001035E" w:rsidP="0001035E">
      <w:pPr>
        <w:rPr>
          <w:rFonts w:ascii="Roboto" w:hAnsi="Roboto"/>
          <w:sz w:val="22"/>
          <w:szCs w:val="22"/>
        </w:rPr>
      </w:pPr>
      <w:r>
        <w:rPr>
          <w:rFonts w:ascii="Roboto" w:hAnsi="Roboto"/>
          <w:sz w:val="22"/>
          <w:szCs w:val="22"/>
        </w:rPr>
        <w:t xml:space="preserve">This appendix is provided annually to meet federal and North Carolina legal notification requirements.  It is intended for informational purposes only and does not replace legal, medical, or professional advice.  </w:t>
      </w:r>
    </w:p>
    <w:p w14:paraId="3129852A" w14:textId="2829D92A" w:rsidR="0001035E" w:rsidRDefault="0001035E" w:rsidP="0001035E">
      <w:pPr>
        <w:rPr>
          <w:rFonts w:ascii="Roboto" w:hAnsi="Roboto"/>
          <w:sz w:val="22"/>
          <w:szCs w:val="22"/>
        </w:rPr>
      </w:pPr>
      <w:r>
        <w:rPr>
          <w:rFonts w:ascii="Roboto" w:hAnsi="Roboto"/>
          <w:sz w:val="22"/>
          <w:szCs w:val="22"/>
        </w:rPr>
        <w:t>For questions regarding any section of this appendix, please contact ENCSD administration.</w:t>
      </w:r>
    </w:p>
    <w:p w14:paraId="206C50ED" w14:textId="77777777" w:rsidR="0001035E" w:rsidRPr="0001035E" w:rsidRDefault="0001035E" w:rsidP="0001035E">
      <w:pPr>
        <w:rPr>
          <w:rFonts w:ascii="Roboto" w:hAnsi="Roboto"/>
          <w:sz w:val="22"/>
          <w:szCs w:val="22"/>
        </w:rPr>
      </w:pPr>
    </w:p>
    <w:p w14:paraId="7A8D9871" w14:textId="6DF34602" w:rsidR="004F380B" w:rsidRDefault="004F380B" w:rsidP="00D105F2">
      <w:pPr>
        <w:rPr>
          <w:rFonts w:ascii="Roboto" w:hAnsi="Roboto"/>
          <w:sz w:val="22"/>
          <w:szCs w:val="22"/>
        </w:rPr>
      </w:pPr>
    </w:p>
    <w:p w14:paraId="12E18C43" w14:textId="77777777" w:rsidR="00F34EB9" w:rsidRPr="007D20C4" w:rsidRDefault="00F34EB9" w:rsidP="00E546BF">
      <w:pPr>
        <w:rPr>
          <w:sz w:val="22"/>
          <w:szCs w:val="22"/>
        </w:rPr>
      </w:pPr>
    </w:p>
    <w:p w14:paraId="405D44A6" w14:textId="670808AB" w:rsidR="007472EB" w:rsidRPr="00C87834" w:rsidRDefault="007472EB" w:rsidP="00C87834">
      <w:pPr>
        <w:ind w:left="720"/>
        <w:rPr>
          <w:sz w:val="22"/>
          <w:szCs w:val="22"/>
        </w:rPr>
      </w:pPr>
    </w:p>
    <w:p w14:paraId="1936E594" w14:textId="77777777" w:rsidR="00C87834" w:rsidRDefault="00C87834" w:rsidP="00C87834">
      <w:pPr>
        <w:ind w:left="720"/>
        <w:rPr>
          <w:sz w:val="22"/>
          <w:szCs w:val="22"/>
        </w:rPr>
      </w:pPr>
    </w:p>
    <w:p w14:paraId="4176E50C" w14:textId="4C27AD5E" w:rsidR="00BA6A28" w:rsidRDefault="00BA6A28" w:rsidP="00BA6A28">
      <w:pPr>
        <w:spacing w:before="240"/>
        <w:ind w:left="720"/>
        <w:rPr>
          <w:sz w:val="22"/>
          <w:szCs w:val="22"/>
        </w:rPr>
      </w:pPr>
    </w:p>
    <w:p w14:paraId="6E17A722" w14:textId="6607265A" w:rsidR="00BA6A28" w:rsidRDefault="00BA6A28" w:rsidP="00BA6A28">
      <w:pPr>
        <w:spacing w:before="240"/>
        <w:ind w:left="720"/>
        <w:rPr>
          <w:sz w:val="22"/>
          <w:szCs w:val="22"/>
        </w:rPr>
      </w:pPr>
    </w:p>
    <w:p w14:paraId="73F904B1" w14:textId="60A71C55" w:rsidR="00BA6A28" w:rsidRDefault="00BA6A28" w:rsidP="00481800">
      <w:pPr>
        <w:ind w:left="720"/>
        <w:rPr>
          <w:sz w:val="22"/>
          <w:szCs w:val="22"/>
        </w:rPr>
      </w:pPr>
    </w:p>
    <w:p w14:paraId="7A7339A6" w14:textId="77777777" w:rsidR="00481800" w:rsidRDefault="00481800" w:rsidP="00481800">
      <w:pPr>
        <w:ind w:left="720"/>
        <w:rPr>
          <w:sz w:val="22"/>
          <w:szCs w:val="22"/>
        </w:rPr>
      </w:pPr>
    </w:p>
    <w:p w14:paraId="5F36A545" w14:textId="77777777" w:rsidR="00481800" w:rsidRDefault="00481800" w:rsidP="00D93044">
      <w:pPr>
        <w:ind w:left="720"/>
        <w:rPr>
          <w:sz w:val="22"/>
          <w:szCs w:val="22"/>
        </w:rPr>
      </w:pPr>
    </w:p>
    <w:p w14:paraId="595D7F79" w14:textId="77B56A09" w:rsidR="00481800" w:rsidRPr="00481800" w:rsidRDefault="00481800" w:rsidP="00D93044">
      <w:pPr>
        <w:ind w:left="720"/>
        <w:rPr>
          <w:sz w:val="22"/>
          <w:szCs w:val="22"/>
        </w:rPr>
      </w:pPr>
    </w:p>
    <w:p w14:paraId="6CA62A31" w14:textId="77777777" w:rsidR="00FD2B04" w:rsidRDefault="00FD2B04"/>
    <w:p w14:paraId="477E4F99" w14:textId="77777777" w:rsidR="00FD2B04" w:rsidRDefault="00FD2B04"/>
    <w:p w14:paraId="327D4A33" w14:textId="3A8FE4E7" w:rsidR="00FD2B04" w:rsidRDefault="00FD2B04"/>
    <w:p w14:paraId="554D72D0" w14:textId="6E01A0DE" w:rsidR="00FD2B04" w:rsidRDefault="00FD2B04"/>
    <w:p w14:paraId="387FEC34" w14:textId="0D0D915F" w:rsidR="00FD2B04" w:rsidRDefault="00FD2B04"/>
    <w:p w14:paraId="2D2306E1" w14:textId="0ECBDB34" w:rsidR="00154224" w:rsidRDefault="00154224">
      <w:r w:rsidRPr="003A798E">
        <w:rPr>
          <w:noProof/>
          <w:lang w:val="en-AU" w:eastAsia="en-AU"/>
        </w:rPr>
        <w:lastRenderedPageBreak/>
        <mc:AlternateContent>
          <mc:Choice Requires="wps">
            <w:drawing>
              <wp:anchor distT="0" distB="0" distL="114300" distR="114300" simplePos="0" relativeHeight="251664384" behindDoc="1" locked="1" layoutInCell="1" allowOverlap="1" wp14:anchorId="38E04C6E" wp14:editId="020CA928">
                <wp:simplePos x="0" y="0"/>
                <wp:positionH relativeFrom="column">
                  <wp:posOffset>-457200</wp:posOffset>
                </wp:positionH>
                <wp:positionV relativeFrom="paragraph">
                  <wp:posOffset>-457200</wp:posOffset>
                </wp:positionV>
                <wp:extent cx="7772400" cy="9043416"/>
                <wp:effectExtent l="0" t="0" r="0" b="5715"/>
                <wp:wrapNone/>
                <wp:docPr id="23" name="Shape"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9043416"/>
                        </a:xfrm>
                        <a:custGeom>
                          <a:avLst/>
                          <a:gdLst/>
                          <a:ahLst/>
                          <a:cxnLst>
                            <a:cxn ang="0">
                              <a:pos x="wd2" y="hd2"/>
                            </a:cxn>
                            <a:cxn ang="5400000">
                              <a:pos x="wd2" y="hd2"/>
                            </a:cxn>
                            <a:cxn ang="10800000">
                              <a:pos x="wd2" y="hd2"/>
                            </a:cxn>
                            <a:cxn ang="16200000">
                              <a:pos x="wd2" y="hd2"/>
                            </a:cxn>
                          </a:cxnLst>
                          <a:rect l="0" t="0" r="r" b="b"/>
                          <a:pathLst>
                            <a:path w="21600" h="21600" extrusionOk="0">
                              <a:moveTo>
                                <a:pt x="0" y="14678"/>
                              </a:moveTo>
                              <a:lnTo>
                                <a:pt x="0" y="21600"/>
                              </a:lnTo>
                              <a:lnTo>
                                <a:pt x="21600" y="3032"/>
                              </a:lnTo>
                              <a:lnTo>
                                <a:pt x="21600" y="0"/>
                              </a:lnTo>
                              <a:lnTo>
                                <a:pt x="17075" y="0"/>
                              </a:lnTo>
                              <a:close/>
                            </a:path>
                          </a:pathLst>
                        </a:custGeom>
                        <a:solidFill>
                          <a:schemeClr val="accent1"/>
                        </a:solidFill>
                        <a:ln w="12700">
                          <a:miter lim="400000"/>
                        </a:ln>
                      </wps:spPr>
                      <wps:bodyPr lIns="38100" tIns="38100" rIns="38100" bIns="38100" anchor="ct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dec="http://schemas.microsoft.com/office/drawing/2017/decorative">
            <w:pict w14:anchorId="69BA3A75">
              <v:shape id="Shape" style="position:absolute;margin-left:-36pt;margin-top:-36pt;width:612pt;height:71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Decorative" coordsize="21600,21600" o:spid="_x0000_s1026" fillcolor="#254923 [3204]" stroked="f" strokeweight="1pt" path="m,14678r,6922l21600,3032,21600,,17075,,,1467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" w14:anchorId="5B23F1B8">
                <v:stroke miterlimit="4" joinstyle="miter"/>
                <v:path arrowok="t" o:connecttype="custom" o:connectlocs="3886200,4521708;3886200,4521708;3886200,4521708;3886200,4521708" o:connectangles="0,90,180,270" o:extrusionok="f"/>
                <w10:anchorlock/>
              </v:shape>
            </w:pict>
          </mc:Fallback>
        </mc:AlternateContent>
      </w:r>
    </w:p>
    <w:tbl>
      <w:tblPr>
        <w:tblW w:w="10820" w:type="dxa"/>
        <w:shd w:val="clear" w:color="auto" w:fill="A5B592" w:themeFill="accent2"/>
        <w:tblLayout w:type="fixed"/>
        <w:tblLook w:val="0600" w:firstRow="0" w:lastRow="0" w:firstColumn="0" w:lastColumn="0" w:noHBand="1" w:noVBand="1"/>
      </w:tblPr>
      <w:tblGrid>
        <w:gridCol w:w="997"/>
        <w:gridCol w:w="8827"/>
        <w:gridCol w:w="996"/>
      </w:tblGrid>
      <w:tr w:rsidR="0031055C" w:rsidRPr="003A798E" w14:paraId="3345F82F" w14:textId="77777777" w:rsidTr="008C2D67">
        <w:trPr>
          <w:trHeight w:val="3163"/>
        </w:trPr>
        <w:tc>
          <w:tcPr>
            <w:tcW w:w="997" w:type="dxa"/>
            <w:vMerge w:val="restart"/>
            <w:shd w:val="clear" w:color="auto" w:fill="A5B592" w:themeFill="accent2"/>
          </w:tcPr>
          <w:p w14:paraId="33CBA188" w14:textId="77777777" w:rsidR="0031055C" w:rsidRPr="003A798E" w:rsidRDefault="0031055C" w:rsidP="0031055C">
            <w:pPr>
              <w:pStyle w:val="GraphicAnchor"/>
            </w:pPr>
          </w:p>
        </w:tc>
        <w:tc>
          <w:tcPr>
            <w:tcW w:w="8827" w:type="dxa"/>
            <w:tcBorders>
              <w:bottom w:val="single" w:sz="36" w:space="0" w:color="254923" w:themeColor="accent1"/>
            </w:tcBorders>
            <w:shd w:val="clear" w:color="auto" w:fill="A5B592" w:themeFill="accent2"/>
          </w:tcPr>
          <w:p w14:paraId="2600B64D" w14:textId="03568EE3" w:rsidR="0031055C" w:rsidRPr="003A798E" w:rsidRDefault="0031055C" w:rsidP="0031055C"/>
        </w:tc>
        <w:tc>
          <w:tcPr>
            <w:tcW w:w="996" w:type="dxa"/>
            <w:vMerge w:val="restart"/>
            <w:shd w:val="clear" w:color="auto" w:fill="A5B592" w:themeFill="accent2"/>
          </w:tcPr>
          <w:p w14:paraId="045E5DED" w14:textId="77777777" w:rsidR="0031055C" w:rsidRPr="003A798E" w:rsidRDefault="0031055C" w:rsidP="00D6375E"/>
        </w:tc>
      </w:tr>
      <w:tr w:rsidR="0031055C" w:rsidRPr="003A798E" w14:paraId="256E552D" w14:textId="77777777" w:rsidTr="008C2D67">
        <w:trPr>
          <w:trHeight w:val="5934"/>
        </w:trPr>
        <w:tc>
          <w:tcPr>
            <w:tcW w:w="997" w:type="dxa"/>
            <w:vMerge/>
          </w:tcPr>
          <w:p w14:paraId="1E4EE790" w14:textId="77777777" w:rsidR="0031055C" w:rsidRPr="003A798E" w:rsidRDefault="0031055C" w:rsidP="00D6375E"/>
        </w:tc>
        <w:tc>
          <w:tcPr>
            <w:tcW w:w="8827" w:type="dxa"/>
            <w:tcBorders>
              <w:top w:val="single" w:sz="36" w:space="0" w:color="254923" w:themeColor="accent1"/>
              <w:bottom w:val="single" w:sz="36" w:space="0" w:color="254923" w:themeColor="accent1"/>
            </w:tcBorders>
            <w:shd w:val="clear" w:color="auto" w:fill="FFFFFF" w:themeFill="background1"/>
            <w:vAlign w:val="center"/>
          </w:tcPr>
          <w:p w14:paraId="54163389" w14:textId="2AB44241" w:rsidR="0031055C" w:rsidRPr="003A798E" w:rsidRDefault="008C2D67" w:rsidP="00A24793">
            <w:pPr>
              <w:pStyle w:val="Quote"/>
            </w:pPr>
            <w:r>
              <w:rPr>
                <w:noProof/>
              </w:rPr>
              <w:drawing>
                <wp:anchor distT="0" distB="0" distL="114300" distR="114300" simplePos="0" relativeHeight="251822080" behindDoc="0" locked="0" layoutInCell="1" allowOverlap="1" wp14:anchorId="4C3FD00E" wp14:editId="519C118F">
                  <wp:simplePos x="0" y="0"/>
                  <wp:positionH relativeFrom="column">
                    <wp:posOffset>775335</wp:posOffset>
                  </wp:positionH>
                  <wp:positionV relativeFrom="page">
                    <wp:posOffset>-42545</wp:posOffset>
                  </wp:positionV>
                  <wp:extent cx="4023360" cy="3352800"/>
                  <wp:effectExtent l="0" t="0" r="0" b="0"/>
                  <wp:wrapNone/>
                  <wp:docPr id="1500380608" name="Picture 2" descr="A cartoon character with text and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380608" name="Picture 2" descr="A cartoon character with text and letters&#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4023360" cy="3352800"/>
                          </a:xfrm>
                          <a:prstGeom prst="rect">
                            <a:avLst/>
                          </a:prstGeom>
                        </pic:spPr>
                      </pic:pic>
                    </a:graphicData>
                  </a:graphic>
                  <wp14:sizeRelH relativeFrom="margin">
                    <wp14:pctWidth>0</wp14:pctWidth>
                  </wp14:sizeRelH>
                  <wp14:sizeRelV relativeFrom="margin">
                    <wp14:pctHeight>0</wp14:pctHeight>
                  </wp14:sizeRelV>
                </wp:anchor>
              </w:drawing>
            </w:r>
          </w:p>
          <w:p w14:paraId="72C3FFC2" w14:textId="77777777" w:rsidR="0031055C" w:rsidRPr="003A798E" w:rsidRDefault="0031055C" w:rsidP="5B962731">
            <w:pPr>
              <w:pStyle w:val="Heading3"/>
              <w:jc w:val="center"/>
            </w:pPr>
          </w:p>
          <w:p w14:paraId="6437B261" w14:textId="7CD409D4" w:rsidR="0031055C" w:rsidRPr="003A798E" w:rsidRDefault="0031055C" w:rsidP="00637665">
            <w:pPr>
              <w:pStyle w:val="Heading3"/>
              <w:jc w:val="center"/>
              <w:rPr>
                <w:sz w:val="24"/>
              </w:rPr>
            </w:pPr>
          </w:p>
        </w:tc>
        <w:tc>
          <w:tcPr>
            <w:tcW w:w="996" w:type="dxa"/>
            <w:vMerge/>
          </w:tcPr>
          <w:p w14:paraId="47C32BA6" w14:textId="77777777" w:rsidR="0031055C" w:rsidRPr="003A798E" w:rsidRDefault="0031055C" w:rsidP="00D6375E"/>
        </w:tc>
      </w:tr>
      <w:tr w:rsidR="0031055C" w:rsidRPr="003A798E" w14:paraId="651C6259" w14:textId="77777777" w:rsidTr="008C2D67">
        <w:trPr>
          <w:trHeight w:val="4052"/>
        </w:trPr>
        <w:tc>
          <w:tcPr>
            <w:tcW w:w="997" w:type="dxa"/>
            <w:vMerge/>
          </w:tcPr>
          <w:p w14:paraId="14C658F8" w14:textId="77777777" w:rsidR="0031055C" w:rsidRPr="003A798E" w:rsidRDefault="0031055C" w:rsidP="00D6375E"/>
        </w:tc>
        <w:tc>
          <w:tcPr>
            <w:tcW w:w="8827" w:type="dxa"/>
            <w:tcBorders>
              <w:top w:val="single" w:sz="36" w:space="0" w:color="254923" w:themeColor="accent1"/>
            </w:tcBorders>
            <w:shd w:val="clear" w:color="auto" w:fill="A5B592" w:themeFill="accent2"/>
          </w:tcPr>
          <w:p w14:paraId="184FEFB9" w14:textId="77777777" w:rsidR="0031055C" w:rsidRPr="003A798E" w:rsidRDefault="0031055C" w:rsidP="0031055C"/>
        </w:tc>
        <w:tc>
          <w:tcPr>
            <w:tcW w:w="996" w:type="dxa"/>
            <w:vMerge/>
          </w:tcPr>
          <w:p w14:paraId="4DAC4693" w14:textId="77777777" w:rsidR="0031055C" w:rsidRPr="003A798E" w:rsidRDefault="0031055C" w:rsidP="00D6375E"/>
        </w:tc>
      </w:tr>
    </w:tbl>
    <w:p w14:paraId="0CF5CE38" w14:textId="77777777" w:rsidR="00A81248" w:rsidRPr="003A798E" w:rsidRDefault="00A81248" w:rsidP="008C2D67"/>
    <w:sectPr w:rsidR="00A81248" w:rsidRPr="003A798E" w:rsidSect="00286C35">
      <w:pgSz w:w="12240" w:h="15840" w:code="1"/>
      <w:pgMar w:top="720" w:right="720" w:bottom="1080" w:left="720" w:header="709"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8687A" w14:textId="77777777" w:rsidR="000C3D7B" w:rsidRDefault="000C3D7B" w:rsidP="001205A1">
      <w:r>
        <w:separator/>
      </w:r>
    </w:p>
  </w:endnote>
  <w:endnote w:type="continuationSeparator" w:id="0">
    <w:p w14:paraId="5E4C2616" w14:textId="77777777" w:rsidR="000C3D7B" w:rsidRDefault="000C3D7B" w:rsidP="00120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Elephant">
    <w:panose1 w:val="0202090409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legreya SC Black">
    <w:altName w:val="Calibri"/>
    <w:charset w:val="00"/>
    <w:family w:val="auto"/>
    <w:pitch w:val="variable"/>
    <w:sig w:usb0="6000028F"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Aptos Narrow">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Varsity Regular">
    <w:altName w:val="Calibri"/>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4695572"/>
      <w:docPartObj>
        <w:docPartGallery w:val="Page Numbers (Bottom of Page)"/>
        <w:docPartUnique/>
      </w:docPartObj>
    </w:sdtPr>
    <w:sdtEndPr>
      <w:rPr>
        <w:noProof/>
      </w:rPr>
    </w:sdtEndPr>
    <w:sdtContent>
      <w:p w14:paraId="7E07371B" w14:textId="3409370D" w:rsidR="0023687D" w:rsidRDefault="0023687D">
        <w:pPr>
          <w:pStyle w:val="Footer"/>
        </w:pPr>
        <w:r>
          <w:fldChar w:fldCharType="begin"/>
        </w:r>
        <w:r>
          <w:instrText xml:space="preserve"> PAGE   \* MERGEFORMAT </w:instrText>
        </w:r>
        <w:r>
          <w:fldChar w:fldCharType="separate"/>
        </w:r>
        <w:r>
          <w:rPr>
            <w:noProof/>
          </w:rPr>
          <w:t>2</w:t>
        </w:r>
        <w:r>
          <w:rPr>
            <w:noProof/>
          </w:rPr>
          <w:fldChar w:fldCharType="end"/>
        </w:r>
      </w:p>
    </w:sdtContent>
  </w:sdt>
  <w:p w14:paraId="0FE3FA23" w14:textId="461C3E0E" w:rsidR="00F33D9E" w:rsidRPr="0023687D" w:rsidRDefault="0023687D" w:rsidP="0023687D">
    <w:pPr>
      <w:pStyle w:val="Footer"/>
      <w:jc w:val="right"/>
      <w:rPr>
        <w:sz w:val="16"/>
        <w:szCs w:val="20"/>
      </w:rPr>
    </w:pPr>
    <w:r>
      <w:rPr>
        <w:sz w:val="16"/>
        <w:szCs w:val="20"/>
      </w:rPr>
      <w:t>Revised 06252026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6905392"/>
      <w:docPartObj>
        <w:docPartGallery w:val="Page Numbers (Bottom of Page)"/>
        <w:docPartUnique/>
      </w:docPartObj>
    </w:sdtPr>
    <w:sdtEndPr>
      <w:rPr>
        <w:noProof/>
      </w:rPr>
    </w:sdtEndPr>
    <w:sdtContent>
      <w:p w14:paraId="39BB292D" w14:textId="5CFDC531" w:rsidR="004D411C" w:rsidRDefault="004D411C">
        <w:pPr>
          <w:pStyle w:val="Footer"/>
        </w:pPr>
        <w:r>
          <w:fldChar w:fldCharType="begin"/>
        </w:r>
        <w:r>
          <w:instrText xml:space="preserve"> PAGE   \* MERGEFORMAT </w:instrText>
        </w:r>
        <w:r>
          <w:fldChar w:fldCharType="separate"/>
        </w:r>
        <w:r>
          <w:rPr>
            <w:noProof/>
          </w:rPr>
          <w:t>2</w:t>
        </w:r>
        <w:r>
          <w:rPr>
            <w:noProof/>
          </w:rPr>
          <w:fldChar w:fldCharType="end"/>
        </w:r>
      </w:p>
    </w:sdtContent>
  </w:sdt>
  <w:p w14:paraId="6A442ABA" w14:textId="1D874D4F" w:rsidR="00501AE4" w:rsidRPr="00501AE4" w:rsidRDefault="004D411C" w:rsidP="00501AE4">
    <w:pPr>
      <w:pStyle w:val="Footer"/>
      <w:jc w:val="right"/>
      <w:rPr>
        <w:sz w:val="16"/>
        <w:szCs w:val="20"/>
      </w:rPr>
    </w:pPr>
    <w:r>
      <w:rPr>
        <w:sz w:val="16"/>
        <w:szCs w:val="20"/>
      </w:rPr>
      <w:t>Revised 0</w:t>
    </w:r>
    <w:r w:rsidR="00F85872">
      <w:rPr>
        <w:sz w:val="16"/>
        <w:szCs w:val="20"/>
      </w:rPr>
      <w:t>625</w:t>
    </w:r>
    <w:r>
      <w:rPr>
        <w:sz w:val="16"/>
        <w:szCs w:val="20"/>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DC3A5" w14:textId="77777777" w:rsidR="000C3D7B" w:rsidRDefault="000C3D7B" w:rsidP="001205A1">
      <w:r>
        <w:separator/>
      </w:r>
    </w:p>
  </w:footnote>
  <w:footnote w:type="continuationSeparator" w:id="0">
    <w:p w14:paraId="5F6CE7CD" w14:textId="77777777" w:rsidR="000C3D7B" w:rsidRDefault="000C3D7B" w:rsidP="001205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1C65"/>
    <w:multiLevelType w:val="hybridMultilevel"/>
    <w:tmpl w:val="0AB66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7E159E"/>
    <w:multiLevelType w:val="hybridMultilevel"/>
    <w:tmpl w:val="F866E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E5EDB"/>
    <w:multiLevelType w:val="hybridMultilevel"/>
    <w:tmpl w:val="7E90C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491BD7"/>
    <w:multiLevelType w:val="hybridMultilevel"/>
    <w:tmpl w:val="55FAD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ED388C"/>
    <w:multiLevelType w:val="hybridMultilevel"/>
    <w:tmpl w:val="3D8C8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0138DC"/>
    <w:multiLevelType w:val="hybridMultilevel"/>
    <w:tmpl w:val="1346B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7B7096"/>
    <w:multiLevelType w:val="hybridMultilevel"/>
    <w:tmpl w:val="DEF03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EC6483"/>
    <w:multiLevelType w:val="hybridMultilevel"/>
    <w:tmpl w:val="95CE8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4A7AFB"/>
    <w:multiLevelType w:val="hybridMultilevel"/>
    <w:tmpl w:val="92C28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FB0058"/>
    <w:multiLevelType w:val="hybridMultilevel"/>
    <w:tmpl w:val="C8724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6A2C14"/>
    <w:multiLevelType w:val="hybridMultilevel"/>
    <w:tmpl w:val="6884E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934FFD"/>
    <w:multiLevelType w:val="hybridMultilevel"/>
    <w:tmpl w:val="DB028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322069"/>
    <w:multiLevelType w:val="hybridMultilevel"/>
    <w:tmpl w:val="17101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A97BF8"/>
    <w:multiLevelType w:val="hybridMultilevel"/>
    <w:tmpl w:val="57F4B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E8613E"/>
    <w:multiLevelType w:val="hybridMultilevel"/>
    <w:tmpl w:val="AD6C8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997078A"/>
    <w:multiLevelType w:val="hybridMultilevel"/>
    <w:tmpl w:val="F4448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A0D3F27"/>
    <w:multiLevelType w:val="hybridMultilevel"/>
    <w:tmpl w:val="10C6D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AE63F6A"/>
    <w:multiLevelType w:val="hybridMultilevel"/>
    <w:tmpl w:val="FD02ED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0BC95F6C"/>
    <w:multiLevelType w:val="hybridMultilevel"/>
    <w:tmpl w:val="1708F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BD34E85"/>
    <w:multiLevelType w:val="hybridMultilevel"/>
    <w:tmpl w:val="2E84D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C321951"/>
    <w:multiLevelType w:val="hybridMultilevel"/>
    <w:tmpl w:val="D81C2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DA355ED"/>
    <w:multiLevelType w:val="hybridMultilevel"/>
    <w:tmpl w:val="48685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DFE012C"/>
    <w:multiLevelType w:val="hybridMultilevel"/>
    <w:tmpl w:val="4ADEA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E58094E"/>
    <w:multiLevelType w:val="hybridMultilevel"/>
    <w:tmpl w:val="2E9C7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E6D1036"/>
    <w:multiLevelType w:val="hybridMultilevel"/>
    <w:tmpl w:val="51489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ECF3AE0"/>
    <w:multiLevelType w:val="hybridMultilevel"/>
    <w:tmpl w:val="C8BEB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FC24358"/>
    <w:multiLevelType w:val="hybridMultilevel"/>
    <w:tmpl w:val="8F482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0245EF9"/>
    <w:multiLevelType w:val="hybridMultilevel"/>
    <w:tmpl w:val="79E60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02A47B4"/>
    <w:multiLevelType w:val="hybridMultilevel"/>
    <w:tmpl w:val="2AD6B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0814716"/>
    <w:multiLevelType w:val="hybridMultilevel"/>
    <w:tmpl w:val="A9F84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0C86A7C"/>
    <w:multiLevelType w:val="hybridMultilevel"/>
    <w:tmpl w:val="EC921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0D03EE5"/>
    <w:multiLevelType w:val="hybridMultilevel"/>
    <w:tmpl w:val="1108C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1D42CC6"/>
    <w:multiLevelType w:val="hybridMultilevel"/>
    <w:tmpl w:val="E42C0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1F75B4A"/>
    <w:multiLevelType w:val="hybridMultilevel"/>
    <w:tmpl w:val="EF8A4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3A96105"/>
    <w:multiLevelType w:val="hybridMultilevel"/>
    <w:tmpl w:val="832CB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3E26AA5"/>
    <w:multiLevelType w:val="hybridMultilevel"/>
    <w:tmpl w:val="18189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4941F82"/>
    <w:multiLevelType w:val="hybridMultilevel"/>
    <w:tmpl w:val="E31E9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52B342F"/>
    <w:multiLevelType w:val="hybridMultilevel"/>
    <w:tmpl w:val="59CA1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54A781B"/>
    <w:multiLevelType w:val="hybridMultilevel"/>
    <w:tmpl w:val="E3CA7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7414C3A"/>
    <w:multiLevelType w:val="hybridMultilevel"/>
    <w:tmpl w:val="273A5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8262D27"/>
    <w:multiLevelType w:val="hybridMultilevel"/>
    <w:tmpl w:val="C09EE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84543EF"/>
    <w:multiLevelType w:val="hybridMultilevel"/>
    <w:tmpl w:val="D902C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8680EE6"/>
    <w:multiLevelType w:val="hybridMultilevel"/>
    <w:tmpl w:val="A01A7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9D24FC1"/>
    <w:multiLevelType w:val="hybridMultilevel"/>
    <w:tmpl w:val="CD5E0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A9C0365"/>
    <w:multiLevelType w:val="hybridMultilevel"/>
    <w:tmpl w:val="BE7E8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B2A60A2"/>
    <w:multiLevelType w:val="hybridMultilevel"/>
    <w:tmpl w:val="E2D6D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B427C8C"/>
    <w:multiLevelType w:val="hybridMultilevel"/>
    <w:tmpl w:val="B322B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CDE2B5A"/>
    <w:multiLevelType w:val="hybridMultilevel"/>
    <w:tmpl w:val="A3EC0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EA02923"/>
    <w:multiLevelType w:val="hybridMultilevel"/>
    <w:tmpl w:val="9B92B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EE60976"/>
    <w:multiLevelType w:val="hybridMultilevel"/>
    <w:tmpl w:val="318E5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027216E"/>
    <w:multiLevelType w:val="hybridMultilevel"/>
    <w:tmpl w:val="58DA1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0C42A36"/>
    <w:multiLevelType w:val="hybridMultilevel"/>
    <w:tmpl w:val="33F0E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1404BE3"/>
    <w:multiLevelType w:val="hybridMultilevel"/>
    <w:tmpl w:val="FEAC9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1E80000"/>
    <w:multiLevelType w:val="hybridMultilevel"/>
    <w:tmpl w:val="39143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2304C7E"/>
    <w:multiLevelType w:val="hybridMultilevel"/>
    <w:tmpl w:val="925C5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2AF4274"/>
    <w:multiLevelType w:val="hybridMultilevel"/>
    <w:tmpl w:val="6060B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3D147FC"/>
    <w:multiLevelType w:val="hybridMultilevel"/>
    <w:tmpl w:val="BBFC4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4256071"/>
    <w:multiLevelType w:val="hybridMultilevel"/>
    <w:tmpl w:val="141E2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4EC277D"/>
    <w:multiLevelType w:val="hybridMultilevel"/>
    <w:tmpl w:val="1C16C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50A298B"/>
    <w:multiLevelType w:val="hybridMultilevel"/>
    <w:tmpl w:val="023C1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8D53746"/>
    <w:multiLevelType w:val="hybridMultilevel"/>
    <w:tmpl w:val="65366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A261EB5"/>
    <w:multiLevelType w:val="hybridMultilevel"/>
    <w:tmpl w:val="59C69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A5E0633"/>
    <w:multiLevelType w:val="hybridMultilevel"/>
    <w:tmpl w:val="FC5A9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B6B6A0C"/>
    <w:multiLevelType w:val="hybridMultilevel"/>
    <w:tmpl w:val="22BAC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CD47BFC"/>
    <w:multiLevelType w:val="hybridMultilevel"/>
    <w:tmpl w:val="A4B2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DDA4500"/>
    <w:multiLevelType w:val="hybridMultilevel"/>
    <w:tmpl w:val="890E7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E4C4A7A"/>
    <w:multiLevelType w:val="hybridMultilevel"/>
    <w:tmpl w:val="C0D8D7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FA7520A"/>
    <w:multiLevelType w:val="hybridMultilevel"/>
    <w:tmpl w:val="FB941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0D35926"/>
    <w:multiLevelType w:val="hybridMultilevel"/>
    <w:tmpl w:val="8392D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15B2D54"/>
    <w:multiLevelType w:val="hybridMultilevel"/>
    <w:tmpl w:val="70468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2E2429B"/>
    <w:multiLevelType w:val="hybridMultilevel"/>
    <w:tmpl w:val="D4B0F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3312F04"/>
    <w:multiLevelType w:val="hybridMultilevel"/>
    <w:tmpl w:val="F44CB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3FE4CDC"/>
    <w:multiLevelType w:val="multilevel"/>
    <w:tmpl w:val="99CCA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48C210D"/>
    <w:multiLevelType w:val="hybridMultilevel"/>
    <w:tmpl w:val="3DF2D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5762E99"/>
    <w:multiLevelType w:val="hybridMultilevel"/>
    <w:tmpl w:val="D2AA42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35A369C1"/>
    <w:multiLevelType w:val="hybridMultilevel"/>
    <w:tmpl w:val="A9906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61D26D2"/>
    <w:multiLevelType w:val="hybridMultilevel"/>
    <w:tmpl w:val="EE4ED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7020007"/>
    <w:multiLevelType w:val="hybridMultilevel"/>
    <w:tmpl w:val="7A489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7132419"/>
    <w:multiLevelType w:val="hybridMultilevel"/>
    <w:tmpl w:val="08F89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7CD606D"/>
    <w:multiLevelType w:val="hybridMultilevel"/>
    <w:tmpl w:val="9F04F4DA"/>
    <w:lvl w:ilvl="0" w:tplc="04090001">
      <w:start w:val="1"/>
      <w:numFmt w:val="bullet"/>
      <w:lvlText w:val=""/>
      <w:lvlJc w:val="left"/>
      <w:pPr>
        <w:ind w:left="360" w:hanging="360"/>
      </w:pPr>
      <w:rPr>
        <w:rFonts w:ascii="Symbol" w:hAnsi="Symbol" w:hint="default"/>
        <w:sz w:val="1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0" w15:restartNumberingAfterBreak="0">
    <w:nsid w:val="37DF1F6A"/>
    <w:multiLevelType w:val="hybridMultilevel"/>
    <w:tmpl w:val="A1EA3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7E93087"/>
    <w:multiLevelType w:val="hybridMultilevel"/>
    <w:tmpl w:val="D738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7EE566C"/>
    <w:multiLevelType w:val="hybridMultilevel"/>
    <w:tmpl w:val="736C9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9943155"/>
    <w:multiLevelType w:val="hybridMultilevel"/>
    <w:tmpl w:val="91562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A951AB8"/>
    <w:multiLevelType w:val="hybridMultilevel"/>
    <w:tmpl w:val="5E846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A9F20F0"/>
    <w:multiLevelType w:val="hybridMultilevel"/>
    <w:tmpl w:val="A18AA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CE31A72"/>
    <w:multiLevelType w:val="hybridMultilevel"/>
    <w:tmpl w:val="79121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CE97AE2"/>
    <w:multiLevelType w:val="hybridMultilevel"/>
    <w:tmpl w:val="281AE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D0F3BA0"/>
    <w:multiLevelType w:val="hybridMultilevel"/>
    <w:tmpl w:val="6AF47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DF641CC"/>
    <w:multiLevelType w:val="hybridMultilevel"/>
    <w:tmpl w:val="E5E2A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F433E9C"/>
    <w:multiLevelType w:val="hybridMultilevel"/>
    <w:tmpl w:val="6B588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3F4E5C8B"/>
    <w:multiLevelType w:val="hybridMultilevel"/>
    <w:tmpl w:val="FE4A2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F8B7F75"/>
    <w:multiLevelType w:val="hybridMultilevel"/>
    <w:tmpl w:val="0B200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3FE74E0F"/>
    <w:multiLevelType w:val="hybridMultilevel"/>
    <w:tmpl w:val="D2A21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FF73670"/>
    <w:multiLevelType w:val="hybridMultilevel"/>
    <w:tmpl w:val="4F107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0280381"/>
    <w:multiLevelType w:val="hybridMultilevel"/>
    <w:tmpl w:val="4AFE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0694664"/>
    <w:multiLevelType w:val="hybridMultilevel"/>
    <w:tmpl w:val="415A8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0B761E4"/>
    <w:multiLevelType w:val="hybridMultilevel"/>
    <w:tmpl w:val="86F4E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0CE6B45"/>
    <w:multiLevelType w:val="hybridMultilevel"/>
    <w:tmpl w:val="F5A2D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1300C2C"/>
    <w:multiLevelType w:val="hybridMultilevel"/>
    <w:tmpl w:val="28FCA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27A721E"/>
    <w:multiLevelType w:val="hybridMultilevel"/>
    <w:tmpl w:val="62B08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286410C"/>
    <w:multiLevelType w:val="hybridMultilevel"/>
    <w:tmpl w:val="4864B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39A39DC"/>
    <w:multiLevelType w:val="hybridMultilevel"/>
    <w:tmpl w:val="FC6C5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3F41F08"/>
    <w:multiLevelType w:val="hybridMultilevel"/>
    <w:tmpl w:val="7F8EF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44105123"/>
    <w:multiLevelType w:val="hybridMultilevel"/>
    <w:tmpl w:val="E7B22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5A76433"/>
    <w:multiLevelType w:val="hybridMultilevel"/>
    <w:tmpl w:val="9434F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65B5AAA"/>
    <w:multiLevelType w:val="hybridMultilevel"/>
    <w:tmpl w:val="DE3E9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46847D0F"/>
    <w:multiLevelType w:val="hybridMultilevel"/>
    <w:tmpl w:val="03CAB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468E718E"/>
    <w:multiLevelType w:val="hybridMultilevel"/>
    <w:tmpl w:val="2D8A9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7B6577F"/>
    <w:multiLevelType w:val="hybridMultilevel"/>
    <w:tmpl w:val="BDB07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47B768E9"/>
    <w:multiLevelType w:val="hybridMultilevel"/>
    <w:tmpl w:val="0D68B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48A074D7"/>
    <w:multiLevelType w:val="hybridMultilevel"/>
    <w:tmpl w:val="4E64E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8AF34B6"/>
    <w:multiLevelType w:val="hybridMultilevel"/>
    <w:tmpl w:val="B73C2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492E2012"/>
    <w:multiLevelType w:val="hybridMultilevel"/>
    <w:tmpl w:val="0A0E3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9684FB4"/>
    <w:multiLevelType w:val="hybridMultilevel"/>
    <w:tmpl w:val="BF92E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9950DAC"/>
    <w:multiLevelType w:val="hybridMultilevel"/>
    <w:tmpl w:val="79261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4A6E2BF8"/>
    <w:multiLevelType w:val="hybridMultilevel"/>
    <w:tmpl w:val="0FB4B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A956DB9"/>
    <w:multiLevelType w:val="hybridMultilevel"/>
    <w:tmpl w:val="62885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4BAB23DF"/>
    <w:multiLevelType w:val="hybridMultilevel"/>
    <w:tmpl w:val="ACB07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C19272C"/>
    <w:multiLevelType w:val="hybridMultilevel"/>
    <w:tmpl w:val="0E1A4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C1927E5"/>
    <w:multiLevelType w:val="hybridMultilevel"/>
    <w:tmpl w:val="5DBA0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4C5E68FC"/>
    <w:multiLevelType w:val="hybridMultilevel"/>
    <w:tmpl w:val="94BED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4C686CE5"/>
    <w:multiLevelType w:val="hybridMultilevel"/>
    <w:tmpl w:val="A9781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4CFE7A33"/>
    <w:multiLevelType w:val="hybridMultilevel"/>
    <w:tmpl w:val="9544F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4D3D5165"/>
    <w:multiLevelType w:val="hybridMultilevel"/>
    <w:tmpl w:val="AA5E6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4EE61DF1"/>
    <w:multiLevelType w:val="hybridMultilevel"/>
    <w:tmpl w:val="D75A2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4EF008C7"/>
    <w:multiLevelType w:val="hybridMultilevel"/>
    <w:tmpl w:val="C26EA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4F7D45AD"/>
    <w:multiLevelType w:val="hybridMultilevel"/>
    <w:tmpl w:val="75A6E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4F9008F9"/>
    <w:multiLevelType w:val="hybridMultilevel"/>
    <w:tmpl w:val="F424A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4FA11FE9"/>
    <w:multiLevelType w:val="hybridMultilevel"/>
    <w:tmpl w:val="DA1E3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5067451B"/>
    <w:multiLevelType w:val="hybridMultilevel"/>
    <w:tmpl w:val="D6840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50BE4B1B"/>
    <w:multiLevelType w:val="hybridMultilevel"/>
    <w:tmpl w:val="0DE66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513368D5"/>
    <w:multiLevelType w:val="multilevel"/>
    <w:tmpl w:val="10169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1446E8F"/>
    <w:multiLevelType w:val="hybridMultilevel"/>
    <w:tmpl w:val="4A728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51450EB8"/>
    <w:multiLevelType w:val="hybridMultilevel"/>
    <w:tmpl w:val="D5060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517E1782"/>
    <w:multiLevelType w:val="hybridMultilevel"/>
    <w:tmpl w:val="11DC7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51E03422"/>
    <w:multiLevelType w:val="hybridMultilevel"/>
    <w:tmpl w:val="8F02A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52CD507B"/>
    <w:multiLevelType w:val="hybridMultilevel"/>
    <w:tmpl w:val="690C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52FC547E"/>
    <w:multiLevelType w:val="hybridMultilevel"/>
    <w:tmpl w:val="56A2F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538C5AA1"/>
    <w:multiLevelType w:val="hybridMultilevel"/>
    <w:tmpl w:val="4FB8B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53A80A62"/>
    <w:multiLevelType w:val="multilevel"/>
    <w:tmpl w:val="ED1E4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45A4BFA"/>
    <w:multiLevelType w:val="hybridMultilevel"/>
    <w:tmpl w:val="E3BC5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55393D7A"/>
    <w:multiLevelType w:val="hybridMultilevel"/>
    <w:tmpl w:val="48E28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556F53A9"/>
    <w:multiLevelType w:val="hybridMultilevel"/>
    <w:tmpl w:val="9AD0C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55CC499D"/>
    <w:multiLevelType w:val="hybridMultilevel"/>
    <w:tmpl w:val="ACC23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55CE0D49"/>
    <w:multiLevelType w:val="hybridMultilevel"/>
    <w:tmpl w:val="95AA1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56134E53"/>
    <w:multiLevelType w:val="hybridMultilevel"/>
    <w:tmpl w:val="3C1A2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568277A8"/>
    <w:multiLevelType w:val="hybridMultilevel"/>
    <w:tmpl w:val="6DCEE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569425BC"/>
    <w:multiLevelType w:val="hybridMultilevel"/>
    <w:tmpl w:val="B1FEC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6E27721"/>
    <w:multiLevelType w:val="hybridMultilevel"/>
    <w:tmpl w:val="F8CAF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56E72812"/>
    <w:multiLevelType w:val="hybridMultilevel"/>
    <w:tmpl w:val="E3BEA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5706534F"/>
    <w:multiLevelType w:val="hybridMultilevel"/>
    <w:tmpl w:val="9286A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575D5D84"/>
    <w:multiLevelType w:val="hybridMultilevel"/>
    <w:tmpl w:val="BF1624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3" w15:restartNumberingAfterBreak="0">
    <w:nsid w:val="578C554E"/>
    <w:multiLevelType w:val="hybridMultilevel"/>
    <w:tmpl w:val="B3847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57FB08FF"/>
    <w:multiLevelType w:val="hybridMultilevel"/>
    <w:tmpl w:val="A738B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580A3074"/>
    <w:multiLevelType w:val="hybridMultilevel"/>
    <w:tmpl w:val="077C6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581D0E81"/>
    <w:multiLevelType w:val="hybridMultilevel"/>
    <w:tmpl w:val="4D841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58C24873"/>
    <w:multiLevelType w:val="hybridMultilevel"/>
    <w:tmpl w:val="41A49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5929383D"/>
    <w:multiLevelType w:val="hybridMultilevel"/>
    <w:tmpl w:val="753CF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59D173B6"/>
    <w:multiLevelType w:val="multilevel"/>
    <w:tmpl w:val="B5C4B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C590DBD"/>
    <w:multiLevelType w:val="hybridMultilevel"/>
    <w:tmpl w:val="9B8A9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5CB313D7"/>
    <w:multiLevelType w:val="hybridMultilevel"/>
    <w:tmpl w:val="AFD88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5CD34E24"/>
    <w:multiLevelType w:val="hybridMultilevel"/>
    <w:tmpl w:val="F866E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5D805216"/>
    <w:multiLevelType w:val="hybridMultilevel"/>
    <w:tmpl w:val="DEB69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5DE02994"/>
    <w:multiLevelType w:val="hybridMultilevel"/>
    <w:tmpl w:val="9CDAC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5E010B4A"/>
    <w:multiLevelType w:val="hybridMultilevel"/>
    <w:tmpl w:val="7744C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5E1F0EA8"/>
    <w:multiLevelType w:val="hybridMultilevel"/>
    <w:tmpl w:val="E6446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5F0457DF"/>
    <w:multiLevelType w:val="hybridMultilevel"/>
    <w:tmpl w:val="AD7C1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5FE52B4C"/>
    <w:multiLevelType w:val="hybridMultilevel"/>
    <w:tmpl w:val="5FC8F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60295139"/>
    <w:multiLevelType w:val="hybridMultilevel"/>
    <w:tmpl w:val="98347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606959AA"/>
    <w:multiLevelType w:val="hybridMultilevel"/>
    <w:tmpl w:val="0DEA3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60DD4627"/>
    <w:multiLevelType w:val="hybridMultilevel"/>
    <w:tmpl w:val="F5324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611D4F8C"/>
    <w:multiLevelType w:val="hybridMultilevel"/>
    <w:tmpl w:val="D1CC1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614B43CF"/>
    <w:multiLevelType w:val="hybridMultilevel"/>
    <w:tmpl w:val="42227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62342D12"/>
    <w:multiLevelType w:val="hybridMultilevel"/>
    <w:tmpl w:val="9C6C4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623A1C51"/>
    <w:multiLevelType w:val="hybridMultilevel"/>
    <w:tmpl w:val="27265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631D2305"/>
    <w:multiLevelType w:val="hybridMultilevel"/>
    <w:tmpl w:val="53F4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638B266A"/>
    <w:multiLevelType w:val="hybridMultilevel"/>
    <w:tmpl w:val="DE68E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638C332E"/>
    <w:multiLevelType w:val="hybridMultilevel"/>
    <w:tmpl w:val="3F9E1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64543F90"/>
    <w:multiLevelType w:val="hybridMultilevel"/>
    <w:tmpl w:val="8A02E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646001EF"/>
    <w:multiLevelType w:val="hybridMultilevel"/>
    <w:tmpl w:val="DD4C2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64655312"/>
    <w:multiLevelType w:val="hybridMultilevel"/>
    <w:tmpl w:val="1BA02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65985707"/>
    <w:multiLevelType w:val="hybridMultilevel"/>
    <w:tmpl w:val="CF9AD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661039DB"/>
    <w:multiLevelType w:val="hybridMultilevel"/>
    <w:tmpl w:val="7ECCC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66A102E4"/>
    <w:multiLevelType w:val="hybridMultilevel"/>
    <w:tmpl w:val="21563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66DE299F"/>
    <w:multiLevelType w:val="hybridMultilevel"/>
    <w:tmpl w:val="03EE0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677C5CDC"/>
    <w:multiLevelType w:val="hybridMultilevel"/>
    <w:tmpl w:val="4DD68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68361EEF"/>
    <w:multiLevelType w:val="hybridMultilevel"/>
    <w:tmpl w:val="FE4AE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685A00C8"/>
    <w:multiLevelType w:val="hybridMultilevel"/>
    <w:tmpl w:val="6EFE6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69C50952"/>
    <w:multiLevelType w:val="hybridMultilevel"/>
    <w:tmpl w:val="7068B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69E01266"/>
    <w:multiLevelType w:val="hybridMultilevel"/>
    <w:tmpl w:val="F6524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6A55022B"/>
    <w:multiLevelType w:val="hybridMultilevel"/>
    <w:tmpl w:val="B734E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6B1B2709"/>
    <w:multiLevelType w:val="hybridMultilevel"/>
    <w:tmpl w:val="7CA8C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6C5120E2"/>
    <w:multiLevelType w:val="hybridMultilevel"/>
    <w:tmpl w:val="70CCB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6CE61100"/>
    <w:multiLevelType w:val="hybridMultilevel"/>
    <w:tmpl w:val="B3124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6FEE48F5"/>
    <w:multiLevelType w:val="hybridMultilevel"/>
    <w:tmpl w:val="5A5AB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7031663F"/>
    <w:multiLevelType w:val="hybridMultilevel"/>
    <w:tmpl w:val="9D08B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7054076F"/>
    <w:multiLevelType w:val="hybridMultilevel"/>
    <w:tmpl w:val="CDC6D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71291130"/>
    <w:multiLevelType w:val="hybridMultilevel"/>
    <w:tmpl w:val="139EE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71F641D4"/>
    <w:multiLevelType w:val="hybridMultilevel"/>
    <w:tmpl w:val="2990E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720B58CE"/>
    <w:multiLevelType w:val="hybridMultilevel"/>
    <w:tmpl w:val="1C684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15:restartNumberingAfterBreak="0">
    <w:nsid w:val="729B7301"/>
    <w:multiLevelType w:val="hybridMultilevel"/>
    <w:tmpl w:val="934EA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72BD125F"/>
    <w:multiLevelType w:val="hybridMultilevel"/>
    <w:tmpl w:val="DE227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735A0A0B"/>
    <w:multiLevelType w:val="hybridMultilevel"/>
    <w:tmpl w:val="E0FE3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738F7FB5"/>
    <w:multiLevelType w:val="hybridMultilevel"/>
    <w:tmpl w:val="3B5A6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73FE30C8"/>
    <w:multiLevelType w:val="hybridMultilevel"/>
    <w:tmpl w:val="6B226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74911D8D"/>
    <w:multiLevelType w:val="hybridMultilevel"/>
    <w:tmpl w:val="C5421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74B227D7"/>
    <w:multiLevelType w:val="hybridMultilevel"/>
    <w:tmpl w:val="58F87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74C75430"/>
    <w:multiLevelType w:val="hybridMultilevel"/>
    <w:tmpl w:val="F508E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75D82D2A"/>
    <w:multiLevelType w:val="hybridMultilevel"/>
    <w:tmpl w:val="D898E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75E65343"/>
    <w:multiLevelType w:val="hybridMultilevel"/>
    <w:tmpl w:val="07F82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15:restartNumberingAfterBreak="0">
    <w:nsid w:val="761026A9"/>
    <w:multiLevelType w:val="hybridMultilevel"/>
    <w:tmpl w:val="A2A2CA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770974CA"/>
    <w:multiLevelType w:val="hybridMultilevel"/>
    <w:tmpl w:val="74D0C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78216A25"/>
    <w:multiLevelType w:val="multilevel"/>
    <w:tmpl w:val="D6A89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82B6E74"/>
    <w:multiLevelType w:val="hybridMultilevel"/>
    <w:tmpl w:val="37588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79224CCA"/>
    <w:multiLevelType w:val="hybridMultilevel"/>
    <w:tmpl w:val="5D085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7AF72A02"/>
    <w:multiLevelType w:val="hybridMultilevel"/>
    <w:tmpl w:val="AFB4F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15:restartNumberingAfterBreak="0">
    <w:nsid w:val="7B0F4988"/>
    <w:multiLevelType w:val="hybridMultilevel"/>
    <w:tmpl w:val="524A4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15:restartNumberingAfterBreak="0">
    <w:nsid w:val="7B833396"/>
    <w:multiLevelType w:val="hybridMultilevel"/>
    <w:tmpl w:val="A0B4B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7C372160"/>
    <w:multiLevelType w:val="hybridMultilevel"/>
    <w:tmpl w:val="0A244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15:restartNumberingAfterBreak="0">
    <w:nsid w:val="7C7439A4"/>
    <w:multiLevelType w:val="hybridMultilevel"/>
    <w:tmpl w:val="25C42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7CC57339"/>
    <w:multiLevelType w:val="hybridMultilevel"/>
    <w:tmpl w:val="3A4E5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nsid w:val="7E2345C4"/>
    <w:multiLevelType w:val="hybridMultilevel"/>
    <w:tmpl w:val="8C9CD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2239612">
    <w:abstractNumId w:val="79"/>
  </w:num>
  <w:num w:numId="2" w16cid:durableId="1152677017">
    <w:abstractNumId w:val="174"/>
  </w:num>
  <w:num w:numId="3" w16cid:durableId="894851780">
    <w:abstractNumId w:val="137"/>
  </w:num>
  <w:num w:numId="4" w16cid:durableId="1328823180">
    <w:abstractNumId w:val="52"/>
  </w:num>
  <w:num w:numId="5" w16cid:durableId="1178276035">
    <w:abstractNumId w:val="62"/>
  </w:num>
  <w:num w:numId="6" w16cid:durableId="1836341688">
    <w:abstractNumId w:val="82"/>
  </w:num>
  <w:num w:numId="7" w16cid:durableId="1748379089">
    <w:abstractNumId w:val="208"/>
  </w:num>
  <w:num w:numId="8" w16cid:durableId="798767229">
    <w:abstractNumId w:val="170"/>
  </w:num>
  <w:num w:numId="9" w16cid:durableId="1979338923">
    <w:abstractNumId w:val="193"/>
  </w:num>
  <w:num w:numId="10" w16cid:durableId="324405038">
    <w:abstractNumId w:val="33"/>
  </w:num>
  <w:num w:numId="11" w16cid:durableId="979073421">
    <w:abstractNumId w:val="186"/>
  </w:num>
  <w:num w:numId="12" w16cid:durableId="1868832779">
    <w:abstractNumId w:val="194"/>
  </w:num>
  <w:num w:numId="13" w16cid:durableId="675040135">
    <w:abstractNumId w:val="99"/>
  </w:num>
  <w:num w:numId="14" w16cid:durableId="1022433372">
    <w:abstractNumId w:val="61"/>
  </w:num>
  <w:num w:numId="15" w16cid:durableId="636688206">
    <w:abstractNumId w:val="77"/>
  </w:num>
  <w:num w:numId="16" w16cid:durableId="1495991447">
    <w:abstractNumId w:val="120"/>
  </w:num>
  <w:num w:numId="17" w16cid:durableId="11422542">
    <w:abstractNumId w:val="80"/>
  </w:num>
  <w:num w:numId="18" w16cid:durableId="210311201">
    <w:abstractNumId w:val="198"/>
  </w:num>
  <w:num w:numId="19" w16cid:durableId="718936082">
    <w:abstractNumId w:val="58"/>
  </w:num>
  <w:num w:numId="20" w16cid:durableId="2095322785">
    <w:abstractNumId w:val="133"/>
  </w:num>
  <w:num w:numId="21" w16cid:durableId="218324080">
    <w:abstractNumId w:val="200"/>
  </w:num>
  <w:num w:numId="22" w16cid:durableId="740907797">
    <w:abstractNumId w:val="18"/>
  </w:num>
  <w:num w:numId="23" w16cid:durableId="492255000">
    <w:abstractNumId w:val="182"/>
  </w:num>
  <w:num w:numId="24" w16cid:durableId="728460798">
    <w:abstractNumId w:val="220"/>
  </w:num>
  <w:num w:numId="25" w16cid:durableId="1141851699">
    <w:abstractNumId w:val="107"/>
  </w:num>
  <w:num w:numId="26" w16cid:durableId="460926301">
    <w:abstractNumId w:val="4"/>
  </w:num>
  <w:num w:numId="27" w16cid:durableId="922181042">
    <w:abstractNumId w:val="96"/>
  </w:num>
  <w:num w:numId="28" w16cid:durableId="2051223165">
    <w:abstractNumId w:val="90"/>
  </w:num>
  <w:num w:numId="29" w16cid:durableId="1903784858">
    <w:abstractNumId w:val="51"/>
  </w:num>
  <w:num w:numId="30" w16cid:durableId="1512642024">
    <w:abstractNumId w:val="20"/>
  </w:num>
  <w:num w:numId="31" w16cid:durableId="1386641006">
    <w:abstractNumId w:val="43"/>
  </w:num>
  <w:num w:numId="32" w16cid:durableId="822087932">
    <w:abstractNumId w:val="113"/>
  </w:num>
  <w:num w:numId="33" w16cid:durableId="576475589">
    <w:abstractNumId w:val="68"/>
  </w:num>
  <w:num w:numId="34" w16cid:durableId="273637680">
    <w:abstractNumId w:val="95"/>
  </w:num>
  <w:num w:numId="35" w16cid:durableId="400256928">
    <w:abstractNumId w:val="59"/>
  </w:num>
  <w:num w:numId="36" w16cid:durableId="157423485">
    <w:abstractNumId w:val="118"/>
  </w:num>
  <w:num w:numId="37" w16cid:durableId="819615126">
    <w:abstractNumId w:val="60"/>
  </w:num>
  <w:num w:numId="38" w16cid:durableId="27032900">
    <w:abstractNumId w:val="181"/>
  </w:num>
  <w:num w:numId="39" w16cid:durableId="594099807">
    <w:abstractNumId w:val="27"/>
  </w:num>
  <w:num w:numId="40" w16cid:durableId="1740979744">
    <w:abstractNumId w:val="47"/>
  </w:num>
  <w:num w:numId="41" w16cid:durableId="1262641907">
    <w:abstractNumId w:val="165"/>
  </w:num>
  <w:num w:numId="42" w16cid:durableId="104008303">
    <w:abstractNumId w:val="178"/>
  </w:num>
  <w:num w:numId="43" w16cid:durableId="193150756">
    <w:abstractNumId w:val="217"/>
  </w:num>
  <w:num w:numId="44" w16cid:durableId="562182481">
    <w:abstractNumId w:val="12"/>
  </w:num>
  <w:num w:numId="45" w16cid:durableId="2104455280">
    <w:abstractNumId w:val="136"/>
  </w:num>
  <w:num w:numId="46" w16cid:durableId="1206673049">
    <w:abstractNumId w:val="130"/>
  </w:num>
  <w:num w:numId="47" w16cid:durableId="207961100">
    <w:abstractNumId w:val="154"/>
  </w:num>
  <w:num w:numId="48" w16cid:durableId="111557152">
    <w:abstractNumId w:val="56"/>
  </w:num>
  <w:num w:numId="49" w16cid:durableId="1373923235">
    <w:abstractNumId w:val="37"/>
  </w:num>
  <w:num w:numId="50" w16cid:durableId="2052149895">
    <w:abstractNumId w:val="119"/>
  </w:num>
  <w:num w:numId="51" w16cid:durableId="532499909">
    <w:abstractNumId w:val="128"/>
  </w:num>
  <w:num w:numId="52" w16cid:durableId="73624814">
    <w:abstractNumId w:val="87"/>
  </w:num>
  <w:num w:numId="53" w16cid:durableId="634875807">
    <w:abstractNumId w:val="195"/>
  </w:num>
  <w:num w:numId="54" w16cid:durableId="1251307781">
    <w:abstractNumId w:val="46"/>
  </w:num>
  <w:num w:numId="55" w16cid:durableId="2049989387">
    <w:abstractNumId w:val="14"/>
  </w:num>
  <w:num w:numId="56" w16cid:durableId="1138651013">
    <w:abstractNumId w:val="30"/>
  </w:num>
  <w:num w:numId="57" w16cid:durableId="731780357">
    <w:abstractNumId w:val="42"/>
  </w:num>
  <w:num w:numId="58" w16cid:durableId="1207061510">
    <w:abstractNumId w:val="117"/>
  </w:num>
  <w:num w:numId="59" w16cid:durableId="1985770277">
    <w:abstractNumId w:val="32"/>
  </w:num>
  <w:num w:numId="60" w16cid:durableId="1024987791">
    <w:abstractNumId w:val="44"/>
  </w:num>
  <w:num w:numId="61" w16cid:durableId="287974082">
    <w:abstractNumId w:val="41"/>
  </w:num>
  <w:num w:numId="62" w16cid:durableId="56172959">
    <w:abstractNumId w:val="218"/>
  </w:num>
  <w:num w:numId="63" w16cid:durableId="1464225742">
    <w:abstractNumId w:val="125"/>
  </w:num>
  <w:num w:numId="64" w16cid:durableId="947200211">
    <w:abstractNumId w:val="1"/>
  </w:num>
  <w:num w:numId="65" w16cid:durableId="510683729">
    <w:abstractNumId w:val="183"/>
  </w:num>
  <w:num w:numId="66" w16cid:durableId="841895302">
    <w:abstractNumId w:val="164"/>
  </w:num>
  <w:num w:numId="67" w16cid:durableId="1711421862">
    <w:abstractNumId w:val="129"/>
  </w:num>
  <w:num w:numId="68" w16cid:durableId="892347256">
    <w:abstractNumId w:val="176"/>
  </w:num>
  <w:num w:numId="69" w16cid:durableId="1491368746">
    <w:abstractNumId w:val="93"/>
  </w:num>
  <w:num w:numId="70" w16cid:durableId="1343818130">
    <w:abstractNumId w:val="109"/>
  </w:num>
  <w:num w:numId="71" w16cid:durableId="1098721095">
    <w:abstractNumId w:val="36"/>
  </w:num>
  <w:num w:numId="72" w16cid:durableId="2080977288">
    <w:abstractNumId w:val="221"/>
  </w:num>
  <w:num w:numId="73" w16cid:durableId="89788551">
    <w:abstractNumId w:val="123"/>
  </w:num>
  <w:num w:numId="74" w16cid:durableId="20396011">
    <w:abstractNumId w:val="185"/>
  </w:num>
  <w:num w:numId="75" w16cid:durableId="915895680">
    <w:abstractNumId w:val="21"/>
  </w:num>
  <w:num w:numId="76" w16cid:durableId="1777485887">
    <w:abstractNumId w:val="172"/>
  </w:num>
  <w:num w:numId="77" w16cid:durableId="1589996936">
    <w:abstractNumId w:val="86"/>
  </w:num>
  <w:num w:numId="78" w16cid:durableId="1060056151">
    <w:abstractNumId w:val="70"/>
  </w:num>
  <w:num w:numId="79" w16cid:durableId="358551014">
    <w:abstractNumId w:val="138"/>
  </w:num>
  <w:num w:numId="80" w16cid:durableId="1249272914">
    <w:abstractNumId w:val="189"/>
  </w:num>
  <w:num w:numId="81" w16cid:durableId="1435324271">
    <w:abstractNumId w:val="54"/>
  </w:num>
  <w:num w:numId="82" w16cid:durableId="2005357258">
    <w:abstractNumId w:val="143"/>
  </w:num>
  <w:num w:numId="83" w16cid:durableId="973414640">
    <w:abstractNumId w:val="162"/>
  </w:num>
  <w:num w:numId="84" w16cid:durableId="1084062820">
    <w:abstractNumId w:val="114"/>
  </w:num>
  <w:num w:numId="85" w16cid:durableId="1014957769">
    <w:abstractNumId w:val="2"/>
  </w:num>
  <w:num w:numId="86" w16cid:durableId="900990190">
    <w:abstractNumId w:val="131"/>
  </w:num>
  <w:num w:numId="87" w16cid:durableId="1412853713">
    <w:abstractNumId w:val="196"/>
  </w:num>
  <w:num w:numId="88" w16cid:durableId="1108740599">
    <w:abstractNumId w:val="6"/>
  </w:num>
  <w:num w:numId="89" w16cid:durableId="765223770">
    <w:abstractNumId w:val="105"/>
  </w:num>
  <w:num w:numId="90" w16cid:durableId="1564294781">
    <w:abstractNumId w:val="207"/>
  </w:num>
  <w:num w:numId="91" w16cid:durableId="914897522">
    <w:abstractNumId w:val="141"/>
  </w:num>
  <w:num w:numId="92" w16cid:durableId="251550294">
    <w:abstractNumId w:val="184"/>
  </w:num>
  <w:num w:numId="93" w16cid:durableId="1275137455">
    <w:abstractNumId w:val="45"/>
  </w:num>
  <w:num w:numId="94" w16cid:durableId="983587253">
    <w:abstractNumId w:val="63"/>
  </w:num>
  <w:num w:numId="95" w16cid:durableId="1846288976">
    <w:abstractNumId w:val="222"/>
  </w:num>
  <w:num w:numId="96" w16cid:durableId="365563420">
    <w:abstractNumId w:val="7"/>
  </w:num>
  <w:num w:numId="97" w16cid:durableId="1844275651">
    <w:abstractNumId w:val="84"/>
  </w:num>
  <w:num w:numId="98" w16cid:durableId="12386805">
    <w:abstractNumId w:val="127"/>
  </w:num>
  <w:num w:numId="99" w16cid:durableId="2078163428">
    <w:abstractNumId w:val="10"/>
  </w:num>
  <w:num w:numId="100" w16cid:durableId="226310383">
    <w:abstractNumId w:val="216"/>
  </w:num>
  <w:num w:numId="101" w16cid:durableId="618336212">
    <w:abstractNumId w:val="209"/>
  </w:num>
  <w:num w:numId="102" w16cid:durableId="1617248752">
    <w:abstractNumId w:val="160"/>
  </w:num>
  <w:num w:numId="103" w16cid:durableId="398673085">
    <w:abstractNumId w:val="153"/>
  </w:num>
  <w:num w:numId="104" w16cid:durableId="91053339">
    <w:abstractNumId w:val="57"/>
  </w:num>
  <w:num w:numId="105" w16cid:durableId="698891287">
    <w:abstractNumId w:val="5"/>
  </w:num>
  <w:num w:numId="106" w16cid:durableId="1733844304">
    <w:abstractNumId w:val="34"/>
  </w:num>
  <w:num w:numId="107" w16cid:durableId="1452284243">
    <w:abstractNumId w:val="88"/>
  </w:num>
  <w:num w:numId="108" w16cid:durableId="839657409">
    <w:abstractNumId w:val="161"/>
  </w:num>
  <w:num w:numId="109" w16cid:durableId="526796376">
    <w:abstractNumId w:val="177"/>
  </w:num>
  <w:num w:numId="110" w16cid:durableId="1982805196">
    <w:abstractNumId w:val="103"/>
  </w:num>
  <w:num w:numId="111" w16cid:durableId="259487159">
    <w:abstractNumId w:val="126"/>
  </w:num>
  <w:num w:numId="112" w16cid:durableId="1855609577">
    <w:abstractNumId w:val="158"/>
  </w:num>
  <w:num w:numId="113" w16cid:durableId="1200359589">
    <w:abstractNumId w:val="108"/>
  </w:num>
  <w:num w:numId="114" w16cid:durableId="1495146362">
    <w:abstractNumId w:val="104"/>
  </w:num>
  <w:num w:numId="115" w16cid:durableId="898252065">
    <w:abstractNumId w:val="163"/>
  </w:num>
  <w:num w:numId="116" w16cid:durableId="1767070971">
    <w:abstractNumId w:val="139"/>
  </w:num>
  <w:num w:numId="117" w16cid:durableId="1123495547">
    <w:abstractNumId w:val="148"/>
  </w:num>
  <w:num w:numId="118" w16cid:durableId="831071369">
    <w:abstractNumId w:val="134"/>
  </w:num>
  <w:num w:numId="119" w16cid:durableId="173543186">
    <w:abstractNumId w:val="180"/>
  </w:num>
  <w:num w:numId="120" w16cid:durableId="814681643">
    <w:abstractNumId w:val="106"/>
  </w:num>
  <w:num w:numId="121" w16cid:durableId="1059284453">
    <w:abstractNumId w:val="169"/>
  </w:num>
  <w:num w:numId="122" w16cid:durableId="1189634768">
    <w:abstractNumId w:val="55"/>
  </w:num>
  <w:num w:numId="123" w16cid:durableId="1694065571">
    <w:abstractNumId w:val="64"/>
  </w:num>
  <w:num w:numId="124" w16cid:durableId="1714184783">
    <w:abstractNumId w:val="78"/>
  </w:num>
  <w:num w:numId="125" w16cid:durableId="904099468">
    <w:abstractNumId w:val="53"/>
  </w:num>
  <w:num w:numId="126" w16cid:durableId="1257129905">
    <w:abstractNumId w:val="15"/>
  </w:num>
  <w:num w:numId="127" w16cid:durableId="1345981586">
    <w:abstractNumId w:val="188"/>
  </w:num>
  <w:num w:numId="128" w16cid:durableId="997541805">
    <w:abstractNumId w:val="24"/>
  </w:num>
  <w:num w:numId="129" w16cid:durableId="967853063">
    <w:abstractNumId w:val="201"/>
  </w:num>
  <w:num w:numId="130" w16cid:durableId="978801665">
    <w:abstractNumId w:val="191"/>
  </w:num>
  <w:num w:numId="131" w16cid:durableId="442189934">
    <w:abstractNumId w:val="179"/>
  </w:num>
  <w:num w:numId="132" w16cid:durableId="1641232424">
    <w:abstractNumId w:val="39"/>
  </w:num>
  <w:num w:numId="133" w16cid:durableId="602693781">
    <w:abstractNumId w:val="212"/>
  </w:num>
  <w:num w:numId="134" w16cid:durableId="355205125">
    <w:abstractNumId w:val="167"/>
  </w:num>
  <w:num w:numId="135" w16cid:durableId="312371073">
    <w:abstractNumId w:val="49"/>
  </w:num>
  <w:num w:numId="136" w16cid:durableId="1064599123">
    <w:abstractNumId w:val="29"/>
  </w:num>
  <w:num w:numId="137" w16cid:durableId="681587750">
    <w:abstractNumId w:val="135"/>
  </w:num>
  <w:num w:numId="138" w16cid:durableId="1468819412">
    <w:abstractNumId w:val="205"/>
  </w:num>
  <w:num w:numId="139" w16cid:durableId="1863325175">
    <w:abstractNumId w:val="150"/>
  </w:num>
  <w:num w:numId="140" w16cid:durableId="591937429">
    <w:abstractNumId w:val="187"/>
  </w:num>
  <w:num w:numId="141" w16cid:durableId="268853815">
    <w:abstractNumId w:val="66"/>
  </w:num>
  <w:num w:numId="142" w16cid:durableId="67969087">
    <w:abstractNumId w:val="115"/>
  </w:num>
  <w:num w:numId="143" w16cid:durableId="890531761">
    <w:abstractNumId w:val="65"/>
  </w:num>
  <w:num w:numId="144" w16cid:durableId="875704579">
    <w:abstractNumId w:val="22"/>
  </w:num>
  <w:num w:numId="145" w16cid:durableId="1514340972">
    <w:abstractNumId w:val="11"/>
  </w:num>
  <w:num w:numId="146" w16cid:durableId="128015576">
    <w:abstractNumId w:val="8"/>
  </w:num>
  <w:num w:numId="147" w16cid:durableId="1297763634">
    <w:abstractNumId w:val="92"/>
  </w:num>
  <w:num w:numId="148" w16cid:durableId="190187799">
    <w:abstractNumId w:val="147"/>
  </w:num>
  <w:num w:numId="149" w16cid:durableId="25258279">
    <w:abstractNumId w:val="112"/>
  </w:num>
  <w:num w:numId="150" w16cid:durableId="74674356">
    <w:abstractNumId w:val="202"/>
  </w:num>
  <w:num w:numId="151" w16cid:durableId="48113855">
    <w:abstractNumId w:val="204"/>
  </w:num>
  <w:num w:numId="152" w16cid:durableId="1931502697">
    <w:abstractNumId w:val="144"/>
  </w:num>
  <w:num w:numId="153" w16cid:durableId="380599569">
    <w:abstractNumId w:val="157"/>
  </w:num>
  <w:num w:numId="154" w16cid:durableId="587009746">
    <w:abstractNumId w:val="98"/>
  </w:num>
  <w:num w:numId="155" w16cid:durableId="567810669">
    <w:abstractNumId w:val="199"/>
  </w:num>
  <w:num w:numId="156" w16cid:durableId="1302619349">
    <w:abstractNumId w:val="219"/>
  </w:num>
  <w:num w:numId="157" w16cid:durableId="1199781282">
    <w:abstractNumId w:val="71"/>
  </w:num>
  <w:num w:numId="158" w16cid:durableId="1792673635">
    <w:abstractNumId w:val="23"/>
  </w:num>
  <w:num w:numId="159" w16cid:durableId="440029718">
    <w:abstractNumId w:val="152"/>
  </w:num>
  <w:num w:numId="160" w16cid:durableId="1516723926">
    <w:abstractNumId w:val="17"/>
  </w:num>
  <w:num w:numId="161" w16cid:durableId="1986424617">
    <w:abstractNumId w:val="74"/>
  </w:num>
  <w:num w:numId="162" w16cid:durableId="992677416">
    <w:abstractNumId w:val="111"/>
  </w:num>
  <w:num w:numId="163" w16cid:durableId="2089576503">
    <w:abstractNumId w:val="142"/>
  </w:num>
  <w:num w:numId="164" w16cid:durableId="1994291169">
    <w:abstractNumId w:val="73"/>
  </w:num>
  <w:num w:numId="165" w16cid:durableId="486823670">
    <w:abstractNumId w:val="156"/>
  </w:num>
  <w:num w:numId="166" w16cid:durableId="46613541">
    <w:abstractNumId w:val="25"/>
  </w:num>
  <w:num w:numId="167" w16cid:durableId="414933416">
    <w:abstractNumId w:val="89"/>
  </w:num>
  <w:num w:numId="168" w16cid:durableId="69155977">
    <w:abstractNumId w:val="9"/>
  </w:num>
  <w:num w:numId="169" w16cid:durableId="563879888">
    <w:abstractNumId w:val="75"/>
  </w:num>
  <w:num w:numId="170" w16cid:durableId="602802569">
    <w:abstractNumId w:val="31"/>
  </w:num>
  <w:num w:numId="171" w16cid:durableId="892037633">
    <w:abstractNumId w:val="13"/>
  </w:num>
  <w:num w:numId="172" w16cid:durableId="1349409018">
    <w:abstractNumId w:val="101"/>
  </w:num>
  <w:num w:numId="173" w16cid:durableId="877619786">
    <w:abstractNumId w:val="197"/>
  </w:num>
  <w:num w:numId="174" w16cid:durableId="1940480583">
    <w:abstractNumId w:val="16"/>
  </w:num>
  <w:num w:numId="175" w16cid:durableId="1601645604">
    <w:abstractNumId w:val="19"/>
  </w:num>
  <w:num w:numId="176" w16cid:durableId="1356540858">
    <w:abstractNumId w:val="110"/>
  </w:num>
  <w:num w:numId="177" w16cid:durableId="1971012824">
    <w:abstractNumId w:val="168"/>
  </w:num>
  <w:num w:numId="178" w16cid:durableId="433670566">
    <w:abstractNumId w:val="69"/>
  </w:num>
  <w:num w:numId="179" w16cid:durableId="1783383761">
    <w:abstractNumId w:val="214"/>
  </w:num>
  <w:num w:numId="180" w16cid:durableId="1125275494">
    <w:abstractNumId w:val="91"/>
  </w:num>
  <w:num w:numId="181" w16cid:durableId="1788549603">
    <w:abstractNumId w:val="145"/>
  </w:num>
  <w:num w:numId="182" w16cid:durableId="2015106573">
    <w:abstractNumId w:val="48"/>
  </w:num>
  <w:num w:numId="183" w16cid:durableId="114494650">
    <w:abstractNumId w:val="171"/>
  </w:num>
  <w:num w:numId="184" w16cid:durableId="591161679">
    <w:abstractNumId w:val="97"/>
  </w:num>
  <w:num w:numId="185" w16cid:durableId="549533425">
    <w:abstractNumId w:val="210"/>
  </w:num>
  <w:num w:numId="186" w16cid:durableId="1132164528">
    <w:abstractNumId w:val="67"/>
  </w:num>
  <w:num w:numId="187" w16cid:durableId="336932617">
    <w:abstractNumId w:val="85"/>
  </w:num>
  <w:num w:numId="188" w16cid:durableId="804784988">
    <w:abstractNumId w:val="3"/>
  </w:num>
  <w:num w:numId="189" w16cid:durableId="1005404317">
    <w:abstractNumId w:val="0"/>
  </w:num>
  <w:num w:numId="190" w16cid:durableId="155649785">
    <w:abstractNumId w:val="76"/>
  </w:num>
  <w:num w:numId="191" w16cid:durableId="679311823">
    <w:abstractNumId w:val="94"/>
  </w:num>
  <w:num w:numId="192" w16cid:durableId="1997806171">
    <w:abstractNumId w:val="166"/>
  </w:num>
  <w:num w:numId="193" w16cid:durableId="980619861">
    <w:abstractNumId w:val="203"/>
  </w:num>
  <w:num w:numId="194" w16cid:durableId="2132819043">
    <w:abstractNumId w:val="155"/>
  </w:num>
  <w:num w:numId="195" w16cid:durableId="548763854">
    <w:abstractNumId w:val="122"/>
  </w:num>
  <w:num w:numId="196" w16cid:durableId="570241045">
    <w:abstractNumId w:val="151"/>
  </w:num>
  <w:num w:numId="197" w16cid:durableId="214389781">
    <w:abstractNumId w:val="190"/>
  </w:num>
  <w:num w:numId="198" w16cid:durableId="40251211">
    <w:abstractNumId w:val="38"/>
  </w:num>
  <w:num w:numId="199" w16cid:durableId="648634916">
    <w:abstractNumId w:val="83"/>
  </w:num>
  <w:num w:numId="200" w16cid:durableId="466360034">
    <w:abstractNumId w:val="28"/>
  </w:num>
  <w:num w:numId="201" w16cid:durableId="1525358993">
    <w:abstractNumId w:val="192"/>
  </w:num>
  <w:num w:numId="202" w16cid:durableId="105807622">
    <w:abstractNumId w:val="124"/>
  </w:num>
  <w:num w:numId="203" w16cid:durableId="13649814">
    <w:abstractNumId w:val="211"/>
  </w:num>
  <w:num w:numId="204" w16cid:durableId="1284003084">
    <w:abstractNumId w:val="175"/>
  </w:num>
  <w:num w:numId="205" w16cid:durableId="1518881790">
    <w:abstractNumId w:val="40"/>
  </w:num>
  <w:num w:numId="206" w16cid:durableId="1362322670">
    <w:abstractNumId w:val="116"/>
  </w:num>
  <w:num w:numId="207" w16cid:durableId="326397013">
    <w:abstractNumId w:val="121"/>
  </w:num>
  <w:num w:numId="208" w16cid:durableId="218244763">
    <w:abstractNumId w:val="102"/>
  </w:num>
  <w:num w:numId="209" w16cid:durableId="639311671">
    <w:abstractNumId w:val="100"/>
  </w:num>
  <w:num w:numId="210" w16cid:durableId="1249463329">
    <w:abstractNumId w:val="146"/>
  </w:num>
  <w:num w:numId="211" w16cid:durableId="69079920">
    <w:abstractNumId w:val="149"/>
  </w:num>
  <w:num w:numId="212" w16cid:durableId="2007391315">
    <w:abstractNumId w:val="35"/>
  </w:num>
  <w:num w:numId="213" w16cid:durableId="509758209">
    <w:abstractNumId w:val="50"/>
  </w:num>
  <w:num w:numId="214" w16cid:durableId="1282416549">
    <w:abstractNumId w:val="81"/>
  </w:num>
  <w:num w:numId="215" w16cid:durableId="323168324">
    <w:abstractNumId w:val="206"/>
  </w:num>
  <w:num w:numId="216" w16cid:durableId="720057110">
    <w:abstractNumId w:val="26"/>
  </w:num>
  <w:num w:numId="217" w16cid:durableId="828793465">
    <w:abstractNumId w:val="215"/>
  </w:num>
  <w:num w:numId="218" w16cid:durableId="1485467731">
    <w:abstractNumId w:val="173"/>
  </w:num>
  <w:num w:numId="219" w16cid:durableId="1457410779">
    <w:abstractNumId w:val="159"/>
  </w:num>
  <w:num w:numId="220" w16cid:durableId="1523787277">
    <w:abstractNumId w:val="140"/>
  </w:num>
  <w:num w:numId="221" w16cid:durableId="1249846650">
    <w:abstractNumId w:val="72"/>
  </w:num>
  <w:num w:numId="222" w16cid:durableId="640424549">
    <w:abstractNumId w:val="213"/>
  </w:num>
  <w:num w:numId="223" w16cid:durableId="983510690">
    <w:abstractNumId w:val="132"/>
  </w:num>
  <w:numIdMacAtCleanup w:val="2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AE4"/>
    <w:rsid w:val="00003794"/>
    <w:rsid w:val="0000399B"/>
    <w:rsid w:val="000072AB"/>
    <w:rsid w:val="0001035E"/>
    <w:rsid w:val="00020E80"/>
    <w:rsid w:val="00021BF1"/>
    <w:rsid w:val="000268CD"/>
    <w:rsid w:val="000332B7"/>
    <w:rsid w:val="0003632D"/>
    <w:rsid w:val="000423E9"/>
    <w:rsid w:val="00044E6C"/>
    <w:rsid w:val="000476B1"/>
    <w:rsid w:val="0005509F"/>
    <w:rsid w:val="00060CF4"/>
    <w:rsid w:val="00066EFE"/>
    <w:rsid w:val="00070B74"/>
    <w:rsid w:val="00076A3F"/>
    <w:rsid w:val="00082E1B"/>
    <w:rsid w:val="000857D4"/>
    <w:rsid w:val="00086036"/>
    <w:rsid w:val="00086B38"/>
    <w:rsid w:val="00087424"/>
    <w:rsid w:val="00091C99"/>
    <w:rsid w:val="00094740"/>
    <w:rsid w:val="00094FDE"/>
    <w:rsid w:val="000A2A69"/>
    <w:rsid w:val="000B37FF"/>
    <w:rsid w:val="000B4D4E"/>
    <w:rsid w:val="000B6DF6"/>
    <w:rsid w:val="000C1994"/>
    <w:rsid w:val="000C2ABD"/>
    <w:rsid w:val="000C3BC5"/>
    <w:rsid w:val="000C3D7B"/>
    <w:rsid w:val="000C40B1"/>
    <w:rsid w:val="000C4ED1"/>
    <w:rsid w:val="000C723C"/>
    <w:rsid w:val="000C7A4A"/>
    <w:rsid w:val="000C7DF9"/>
    <w:rsid w:val="000D2034"/>
    <w:rsid w:val="000D3E04"/>
    <w:rsid w:val="000D65FB"/>
    <w:rsid w:val="000E2D81"/>
    <w:rsid w:val="000F4724"/>
    <w:rsid w:val="000F4DFE"/>
    <w:rsid w:val="000F6423"/>
    <w:rsid w:val="0011014C"/>
    <w:rsid w:val="00111B1E"/>
    <w:rsid w:val="001152C2"/>
    <w:rsid w:val="001205A1"/>
    <w:rsid w:val="001251BA"/>
    <w:rsid w:val="0013076B"/>
    <w:rsid w:val="00134EAA"/>
    <w:rsid w:val="00136EF4"/>
    <w:rsid w:val="00141A83"/>
    <w:rsid w:val="00141FA4"/>
    <w:rsid w:val="00142538"/>
    <w:rsid w:val="00150D15"/>
    <w:rsid w:val="00151893"/>
    <w:rsid w:val="00152836"/>
    <w:rsid w:val="00153AB0"/>
    <w:rsid w:val="00154224"/>
    <w:rsid w:val="001563E5"/>
    <w:rsid w:val="00160D2F"/>
    <w:rsid w:val="001661C1"/>
    <w:rsid w:val="00170B42"/>
    <w:rsid w:val="00190650"/>
    <w:rsid w:val="00190C83"/>
    <w:rsid w:val="00193021"/>
    <w:rsid w:val="00196929"/>
    <w:rsid w:val="001A411C"/>
    <w:rsid w:val="001B1FBB"/>
    <w:rsid w:val="001C2795"/>
    <w:rsid w:val="001C2986"/>
    <w:rsid w:val="001C35EC"/>
    <w:rsid w:val="001D34D4"/>
    <w:rsid w:val="001D36E0"/>
    <w:rsid w:val="001D5643"/>
    <w:rsid w:val="001E0E29"/>
    <w:rsid w:val="001E3CA5"/>
    <w:rsid w:val="001E4FAE"/>
    <w:rsid w:val="001E65B8"/>
    <w:rsid w:val="001E7B5A"/>
    <w:rsid w:val="001F0EED"/>
    <w:rsid w:val="001F414D"/>
    <w:rsid w:val="001F7DD7"/>
    <w:rsid w:val="002015AC"/>
    <w:rsid w:val="002112FB"/>
    <w:rsid w:val="00214DE5"/>
    <w:rsid w:val="00222D48"/>
    <w:rsid w:val="00223791"/>
    <w:rsid w:val="00225706"/>
    <w:rsid w:val="00236150"/>
    <w:rsid w:val="0023687D"/>
    <w:rsid w:val="002413BE"/>
    <w:rsid w:val="00242387"/>
    <w:rsid w:val="0024342B"/>
    <w:rsid w:val="00247978"/>
    <w:rsid w:val="00247F24"/>
    <w:rsid w:val="00250318"/>
    <w:rsid w:val="00257650"/>
    <w:rsid w:val="002650A9"/>
    <w:rsid w:val="002656A8"/>
    <w:rsid w:val="00270E25"/>
    <w:rsid w:val="00283628"/>
    <w:rsid w:val="00285CA8"/>
    <w:rsid w:val="00286C35"/>
    <w:rsid w:val="00287213"/>
    <w:rsid w:val="00287656"/>
    <w:rsid w:val="002877E8"/>
    <w:rsid w:val="00292082"/>
    <w:rsid w:val="00294FF4"/>
    <w:rsid w:val="0029710F"/>
    <w:rsid w:val="002A388A"/>
    <w:rsid w:val="002A674B"/>
    <w:rsid w:val="002B155B"/>
    <w:rsid w:val="002B3CF7"/>
    <w:rsid w:val="002B4F03"/>
    <w:rsid w:val="002B4F15"/>
    <w:rsid w:val="002B5DB1"/>
    <w:rsid w:val="002C4A3D"/>
    <w:rsid w:val="002C6921"/>
    <w:rsid w:val="002D5050"/>
    <w:rsid w:val="002E0BBD"/>
    <w:rsid w:val="002E56FC"/>
    <w:rsid w:val="002E7C4E"/>
    <w:rsid w:val="002F233A"/>
    <w:rsid w:val="002F538D"/>
    <w:rsid w:val="002F714D"/>
    <w:rsid w:val="0030461D"/>
    <w:rsid w:val="0031055C"/>
    <w:rsid w:val="00310B8F"/>
    <w:rsid w:val="00310D2D"/>
    <w:rsid w:val="003203B5"/>
    <w:rsid w:val="003248EF"/>
    <w:rsid w:val="003252FB"/>
    <w:rsid w:val="00327759"/>
    <w:rsid w:val="00332497"/>
    <w:rsid w:val="003336DF"/>
    <w:rsid w:val="0033563E"/>
    <w:rsid w:val="00336C6E"/>
    <w:rsid w:val="0034153F"/>
    <w:rsid w:val="00341ADA"/>
    <w:rsid w:val="003576D3"/>
    <w:rsid w:val="00360E66"/>
    <w:rsid w:val="0036426D"/>
    <w:rsid w:val="00367062"/>
    <w:rsid w:val="00367A1C"/>
    <w:rsid w:val="00370798"/>
    <w:rsid w:val="00371EE1"/>
    <w:rsid w:val="003767CC"/>
    <w:rsid w:val="003825FD"/>
    <w:rsid w:val="003838F3"/>
    <w:rsid w:val="00383CD3"/>
    <w:rsid w:val="00384429"/>
    <w:rsid w:val="003872B1"/>
    <w:rsid w:val="00390051"/>
    <w:rsid w:val="003927EB"/>
    <w:rsid w:val="0039287F"/>
    <w:rsid w:val="00396953"/>
    <w:rsid w:val="003A318D"/>
    <w:rsid w:val="003A798E"/>
    <w:rsid w:val="003B2D6F"/>
    <w:rsid w:val="003B71F9"/>
    <w:rsid w:val="003B7E4B"/>
    <w:rsid w:val="003C37E0"/>
    <w:rsid w:val="003C4947"/>
    <w:rsid w:val="003C7148"/>
    <w:rsid w:val="003C79A5"/>
    <w:rsid w:val="003D02DC"/>
    <w:rsid w:val="003D38BC"/>
    <w:rsid w:val="003D40E1"/>
    <w:rsid w:val="003D5B08"/>
    <w:rsid w:val="003D68FF"/>
    <w:rsid w:val="003E013C"/>
    <w:rsid w:val="003E6175"/>
    <w:rsid w:val="003E755C"/>
    <w:rsid w:val="003F0BD6"/>
    <w:rsid w:val="003F379E"/>
    <w:rsid w:val="003F3D8A"/>
    <w:rsid w:val="003F59B0"/>
    <w:rsid w:val="003F5E3C"/>
    <w:rsid w:val="003F5FA5"/>
    <w:rsid w:val="003F6021"/>
    <w:rsid w:val="00401514"/>
    <w:rsid w:val="00411DC4"/>
    <w:rsid w:val="00413002"/>
    <w:rsid w:val="00414568"/>
    <w:rsid w:val="00423FDD"/>
    <w:rsid w:val="00425910"/>
    <w:rsid w:val="00425A99"/>
    <w:rsid w:val="00425EBD"/>
    <w:rsid w:val="00437439"/>
    <w:rsid w:val="0044018F"/>
    <w:rsid w:val="00440906"/>
    <w:rsid w:val="00441B52"/>
    <w:rsid w:val="00447DBD"/>
    <w:rsid w:val="00450259"/>
    <w:rsid w:val="004519B7"/>
    <w:rsid w:val="004528C8"/>
    <w:rsid w:val="004528DF"/>
    <w:rsid w:val="00455019"/>
    <w:rsid w:val="00457833"/>
    <w:rsid w:val="00461A15"/>
    <w:rsid w:val="00463A18"/>
    <w:rsid w:val="0046598B"/>
    <w:rsid w:val="00466A47"/>
    <w:rsid w:val="00471300"/>
    <w:rsid w:val="00475353"/>
    <w:rsid w:val="00481800"/>
    <w:rsid w:val="0048263B"/>
    <w:rsid w:val="0048574A"/>
    <w:rsid w:val="0048744A"/>
    <w:rsid w:val="00492BA7"/>
    <w:rsid w:val="00492CD1"/>
    <w:rsid w:val="004A4E2B"/>
    <w:rsid w:val="004A60BE"/>
    <w:rsid w:val="004A60F7"/>
    <w:rsid w:val="004A6B21"/>
    <w:rsid w:val="004B4BDF"/>
    <w:rsid w:val="004B566B"/>
    <w:rsid w:val="004B6BB1"/>
    <w:rsid w:val="004B7207"/>
    <w:rsid w:val="004C3538"/>
    <w:rsid w:val="004D1233"/>
    <w:rsid w:val="004D1700"/>
    <w:rsid w:val="004D411C"/>
    <w:rsid w:val="004D5632"/>
    <w:rsid w:val="004E1D94"/>
    <w:rsid w:val="004F1A0B"/>
    <w:rsid w:val="004F33C9"/>
    <w:rsid w:val="004F380B"/>
    <w:rsid w:val="004F465C"/>
    <w:rsid w:val="0050192F"/>
    <w:rsid w:val="00501AE4"/>
    <w:rsid w:val="00504365"/>
    <w:rsid w:val="00505BDA"/>
    <w:rsid w:val="00511DA0"/>
    <w:rsid w:val="00514F19"/>
    <w:rsid w:val="005160E3"/>
    <w:rsid w:val="00517B1F"/>
    <w:rsid w:val="005211EA"/>
    <w:rsid w:val="00521D03"/>
    <w:rsid w:val="00522A16"/>
    <w:rsid w:val="00524244"/>
    <w:rsid w:val="0052452C"/>
    <w:rsid w:val="0052480D"/>
    <w:rsid w:val="00532687"/>
    <w:rsid w:val="005358EB"/>
    <w:rsid w:val="005403B5"/>
    <w:rsid w:val="00541F73"/>
    <w:rsid w:val="005424C0"/>
    <w:rsid w:val="005435D6"/>
    <w:rsid w:val="005450EA"/>
    <w:rsid w:val="00546855"/>
    <w:rsid w:val="00547F2B"/>
    <w:rsid w:val="005534D6"/>
    <w:rsid w:val="00554BAF"/>
    <w:rsid w:val="005551C0"/>
    <w:rsid w:val="00556342"/>
    <w:rsid w:val="005571F6"/>
    <w:rsid w:val="00560501"/>
    <w:rsid w:val="00562813"/>
    <w:rsid w:val="005637AB"/>
    <w:rsid w:val="005642A7"/>
    <w:rsid w:val="005653BC"/>
    <w:rsid w:val="0057388E"/>
    <w:rsid w:val="00573E6A"/>
    <w:rsid w:val="00577813"/>
    <w:rsid w:val="0058187C"/>
    <w:rsid w:val="005824C5"/>
    <w:rsid w:val="00584D17"/>
    <w:rsid w:val="00587241"/>
    <w:rsid w:val="00590A28"/>
    <w:rsid w:val="0059102D"/>
    <w:rsid w:val="00593106"/>
    <w:rsid w:val="005B468A"/>
    <w:rsid w:val="005B47F6"/>
    <w:rsid w:val="005B691F"/>
    <w:rsid w:val="005B722A"/>
    <w:rsid w:val="005C1533"/>
    <w:rsid w:val="005C6641"/>
    <w:rsid w:val="005C7399"/>
    <w:rsid w:val="005C7E12"/>
    <w:rsid w:val="005D173F"/>
    <w:rsid w:val="005D63BE"/>
    <w:rsid w:val="005D6A35"/>
    <w:rsid w:val="005E0648"/>
    <w:rsid w:val="005E22AD"/>
    <w:rsid w:val="005E2DF9"/>
    <w:rsid w:val="005E6B25"/>
    <w:rsid w:val="005F0ECB"/>
    <w:rsid w:val="005F1756"/>
    <w:rsid w:val="005F3EF2"/>
    <w:rsid w:val="005F4F46"/>
    <w:rsid w:val="006003F0"/>
    <w:rsid w:val="0060101D"/>
    <w:rsid w:val="006012B3"/>
    <w:rsid w:val="00602D18"/>
    <w:rsid w:val="00603082"/>
    <w:rsid w:val="00604680"/>
    <w:rsid w:val="0060493A"/>
    <w:rsid w:val="00606161"/>
    <w:rsid w:val="00607FDA"/>
    <w:rsid w:val="00612A83"/>
    <w:rsid w:val="0061373D"/>
    <w:rsid w:val="0061564B"/>
    <w:rsid w:val="00623F9F"/>
    <w:rsid w:val="00631618"/>
    <w:rsid w:val="00632527"/>
    <w:rsid w:val="00637665"/>
    <w:rsid w:val="00640E5C"/>
    <w:rsid w:val="0064311D"/>
    <w:rsid w:val="00643E11"/>
    <w:rsid w:val="00647065"/>
    <w:rsid w:val="006470A5"/>
    <w:rsid w:val="0065452C"/>
    <w:rsid w:val="006551E2"/>
    <w:rsid w:val="0065592E"/>
    <w:rsid w:val="00661FC7"/>
    <w:rsid w:val="00662456"/>
    <w:rsid w:val="00665596"/>
    <w:rsid w:val="00665B85"/>
    <w:rsid w:val="006662D9"/>
    <w:rsid w:val="006673BB"/>
    <w:rsid w:val="006678E7"/>
    <w:rsid w:val="00672962"/>
    <w:rsid w:val="0067475B"/>
    <w:rsid w:val="00676292"/>
    <w:rsid w:val="00676B13"/>
    <w:rsid w:val="006771CA"/>
    <w:rsid w:val="006806DD"/>
    <w:rsid w:val="006821EE"/>
    <w:rsid w:val="00682D36"/>
    <w:rsid w:val="0068722A"/>
    <w:rsid w:val="006877BE"/>
    <w:rsid w:val="00687EC0"/>
    <w:rsid w:val="00691DB3"/>
    <w:rsid w:val="006931D7"/>
    <w:rsid w:val="006A18ED"/>
    <w:rsid w:val="006A2C9F"/>
    <w:rsid w:val="006A3784"/>
    <w:rsid w:val="006A3C4B"/>
    <w:rsid w:val="006A4A74"/>
    <w:rsid w:val="006A6D33"/>
    <w:rsid w:val="006A6F89"/>
    <w:rsid w:val="006B1C20"/>
    <w:rsid w:val="006B465B"/>
    <w:rsid w:val="006B7F7F"/>
    <w:rsid w:val="006B7FEF"/>
    <w:rsid w:val="006C49A3"/>
    <w:rsid w:val="006C60E6"/>
    <w:rsid w:val="006C62AA"/>
    <w:rsid w:val="006C6F9B"/>
    <w:rsid w:val="006D1160"/>
    <w:rsid w:val="006D583C"/>
    <w:rsid w:val="006E4AF1"/>
    <w:rsid w:val="006E6AB1"/>
    <w:rsid w:val="006F003F"/>
    <w:rsid w:val="006F0C43"/>
    <w:rsid w:val="006F245F"/>
    <w:rsid w:val="006F4E08"/>
    <w:rsid w:val="006F508F"/>
    <w:rsid w:val="00700530"/>
    <w:rsid w:val="00703CBB"/>
    <w:rsid w:val="007061A3"/>
    <w:rsid w:val="00707007"/>
    <w:rsid w:val="00710C50"/>
    <w:rsid w:val="00713E3A"/>
    <w:rsid w:val="0071414C"/>
    <w:rsid w:val="00716C08"/>
    <w:rsid w:val="007174E1"/>
    <w:rsid w:val="0072003D"/>
    <w:rsid w:val="00720FC8"/>
    <w:rsid w:val="007217E9"/>
    <w:rsid w:val="007224EC"/>
    <w:rsid w:val="007231A0"/>
    <w:rsid w:val="0072463C"/>
    <w:rsid w:val="00727126"/>
    <w:rsid w:val="007271C3"/>
    <w:rsid w:val="0072732A"/>
    <w:rsid w:val="00727354"/>
    <w:rsid w:val="007327F2"/>
    <w:rsid w:val="00737109"/>
    <w:rsid w:val="00737FCD"/>
    <w:rsid w:val="00740425"/>
    <w:rsid w:val="007425CE"/>
    <w:rsid w:val="007437FC"/>
    <w:rsid w:val="00746B08"/>
    <w:rsid w:val="007472EB"/>
    <w:rsid w:val="0075745B"/>
    <w:rsid w:val="00761662"/>
    <w:rsid w:val="00787499"/>
    <w:rsid w:val="00790642"/>
    <w:rsid w:val="007A0219"/>
    <w:rsid w:val="007B0740"/>
    <w:rsid w:val="007B15F2"/>
    <w:rsid w:val="007B4DE0"/>
    <w:rsid w:val="007C059F"/>
    <w:rsid w:val="007C0B06"/>
    <w:rsid w:val="007C1BAB"/>
    <w:rsid w:val="007C2DC9"/>
    <w:rsid w:val="007C4CAD"/>
    <w:rsid w:val="007C62A8"/>
    <w:rsid w:val="007C797E"/>
    <w:rsid w:val="007D20C4"/>
    <w:rsid w:val="007E0DD9"/>
    <w:rsid w:val="007E25D1"/>
    <w:rsid w:val="007E6D29"/>
    <w:rsid w:val="007F00E6"/>
    <w:rsid w:val="007F0505"/>
    <w:rsid w:val="007F1E83"/>
    <w:rsid w:val="007F317C"/>
    <w:rsid w:val="007F3624"/>
    <w:rsid w:val="00800118"/>
    <w:rsid w:val="00802439"/>
    <w:rsid w:val="00805DAE"/>
    <w:rsid w:val="00821422"/>
    <w:rsid w:val="00826283"/>
    <w:rsid w:val="00830273"/>
    <w:rsid w:val="00835A2D"/>
    <w:rsid w:val="00836A7B"/>
    <w:rsid w:val="00842213"/>
    <w:rsid w:val="00842288"/>
    <w:rsid w:val="008433BA"/>
    <w:rsid w:val="00844B20"/>
    <w:rsid w:val="00845771"/>
    <w:rsid w:val="0085788D"/>
    <w:rsid w:val="00857F60"/>
    <w:rsid w:val="0086312C"/>
    <w:rsid w:val="008648F6"/>
    <w:rsid w:val="00866BD7"/>
    <w:rsid w:val="00872F66"/>
    <w:rsid w:val="0087315A"/>
    <w:rsid w:val="008755BE"/>
    <w:rsid w:val="008759BB"/>
    <w:rsid w:val="008820F0"/>
    <w:rsid w:val="00884E5D"/>
    <w:rsid w:val="0088748F"/>
    <w:rsid w:val="008918DD"/>
    <w:rsid w:val="00892356"/>
    <w:rsid w:val="00892CE3"/>
    <w:rsid w:val="00894C2F"/>
    <w:rsid w:val="0089731B"/>
    <w:rsid w:val="008A2CFD"/>
    <w:rsid w:val="008A30AD"/>
    <w:rsid w:val="008A3DA6"/>
    <w:rsid w:val="008A3E52"/>
    <w:rsid w:val="008A5670"/>
    <w:rsid w:val="008A62E0"/>
    <w:rsid w:val="008A782B"/>
    <w:rsid w:val="008A7D34"/>
    <w:rsid w:val="008B271B"/>
    <w:rsid w:val="008B49E2"/>
    <w:rsid w:val="008B57F3"/>
    <w:rsid w:val="008B5F09"/>
    <w:rsid w:val="008B6BF3"/>
    <w:rsid w:val="008C1E2E"/>
    <w:rsid w:val="008C2D67"/>
    <w:rsid w:val="008C4FA9"/>
    <w:rsid w:val="008C7C2B"/>
    <w:rsid w:val="008C7DDC"/>
    <w:rsid w:val="008D6B0C"/>
    <w:rsid w:val="008E2F4E"/>
    <w:rsid w:val="008E3808"/>
    <w:rsid w:val="008E41B0"/>
    <w:rsid w:val="008E47F8"/>
    <w:rsid w:val="008F0D82"/>
    <w:rsid w:val="0090128E"/>
    <w:rsid w:val="00902692"/>
    <w:rsid w:val="00904B6E"/>
    <w:rsid w:val="00906A4E"/>
    <w:rsid w:val="009110A0"/>
    <w:rsid w:val="00914319"/>
    <w:rsid w:val="00914DD4"/>
    <w:rsid w:val="00915A92"/>
    <w:rsid w:val="00921AC9"/>
    <w:rsid w:val="00921FCB"/>
    <w:rsid w:val="0092514D"/>
    <w:rsid w:val="00930BDB"/>
    <w:rsid w:val="00933CC4"/>
    <w:rsid w:val="00941955"/>
    <w:rsid w:val="00946738"/>
    <w:rsid w:val="00950CB3"/>
    <w:rsid w:val="00954524"/>
    <w:rsid w:val="00954ECC"/>
    <w:rsid w:val="0095663A"/>
    <w:rsid w:val="00957EA6"/>
    <w:rsid w:val="0096688F"/>
    <w:rsid w:val="00967C35"/>
    <w:rsid w:val="0097292A"/>
    <w:rsid w:val="009744E0"/>
    <w:rsid w:val="00976BE7"/>
    <w:rsid w:val="00983C5D"/>
    <w:rsid w:val="00983DEA"/>
    <w:rsid w:val="00993646"/>
    <w:rsid w:val="00997AC0"/>
    <w:rsid w:val="009A2680"/>
    <w:rsid w:val="009A27FF"/>
    <w:rsid w:val="009A31B9"/>
    <w:rsid w:val="009A3213"/>
    <w:rsid w:val="009A4FD2"/>
    <w:rsid w:val="009A71FA"/>
    <w:rsid w:val="009B06AB"/>
    <w:rsid w:val="009B52F2"/>
    <w:rsid w:val="009B6A8C"/>
    <w:rsid w:val="009B79E5"/>
    <w:rsid w:val="009C11DB"/>
    <w:rsid w:val="009C6907"/>
    <w:rsid w:val="009D0D62"/>
    <w:rsid w:val="009D60E9"/>
    <w:rsid w:val="009E2AFD"/>
    <w:rsid w:val="009E47E3"/>
    <w:rsid w:val="009F21EB"/>
    <w:rsid w:val="009F63D3"/>
    <w:rsid w:val="00A023A2"/>
    <w:rsid w:val="00A059BA"/>
    <w:rsid w:val="00A06C28"/>
    <w:rsid w:val="00A13249"/>
    <w:rsid w:val="00A15CF7"/>
    <w:rsid w:val="00A17167"/>
    <w:rsid w:val="00A20B72"/>
    <w:rsid w:val="00A24793"/>
    <w:rsid w:val="00A25A99"/>
    <w:rsid w:val="00A331C6"/>
    <w:rsid w:val="00A369C3"/>
    <w:rsid w:val="00A40713"/>
    <w:rsid w:val="00A441A8"/>
    <w:rsid w:val="00A46448"/>
    <w:rsid w:val="00A464EE"/>
    <w:rsid w:val="00A525AD"/>
    <w:rsid w:val="00A55FAD"/>
    <w:rsid w:val="00A607AF"/>
    <w:rsid w:val="00A60C8B"/>
    <w:rsid w:val="00A6310F"/>
    <w:rsid w:val="00A67526"/>
    <w:rsid w:val="00A70F57"/>
    <w:rsid w:val="00A71757"/>
    <w:rsid w:val="00A765E6"/>
    <w:rsid w:val="00A80B37"/>
    <w:rsid w:val="00A81248"/>
    <w:rsid w:val="00A84E75"/>
    <w:rsid w:val="00A908DF"/>
    <w:rsid w:val="00A90E45"/>
    <w:rsid w:val="00A95A60"/>
    <w:rsid w:val="00A97AEE"/>
    <w:rsid w:val="00AA0914"/>
    <w:rsid w:val="00AA7143"/>
    <w:rsid w:val="00AB29CD"/>
    <w:rsid w:val="00AB2EA9"/>
    <w:rsid w:val="00AB4C59"/>
    <w:rsid w:val="00AC3FD7"/>
    <w:rsid w:val="00AD0CD2"/>
    <w:rsid w:val="00AD2ED9"/>
    <w:rsid w:val="00AD33F7"/>
    <w:rsid w:val="00AD4A9B"/>
    <w:rsid w:val="00AE0491"/>
    <w:rsid w:val="00AE2ED6"/>
    <w:rsid w:val="00AE480B"/>
    <w:rsid w:val="00AE51B0"/>
    <w:rsid w:val="00AF2A4E"/>
    <w:rsid w:val="00AF71B5"/>
    <w:rsid w:val="00B10C77"/>
    <w:rsid w:val="00B124F8"/>
    <w:rsid w:val="00B13657"/>
    <w:rsid w:val="00B14C33"/>
    <w:rsid w:val="00B21290"/>
    <w:rsid w:val="00B25C77"/>
    <w:rsid w:val="00B4069B"/>
    <w:rsid w:val="00B43F18"/>
    <w:rsid w:val="00B43F38"/>
    <w:rsid w:val="00B461EE"/>
    <w:rsid w:val="00B51E83"/>
    <w:rsid w:val="00B54125"/>
    <w:rsid w:val="00B56288"/>
    <w:rsid w:val="00B61B50"/>
    <w:rsid w:val="00B6421D"/>
    <w:rsid w:val="00B668B3"/>
    <w:rsid w:val="00B703E9"/>
    <w:rsid w:val="00B72E00"/>
    <w:rsid w:val="00B73E69"/>
    <w:rsid w:val="00B77B2B"/>
    <w:rsid w:val="00B80900"/>
    <w:rsid w:val="00B81C2F"/>
    <w:rsid w:val="00B92128"/>
    <w:rsid w:val="00B96FF6"/>
    <w:rsid w:val="00BA01F3"/>
    <w:rsid w:val="00BA042F"/>
    <w:rsid w:val="00BA548F"/>
    <w:rsid w:val="00BA6A28"/>
    <w:rsid w:val="00BA77E2"/>
    <w:rsid w:val="00BB24B4"/>
    <w:rsid w:val="00BB494C"/>
    <w:rsid w:val="00BC0394"/>
    <w:rsid w:val="00BC329C"/>
    <w:rsid w:val="00BC3CD9"/>
    <w:rsid w:val="00BC6324"/>
    <w:rsid w:val="00BC7108"/>
    <w:rsid w:val="00BD1651"/>
    <w:rsid w:val="00BD166E"/>
    <w:rsid w:val="00BD551C"/>
    <w:rsid w:val="00BE2BE4"/>
    <w:rsid w:val="00BE6737"/>
    <w:rsid w:val="00BF08D2"/>
    <w:rsid w:val="00BF1BCF"/>
    <w:rsid w:val="00BF66E7"/>
    <w:rsid w:val="00C0048E"/>
    <w:rsid w:val="00C02BA2"/>
    <w:rsid w:val="00C03D63"/>
    <w:rsid w:val="00C079D4"/>
    <w:rsid w:val="00C17D71"/>
    <w:rsid w:val="00C213D9"/>
    <w:rsid w:val="00C22614"/>
    <w:rsid w:val="00C320C1"/>
    <w:rsid w:val="00C3340F"/>
    <w:rsid w:val="00C40AD1"/>
    <w:rsid w:val="00C4159B"/>
    <w:rsid w:val="00C45493"/>
    <w:rsid w:val="00C4729C"/>
    <w:rsid w:val="00C50E63"/>
    <w:rsid w:val="00C523C2"/>
    <w:rsid w:val="00C525D9"/>
    <w:rsid w:val="00C57EF3"/>
    <w:rsid w:val="00C60106"/>
    <w:rsid w:val="00C60194"/>
    <w:rsid w:val="00C6225F"/>
    <w:rsid w:val="00C66528"/>
    <w:rsid w:val="00C66A4E"/>
    <w:rsid w:val="00C66ABA"/>
    <w:rsid w:val="00C70685"/>
    <w:rsid w:val="00C74716"/>
    <w:rsid w:val="00C85A71"/>
    <w:rsid w:val="00C8627F"/>
    <w:rsid w:val="00C86E2B"/>
    <w:rsid w:val="00C87375"/>
    <w:rsid w:val="00C87834"/>
    <w:rsid w:val="00C915F0"/>
    <w:rsid w:val="00C93AFD"/>
    <w:rsid w:val="00C95984"/>
    <w:rsid w:val="00C97650"/>
    <w:rsid w:val="00CA1B03"/>
    <w:rsid w:val="00CA61B7"/>
    <w:rsid w:val="00CA6542"/>
    <w:rsid w:val="00CA659A"/>
    <w:rsid w:val="00CA752D"/>
    <w:rsid w:val="00CA78DC"/>
    <w:rsid w:val="00CA78EE"/>
    <w:rsid w:val="00CB0116"/>
    <w:rsid w:val="00CB415A"/>
    <w:rsid w:val="00CB477C"/>
    <w:rsid w:val="00CD56CA"/>
    <w:rsid w:val="00CD597F"/>
    <w:rsid w:val="00CE00B0"/>
    <w:rsid w:val="00CF0EC0"/>
    <w:rsid w:val="00CF1C98"/>
    <w:rsid w:val="00CF5217"/>
    <w:rsid w:val="00CF7BF5"/>
    <w:rsid w:val="00D04EE0"/>
    <w:rsid w:val="00D105F2"/>
    <w:rsid w:val="00D107C6"/>
    <w:rsid w:val="00D112BA"/>
    <w:rsid w:val="00D13062"/>
    <w:rsid w:val="00D1426E"/>
    <w:rsid w:val="00D15478"/>
    <w:rsid w:val="00D15ED5"/>
    <w:rsid w:val="00D16209"/>
    <w:rsid w:val="00D167AD"/>
    <w:rsid w:val="00D17BA1"/>
    <w:rsid w:val="00D20E8B"/>
    <w:rsid w:val="00D214BD"/>
    <w:rsid w:val="00D22573"/>
    <w:rsid w:val="00D24448"/>
    <w:rsid w:val="00D25DAF"/>
    <w:rsid w:val="00D26077"/>
    <w:rsid w:val="00D26C99"/>
    <w:rsid w:val="00D26DF0"/>
    <w:rsid w:val="00D407B2"/>
    <w:rsid w:val="00D44ED6"/>
    <w:rsid w:val="00D45299"/>
    <w:rsid w:val="00D509A6"/>
    <w:rsid w:val="00D54D09"/>
    <w:rsid w:val="00D556BF"/>
    <w:rsid w:val="00D61BD3"/>
    <w:rsid w:val="00D65B69"/>
    <w:rsid w:val="00D708FE"/>
    <w:rsid w:val="00D769B0"/>
    <w:rsid w:val="00D80FD2"/>
    <w:rsid w:val="00D845B8"/>
    <w:rsid w:val="00D84A9C"/>
    <w:rsid w:val="00D87CE1"/>
    <w:rsid w:val="00D93044"/>
    <w:rsid w:val="00D93E64"/>
    <w:rsid w:val="00D94B4E"/>
    <w:rsid w:val="00D94ED3"/>
    <w:rsid w:val="00DA73BD"/>
    <w:rsid w:val="00DB171A"/>
    <w:rsid w:val="00DB1BD6"/>
    <w:rsid w:val="00DB2502"/>
    <w:rsid w:val="00DB37CF"/>
    <w:rsid w:val="00DB7374"/>
    <w:rsid w:val="00DC3143"/>
    <w:rsid w:val="00DC3364"/>
    <w:rsid w:val="00DC4347"/>
    <w:rsid w:val="00DD5B1D"/>
    <w:rsid w:val="00DD5F63"/>
    <w:rsid w:val="00DD6EA8"/>
    <w:rsid w:val="00E01595"/>
    <w:rsid w:val="00E12A6F"/>
    <w:rsid w:val="00E20741"/>
    <w:rsid w:val="00E22080"/>
    <w:rsid w:val="00E25531"/>
    <w:rsid w:val="00E25B64"/>
    <w:rsid w:val="00E26FED"/>
    <w:rsid w:val="00E31445"/>
    <w:rsid w:val="00E340C8"/>
    <w:rsid w:val="00E40852"/>
    <w:rsid w:val="00E442F0"/>
    <w:rsid w:val="00E46A6E"/>
    <w:rsid w:val="00E47217"/>
    <w:rsid w:val="00E5193D"/>
    <w:rsid w:val="00E546BF"/>
    <w:rsid w:val="00E607D0"/>
    <w:rsid w:val="00E61128"/>
    <w:rsid w:val="00E64830"/>
    <w:rsid w:val="00E66320"/>
    <w:rsid w:val="00E715EF"/>
    <w:rsid w:val="00E734DB"/>
    <w:rsid w:val="00E74509"/>
    <w:rsid w:val="00E76464"/>
    <w:rsid w:val="00E83D6F"/>
    <w:rsid w:val="00E84EF0"/>
    <w:rsid w:val="00E85C42"/>
    <w:rsid w:val="00E867C8"/>
    <w:rsid w:val="00E868B8"/>
    <w:rsid w:val="00E92024"/>
    <w:rsid w:val="00E927C7"/>
    <w:rsid w:val="00E973DA"/>
    <w:rsid w:val="00EA1304"/>
    <w:rsid w:val="00EA2AEE"/>
    <w:rsid w:val="00EA2CAC"/>
    <w:rsid w:val="00EC20DD"/>
    <w:rsid w:val="00EC6486"/>
    <w:rsid w:val="00ED1DC6"/>
    <w:rsid w:val="00ED516F"/>
    <w:rsid w:val="00EE183A"/>
    <w:rsid w:val="00EE5D0D"/>
    <w:rsid w:val="00EF1D6E"/>
    <w:rsid w:val="00EF1EC1"/>
    <w:rsid w:val="00EF2C34"/>
    <w:rsid w:val="00EF316F"/>
    <w:rsid w:val="00EF3CD2"/>
    <w:rsid w:val="00F00A14"/>
    <w:rsid w:val="00F00D0B"/>
    <w:rsid w:val="00F01CAE"/>
    <w:rsid w:val="00F02784"/>
    <w:rsid w:val="00F031C5"/>
    <w:rsid w:val="00F04C84"/>
    <w:rsid w:val="00F06A18"/>
    <w:rsid w:val="00F10772"/>
    <w:rsid w:val="00F10A0B"/>
    <w:rsid w:val="00F10CC4"/>
    <w:rsid w:val="00F21FD4"/>
    <w:rsid w:val="00F32DB5"/>
    <w:rsid w:val="00F33D9E"/>
    <w:rsid w:val="00F34EB9"/>
    <w:rsid w:val="00F359A6"/>
    <w:rsid w:val="00F411E7"/>
    <w:rsid w:val="00F4130F"/>
    <w:rsid w:val="00F42E8B"/>
    <w:rsid w:val="00F43D7F"/>
    <w:rsid w:val="00F45226"/>
    <w:rsid w:val="00F52AAF"/>
    <w:rsid w:val="00F54D21"/>
    <w:rsid w:val="00F57E31"/>
    <w:rsid w:val="00F60C62"/>
    <w:rsid w:val="00F60F34"/>
    <w:rsid w:val="00F71C92"/>
    <w:rsid w:val="00F85781"/>
    <w:rsid w:val="00F85872"/>
    <w:rsid w:val="00F86826"/>
    <w:rsid w:val="00F90611"/>
    <w:rsid w:val="00F91975"/>
    <w:rsid w:val="00F91E52"/>
    <w:rsid w:val="00F9484F"/>
    <w:rsid w:val="00F94CF5"/>
    <w:rsid w:val="00F9612B"/>
    <w:rsid w:val="00F96655"/>
    <w:rsid w:val="00FA783A"/>
    <w:rsid w:val="00FB0BEE"/>
    <w:rsid w:val="00FB32EF"/>
    <w:rsid w:val="00FB6084"/>
    <w:rsid w:val="00FB6108"/>
    <w:rsid w:val="00FB65B8"/>
    <w:rsid w:val="00FB6ADA"/>
    <w:rsid w:val="00FC249F"/>
    <w:rsid w:val="00FC49AE"/>
    <w:rsid w:val="00FC529E"/>
    <w:rsid w:val="00FC5E3E"/>
    <w:rsid w:val="00FD2B04"/>
    <w:rsid w:val="00FD2FC3"/>
    <w:rsid w:val="00FD31FC"/>
    <w:rsid w:val="00FD557E"/>
    <w:rsid w:val="00FD696B"/>
    <w:rsid w:val="00FD73D9"/>
    <w:rsid w:val="00FD7623"/>
    <w:rsid w:val="00FE3BDB"/>
    <w:rsid w:val="00FE5B30"/>
    <w:rsid w:val="00FF07CC"/>
    <w:rsid w:val="00FF5C3F"/>
    <w:rsid w:val="074852EF"/>
    <w:rsid w:val="114F7CC5"/>
    <w:rsid w:val="1E648AD4"/>
    <w:rsid w:val="31FD0A2C"/>
    <w:rsid w:val="3E309B5A"/>
    <w:rsid w:val="40C67285"/>
    <w:rsid w:val="46718119"/>
    <w:rsid w:val="480D517A"/>
    <w:rsid w:val="4ECF9D96"/>
    <w:rsid w:val="5B962731"/>
    <w:rsid w:val="6F402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ABF7B"/>
  <w15:chartTrackingRefBased/>
  <w15:docId w15:val="{F5486AB7-3AE6-4B90-89F9-E8651B72A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DE0"/>
  </w:style>
  <w:style w:type="paragraph" w:styleId="Heading1">
    <w:name w:val="heading 1"/>
    <w:basedOn w:val="Normal"/>
    <w:next w:val="Normal"/>
    <w:link w:val="Heading1Char"/>
    <w:uiPriority w:val="9"/>
    <w:qFormat/>
    <w:rsid w:val="00341ADA"/>
    <w:pPr>
      <w:keepNext/>
      <w:keepLines/>
      <w:pBdr>
        <w:bottom w:val="single" w:sz="4" w:space="1" w:color="254923" w:themeColor="accent1"/>
      </w:pBdr>
      <w:spacing w:before="400" w:after="40" w:line="240" w:lineRule="auto"/>
      <w:outlineLvl w:val="0"/>
    </w:pPr>
    <w:rPr>
      <w:rFonts w:asciiTheme="majorHAnsi" w:eastAsiaTheme="majorEastAsia" w:hAnsiTheme="majorHAnsi" w:cstheme="majorBidi"/>
      <w:color w:val="1B361A" w:themeColor="accent1" w:themeShade="BF"/>
      <w:sz w:val="36"/>
      <w:szCs w:val="36"/>
    </w:rPr>
  </w:style>
  <w:style w:type="paragraph" w:styleId="Heading2">
    <w:name w:val="heading 2"/>
    <w:basedOn w:val="Normal"/>
    <w:next w:val="Normal"/>
    <w:link w:val="Heading2Char"/>
    <w:uiPriority w:val="9"/>
    <w:unhideWhenUsed/>
    <w:qFormat/>
    <w:rsid w:val="00341ADA"/>
    <w:pPr>
      <w:keepNext/>
      <w:keepLines/>
      <w:spacing w:before="160" w:after="0" w:line="240" w:lineRule="auto"/>
      <w:outlineLvl w:val="1"/>
    </w:pPr>
    <w:rPr>
      <w:rFonts w:asciiTheme="majorHAnsi" w:eastAsiaTheme="majorEastAsia" w:hAnsiTheme="majorHAnsi" w:cstheme="majorBidi"/>
      <w:color w:val="1B361A" w:themeColor="accent1" w:themeShade="BF"/>
      <w:sz w:val="28"/>
      <w:szCs w:val="28"/>
    </w:rPr>
  </w:style>
  <w:style w:type="paragraph" w:styleId="Heading3">
    <w:name w:val="heading 3"/>
    <w:basedOn w:val="Normal"/>
    <w:next w:val="Normal"/>
    <w:link w:val="Heading3Char"/>
    <w:uiPriority w:val="9"/>
    <w:unhideWhenUsed/>
    <w:qFormat/>
    <w:rsid w:val="00341AD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unhideWhenUsed/>
    <w:qFormat/>
    <w:rsid w:val="00341ADA"/>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unhideWhenUsed/>
    <w:qFormat/>
    <w:rsid w:val="00341ADA"/>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341ADA"/>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341ADA"/>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341AD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341AD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12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8124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66528"/>
    <w:rPr>
      <w:rFonts w:ascii="Times New Roman" w:hAnsi="Times New Roman" w:cs="Times New Roman"/>
      <w:sz w:val="18"/>
      <w:szCs w:val="18"/>
    </w:rPr>
  </w:style>
  <w:style w:type="character" w:customStyle="1" w:styleId="Heading1Char">
    <w:name w:val="Heading 1 Char"/>
    <w:basedOn w:val="DefaultParagraphFont"/>
    <w:link w:val="Heading1"/>
    <w:uiPriority w:val="9"/>
    <w:rsid w:val="00341ADA"/>
    <w:rPr>
      <w:rFonts w:asciiTheme="majorHAnsi" w:eastAsiaTheme="majorEastAsia" w:hAnsiTheme="majorHAnsi" w:cstheme="majorBidi"/>
      <w:color w:val="1B361A" w:themeColor="accent1" w:themeShade="BF"/>
      <w:sz w:val="36"/>
      <w:szCs w:val="36"/>
    </w:rPr>
  </w:style>
  <w:style w:type="character" w:customStyle="1" w:styleId="Heading2Char">
    <w:name w:val="Heading 2 Char"/>
    <w:basedOn w:val="DefaultParagraphFont"/>
    <w:link w:val="Heading2"/>
    <w:uiPriority w:val="9"/>
    <w:rsid w:val="00341ADA"/>
    <w:rPr>
      <w:rFonts w:asciiTheme="majorHAnsi" w:eastAsiaTheme="majorEastAsia" w:hAnsiTheme="majorHAnsi" w:cstheme="majorBidi"/>
      <w:color w:val="1B361A" w:themeColor="accent1" w:themeShade="BF"/>
      <w:sz w:val="28"/>
      <w:szCs w:val="28"/>
    </w:rPr>
  </w:style>
  <w:style w:type="paragraph" w:customStyle="1" w:styleId="GraphicAnchor">
    <w:name w:val="Graphic Anchor"/>
    <w:basedOn w:val="Normal"/>
    <w:uiPriority w:val="7"/>
    <w:rsid w:val="00A81248"/>
    <w:rPr>
      <w:sz w:val="10"/>
    </w:rPr>
  </w:style>
  <w:style w:type="character" w:customStyle="1" w:styleId="Heading3Char">
    <w:name w:val="Heading 3 Char"/>
    <w:basedOn w:val="DefaultParagraphFont"/>
    <w:link w:val="Heading3"/>
    <w:uiPriority w:val="9"/>
    <w:rsid w:val="00341ADA"/>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rsid w:val="00341ADA"/>
    <w:rPr>
      <w:rFonts w:asciiTheme="majorHAnsi" w:eastAsiaTheme="majorEastAsia" w:hAnsiTheme="majorHAnsi" w:cstheme="majorBidi"/>
      <w:sz w:val="24"/>
      <w:szCs w:val="24"/>
    </w:rPr>
  </w:style>
  <w:style w:type="paragraph" w:customStyle="1" w:styleId="Text">
    <w:name w:val="Text"/>
    <w:basedOn w:val="Normal"/>
    <w:link w:val="TextChar"/>
    <w:uiPriority w:val="5"/>
    <w:rsid w:val="00C66528"/>
    <w:rPr>
      <w:i/>
      <w:color w:val="000000" w:themeColor="text1"/>
    </w:rPr>
  </w:style>
  <w:style w:type="paragraph" w:styleId="Header">
    <w:name w:val="header"/>
    <w:basedOn w:val="Normal"/>
    <w:link w:val="HeaderChar"/>
    <w:uiPriority w:val="99"/>
    <w:rsid w:val="00C66528"/>
    <w:pPr>
      <w:tabs>
        <w:tab w:val="center" w:pos="4680"/>
        <w:tab w:val="right" w:pos="9360"/>
      </w:tabs>
    </w:pPr>
  </w:style>
  <w:style w:type="character" w:customStyle="1" w:styleId="HeaderChar">
    <w:name w:val="Header Char"/>
    <w:basedOn w:val="DefaultParagraphFont"/>
    <w:link w:val="Header"/>
    <w:uiPriority w:val="99"/>
    <w:rsid w:val="00C66528"/>
  </w:style>
  <w:style w:type="paragraph" w:styleId="Footer">
    <w:name w:val="footer"/>
    <w:basedOn w:val="Normal"/>
    <w:link w:val="FooterChar"/>
    <w:uiPriority w:val="99"/>
    <w:rsid w:val="006F508F"/>
    <w:pPr>
      <w:tabs>
        <w:tab w:val="center" w:pos="4680"/>
        <w:tab w:val="right" w:pos="9360"/>
      </w:tabs>
    </w:pPr>
    <w:rPr>
      <w:rFonts w:asciiTheme="majorHAnsi" w:hAnsiTheme="majorHAnsi"/>
      <w:color w:val="595959" w:themeColor="text1" w:themeTint="A6"/>
      <w:sz w:val="20"/>
    </w:rPr>
  </w:style>
  <w:style w:type="character" w:customStyle="1" w:styleId="FooterChar">
    <w:name w:val="Footer Char"/>
    <w:basedOn w:val="DefaultParagraphFont"/>
    <w:link w:val="Footer"/>
    <w:uiPriority w:val="99"/>
    <w:rsid w:val="006F508F"/>
    <w:rPr>
      <w:rFonts w:asciiTheme="majorHAnsi" w:hAnsiTheme="majorHAnsi"/>
      <w:color w:val="595959" w:themeColor="text1" w:themeTint="A6"/>
      <w:sz w:val="20"/>
    </w:rPr>
  </w:style>
  <w:style w:type="character" w:styleId="PageNumber">
    <w:name w:val="page number"/>
    <w:basedOn w:val="DefaultParagraphFont"/>
    <w:uiPriority w:val="99"/>
    <w:semiHidden/>
    <w:rsid w:val="001205A1"/>
  </w:style>
  <w:style w:type="character" w:customStyle="1" w:styleId="Heading5Char">
    <w:name w:val="Heading 5 Char"/>
    <w:basedOn w:val="DefaultParagraphFont"/>
    <w:link w:val="Heading5"/>
    <w:uiPriority w:val="9"/>
    <w:rsid w:val="00341ADA"/>
    <w:rPr>
      <w:rFonts w:asciiTheme="majorHAnsi" w:eastAsiaTheme="majorEastAsia" w:hAnsiTheme="majorHAnsi" w:cstheme="majorBidi"/>
      <w:i/>
      <w:iCs/>
      <w:sz w:val="22"/>
      <w:szCs w:val="22"/>
    </w:rPr>
  </w:style>
  <w:style w:type="character" w:styleId="PlaceholderText">
    <w:name w:val="Placeholder Text"/>
    <w:basedOn w:val="DefaultParagraphFont"/>
    <w:uiPriority w:val="99"/>
    <w:semiHidden/>
    <w:rsid w:val="00C66528"/>
    <w:rPr>
      <w:color w:val="808080"/>
    </w:rPr>
  </w:style>
  <w:style w:type="paragraph" w:styleId="Quote">
    <w:name w:val="Quote"/>
    <w:basedOn w:val="Normal"/>
    <w:next w:val="Normal"/>
    <w:link w:val="QuoteChar"/>
    <w:uiPriority w:val="29"/>
    <w:qFormat/>
    <w:rsid w:val="00341ADA"/>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341ADA"/>
    <w:rPr>
      <w:i/>
      <w:iCs/>
    </w:rPr>
  </w:style>
  <w:style w:type="paragraph" w:styleId="ListParagraph">
    <w:name w:val="List Paragraph"/>
    <w:basedOn w:val="Normal"/>
    <w:uiPriority w:val="34"/>
    <w:qFormat/>
    <w:rsid w:val="009C11DB"/>
    <w:pPr>
      <w:ind w:left="720"/>
      <w:contextualSpacing/>
    </w:pPr>
  </w:style>
  <w:style w:type="paragraph" w:styleId="TOCHeading">
    <w:name w:val="TOC Heading"/>
    <w:basedOn w:val="Heading1"/>
    <w:next w:val="Normal"/>
    <w:uiPriority w:val="39"/>
    <w:unhideWhenUsed/>
    <w:qFormat/>
    <w:rsid w:val="00341ADA"/>
    <w:pPr>
      <w:outlineLvl w:val="9"/>
    </w:pPr>
  </w:style>
  <w:style w:type="paragraph" w:styleId="TOC3">
    <w:name w:val="toc 3"/>
    <w:basedOn w:val="Normal"/>
    <w:next w:val="Normal"/>
    <w:autoRedefine/>
    <w:uiPriority w:val="39"/>
    <w:rsid w:val="00643E11"/>
    <w:pPr>
      <w:spacing w:after="100"/>
      <w:ind w:left="560"/>
    </w:pPr>
  </w:style>
  <w:style w:type="paragraph" w:styleId="TOC2">
    <w:name w:val="toc 2"/>
    <w:basedOn w:val="Normal"/>
    <w:next w:val="Normal"/>
    <w:autoRedefine/>
    <w:uiPriority w:val="39"/>
    <w:rsid w:val="00643E11"/>
    <w:pPr>
      <w:spacing w:after="100"/>
      <w:ind w:left="280"/>
    </w:pPr>
  </w:style>
  <w:style w:type="character" w:styleId="Hyperlink">
    <w:name w:val="Hyperlink"/>
    <w:basedOn w:val="DefaultParagraphFont"/>
    <w:uiPriority w:val="99"/>
    <w:unhideWhenUsed/>
    <w:rsid w:val="00643E11"/>
    <w:rPr>
      <w:color w:val="FEE084" w:themeColor="hyperlink"/>
      <w:u w:val="single"/>
    </w:rPr>
  </w:style>
  <w:style w:type="character" w:customStyle="1" w:styleId="Heading6Char">
    <w:name w:val="Heading 6 Char"/>
    <w:basedOn w:val="DefaultParagraphFont"/>
    <w:link w:val="Heading6"/>
    <w:uiPriority w:val="9"/>
    <w:semiHidden/>
    <w:rsid w:val="00341ADA"/>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341ADA"/>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341ADA"/>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341ADA"/>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341ADA"/>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341ADA"/>
    <w:pPr>
      <w:spacing w:after="0" w:line="240" w:lineRule="auto"/>
      <w:contextualSpacing/>
    </w:pPr>
    <w:rPr>
      <w:rFonts w:asciiTheme="majorHAnsi" w:eastAsiaTheme="majorEastAsia" w:hAnsiTheme="majorHAnsi" w:cstheme="majorBidi"/>
      <w:color w:val="1B361A" w:themeColor="accent1" w:themeShade="BF"/>
      <w:spacing w:val="-7"/>
      <w:sz w:val="80"/>
      <w:szCs w:val="80"/>
    </w:rPr>
  </w:style>
  <w:style w:type="character" w:customStyle="1" w:styleId="TitleChar">
    <w:name w:val="Title Char"/>
    <w:basedOn w:val="DefaultParagraphFont"/>
    <w:link w:val="Title"/>
    <w:uiPriority w:val="10"/>
    <w:rsid w:val="00341ADA"/>
    <w:rPr>
      <w:rFonts w:asciiTheme="majorHAnsi" w:eastAsiaTheme="majorEastAsia" w:hAnsiTheme="majorHAnsi" w:cstheme="majorBidi"/>
      <w:color w:val="1B361A" w:themeColor="accent1" w:themeShade="BF"/>
      <w:spacing w:val="-7"/>
      <w:sz w:val="80"/>
      <w:szCs w:val="80"/>
    </w:rPr>
  </w:style>
  <w:style w:type="paragraph" w:styleId="Subtitle">
    <w:name w:val="Subtitle"/>
    <w:basedOn w:val="Normal"/>
    <w:next w:val="Normal"/>
    <w:link w:val="SubtitleChar"/>
    <w:uiPriority w:val="11"/>
    <w:qFormat/>
    <w:rsid w:val="00341AD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341ADA"/>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341ADA"/>
    <w:rPr>
      <w:b/>
      <w:bCs/>
    </w:rPr>
  </w:style>
  <w:style w:type="character" w:styleId="Emphasis">
    <w:name w:val="Emphasis"/>
    <w:basedOn w:val="DefaultParagraphFont"/>
    <w:uiPriority w:val="20"/>
    <w:qFormat/>
    <w:rsid w:val="00341ADA"/>
    <w:rPr>
      <w:i/>
      <w:iCs/>
    </w:rPr>
  </w:style>
  <w:style w:type="paragraph" w:styleId="NoSpacing">
    <w:name w:val="No Spacing"/>
    <w:uiPriority w:val="1"/>
    <w:qFormat/>
    <w:rsid w:val="00341ADA"/>
    <w:pPr>
      <w:spacing w:after="0" w:line="240" w:lineRule="auto"/>
    </w:pPr>
  </w:style>
  <w:style w:type="paragraph" w:styleId="IntenseQuote">
    <w:name w:val="Intense Quote"/>
    <w:basedOn w:val="Normal"/>
    <w:next w:val="Normal"/>
    <w:link w:val="IntenseQuoteChar"/>
    <w:uiPriority w:val="30"/>
    <w:qFormat/>
    <w:rsid w:val="00341ADA"/>
    <w:pPr>
      <w:spacing w:before="100" w:beforeAutospacing="1" w:after="240"/>
      <w:ind w:left="864" w:right="864"/>
      <w:jc w:val="center"/>
    </w:pPr>
    <w:rPr>
      <w:rFonts w:asciiTheme="majorHAnsi" w:eastAsiaTheme="majorEastAsia" w:hAnsiTheme="majorHAnsi" w:cstheme="majorBidi"/>
      <w:color w:val="254923" w:themeColor="accent1"/>
      <w:sz w:val="28"/>
      <w:szCs w:val="28"/>
    </w:rPr>
  </w:style>
  <w:style w:type="character" w:customStyle="1" w:styleId="IntenseQuoteChar">
    <w:name w:val="Intense Quote Char"/>
    <w:basedOn w:val="DefaultParagraphFont"/>
    <w:link w:val="IntenseQuote"/>
    <w:uiPriority w:val="30"/>
    <w:rsid w:val="00341ADA"/>
    <w:rPr>
      <w:rFonts w:asciiTheme="majorHAnsi" w:eastAsiaTheme="majorEastAsia" w:hAnsiTheme="majorHAnsi" w:cstheme="majorBidi"/>
      <w:color w:val="254923" w:themeColor="accent1"/>
      <w:sz w:val="28"/>
      <w:szCs w:val="28"/>
    </w:rPr>
  </w:style>
  <w:style w:type="character" w:styleId="SubtleEmphasis">
    <w:name w:val="Subtle Emphasis"/>
    <w:basedOn w:val="DefaultParagraphFont"/>
    <w:uiPriority w:val="19"/>
    <w:qFormat/>
    <w:rsid w:val="00341ADA"/>
    <w:rPr>
      <w:i/>
      <w:iCs/>
      <w:color w:val="595959" w:themeColor="text1" w:themeTint="A6"/>
    </w:rPr>
  </w:style>
  <w:style w:type="character" w:styleId="IntenseEmphasis">
    <w:name w:val="Intense Emphasis"/>
    <w:basedOn w:val="DefaultParagraphFont"/>
    <w:uiPriority w:val="21"/>
    <w:qFormat/>
    <w:rsid w:val="00341ADA"/>
    <w:rPr>
      <w:b/>
      <w:bCs/>
      <w:i/>
      <w:iCs/>
    </w:rPr>
  </w:style>
  <w:style w:type="character" w:styleId="SubtleReference">
    <w:name w:val="Subtle Reference"/>
    <w:basedOn w:val="DefaultParagraphFont"/>
    <w:uiPriority w:val="31"/>
    <w:qFormat/>
    <w:rsid w:val="00341ADA"/>
    <w:rPr>
      <w:smallCaps/>
      <w:color w:val="404040" w:themeColor="text1" w:themeTint="BF"/>
    </w:rPr>
  </w:style>
  <w:style w:type="character" w:styleId="IntenseReference">
    <w:name w:val="Intense Reference"/>
    <w:basedOn w:val="DefaultParagraphFont"/>
    <w:uiPriority w:val="32"/>
    <w:qFormat/>
    <w:rsid w:val="00341ADA"/>
    <w:rPr>
      <w:b/>
      <w:bCs/>
      <w:smallCaps/>
      <w:u w:val="single"/>
    </w:rPr>
  </w:style>
  <w:style w:type="character" w:styleId="BookTitle">
    <w:name w:val="Book Title"/>
    <w:basedOn w:val="DefaultParagraphFont"/>
    <w:uiPriority w:val="33"/>
    <w:qFormat/>
    <w:rsid w:val="00341ADA"/>
    <w:rPr>
      <w:b/>
      <w:bCs/>
      <w:smallCaps/>
    </w:rPr>
  </w:style>
  <w:style w:type="paragraph" w:styleId="TOC1">
    <w:name w:val="toc 1"/>
    <w:basedOn w:val="Normal"/>
    <w:next w:val="Normal"/>
    <w:autoRedefine/>
    <w:uiPriority w:val="39"/>
    <w:unhideWhenUsed/>
    <w:rsid w:val="00CA78DC"/>
    <w:pPr>
      <w:spacing w:after="100" w:line="278" w:lineRule="auto"/>
    </w:pPr>
    <w:rPr>
      <w:kern w:val="2"/>
      <w:sz w:val="24"/>
      <w:szCs w:val="24"/>
      <w14:ligatures w14:val="standardContextual"/>
    </w:rPr>
  </w:style>
  <w:style w:type="paragraph" w:styleId="TOC4">
    <w:name w:val="toc 4"/>
    <w:basedOn w:val="Normal"/>
    <w:next w:val="Normal"/>
    <w:autoRedefine/>
    <w:uiPriority w:val="39"/>
    <w:unhideWhenUsed/>
    <w:rsid w:val="00CA78DC"/>
    <w:pPr>
      <w:spacing w:after="100" w:line="278" w:lineRule="auto"/>
      <w:ind w:left="720"/>
    </w:pPr>
    <w:rPr>
      <w:kern w:val="2"/>
      <w:sz w:val="24"/>
      <w:szCs w:val="24"/>
      <w14:ligatures w14:val="standardContextual"/>
    </w:rPr>
  </w:style>
  <w:style w:type="paragraph" w:styleId="TOC5">
    <w:name w:val="toc 5"/>
    <w:basedOn w:val="Normal"/>
    <w:next w:val="Normal"/>
    <w:autoRedefine/>
    <w:uiPriority w:val="39"/>
    <w:unhideWhenUsed/>
    <w:rsid w:val="00CA78DC"/>
    <w:pPr>
      <w:spacing w:after="100" w:line="278" w:lineRule="auto"/>
      <w:ind w:left="960"/>
    </w:pPr>
    <w:rPr>
      <w:kern w:val="2"/>
      <w:sz w:val="24"/>
      <w:szCs w:val="24"/>
      <w14:ligatures w14:val="standardContextual"/>
    </w:rPr>
  </w:style>
  <w:style w:type="paragraph" w:styleId="TOC6">
    <w:name w:val="toc 6"/>
    <w:basedOn w:val="Normal"/>
    <w:next w:val="Normal"/>
    <w:autoRedefine/>
    <w:uiPriority w:val="39"/>
    <w:unhideWhenUsed/>
    <w:rsid w:val="00CA78DC"/>
    <w:pPr>
      <w:spacing w:after="100" w:line="278" w:lineRule="auto"/>
      <w:ind w:left="1200"/>
    </w:pPr>
    <w:rPr>
      <w:kern w:val="2"/>
      <w:sz w:val="24"/>
      <w:szCs w:val="24"/>
      <w14:ligatures w14:val="standardContextual"/>
    </w:rPr>
  </w:style>
  <w:style w:type="paragraph" w:styleId="TOC7">
    <w:name w:val="toc 7"/>
    <w:basedOn w:val="Normal"/>
    <w:next w:val="Normal"/>
    <w:autoRedefine/>
    <w:uiPriority w:val="39"/>
    <w:unhideWhenUsed/>
    <w:rsid w:val="00CA78DC"/>
    <w:pPr>
      <w:spacing w:after="100" w:line="278" w:lineRule="auto"/>
      <w:ind w:left="1440"/>
    </w:pPr>
    <w:rPr>
      <w:kern w:val="2"/>
      <w:sz w:val="24"/>
      <w:szCs w:val="24"/>
      <w14:ligatures w14:val="standardContextual"/>
    </w:rPr>
  </w:style>
  <w:style w:type="paragraph" w:styleId="TOC8">
    <w:name w:val="toc 8"/>
    <w:basedOn w:val="Normal"/>
    <w:next w:val="Normal"/>
    <w:autoRedefine/>
    <w:uiPriority w:val="39"/>
    <w:unhideWhenUsed/>
    <w:rsid w:val="00CA78DC"/>
    <w:pPr>
      <w:spacing w:after="100" w:line="278" w:lineRule="auto"/>
      <w:ind w:left="1680"/>
    </w:pPr>
    <w:rPr>
      <w:kern w:val="2"/>
      <w:sz w:val="24"/>
      <w:szCs w:val="24"/>
      <w14:ligatures w14:val="standardContextual"/>
    </w:rPr>
  </w:style>
  <w:style w:type="paragraph" w:styleId="TOC9">
    <w:name w:val="toc 9"/>
    <w:basedOn w:val="Normal"/>
    <w:next w:val="Normal"/>
    <w:autoRedefine/>
    <w:uiPriority w:val="39"/>
    <w:unhideWhenUsed/>
    <w:rsid w:val="00CA78DC"/>
    <w:pPr>
      <w:spacing w:after="100" w:line="278" w:lineRule="auto"/>
      <w:ind w:left="1920"/>
    </w:pPr>
    <w:rPr>
      <w:kern w:val="2"/>
      <w:sz w:val="24"/>
      <w:szCs w:val="24"/>
      <w14:ligatures w14:val="standardContextual"/>
    </w:rPr>
  </w:style>
  <w:style w:type="character" w:styleId="UnresolvedMention">
    <w:name w:val="Unresolved Mention"/>
    <w:basedOn w:val="DefaultParagraphFont"/>
    <w:uiPriority w:val="99"/>
    <w:semiHidden/>
    <w:unhideWhenUsed/>
    <w:rsid w:val="00CA78DC"/>
    <w:rPr>
      <w:color w:val="605E5C"/>
      <w:shd w:val="clear" w:color="auto" w:fill="E1DFDD"/>
    </w:rPr>
  </w:style>
  <w:style w:type="character" w:styleId="FollowedHyperlink">
    <w:name w:val="FollowedHyperlink"/>
    <w:basedOn w:val="DefaultParagraphFont"/>
    <w:uiPriority w:val="99"/>
    <w:semiHidden/>
    <w:rsid w:val="00682D36"/>
    <w:rPr>
      <w:color w:val="BFBFBF" w:themeColor="followedHyperlink"/>
      <w:u w:val="single"/>
    </w:rPr>
  </w:style>
  <w:style w:type="paragraph" w:customStyle="1" w:styleId="Heading">
    <w:name w:val="Heading"/>
    <w:basedOn w:val="Heading1"/>
    <w:link w:val="HeadingChar"/>
    <w:qFormat/>
    <w:rsid w:val="003C37E0"/>
    <w:rPr>
      <w:rFonts w:ascii="Elephant" w:hAnsi="Elephant"/>
      <w:sz w:val="44"/>
    </w:rPr>
  </w:style>
  <w:style w:type="character" w:customStyle="1" w:styleId="HeadingChar">
    <w:name w:val="Heading Char"/>
    <w:basedOn w:val="Heading1Char"/>
    <w:link w:val="Heading"/>
    <w:rsid w:val="003C37E0"/>
    <w:rPr>
      <w:rFonts w:ascii="Elephant" w:eastAsiaTheme="majorEastAsia" w:hAnsi="Elephant" w:cstheme="majorBidi"/>
      <w:color w:val="1B361A" w:themeColor="accent1" w:themeShade="BF"/>
      <w:sz w:val="44"/>
      <w:szCs w:val="36"/>
    </w:rPr>
  </w:style>
  <w:style w:type="paragraph" w:customStyle="1" w:styleId="Subtitle1">
    <w:name w:val="Subtitle 1"/>
    <w:basedOn w:val="Title"/>
    <w:link w:val="Subtitle1Char"/>
    <w:qFormat/>
    <w:rsid w:val="003C37E0"/>
    <w:rPr>
      <w:rFonts w:ascii="Arial" w:hAnsi="Arial"/>
      <w:sz w:val="36"/>
    </w:rPr>
  </w:style>
  <w:style w:type="character" w:customStyle="1" w:styleId="Subtitle1Char">
    <w:name w:val="Subtitle 1 Char"/>
    <w:basedOn w:val="TitleChar"/>
    <w:link w:val="Subtitle1"/>
    <w:rsid w:val="003C37E0"/>
    <w:rPr>
      <w:rFonts w:ascii="Arial" w:eastAsiaTheme="majorEastAsia" w:hAnsi="Arial" w:cstheme="majorBidi"/>
      <w:color w:val="1B361A" w:themeColor="accent1" w:themeShade="BF"/>
      <w:spacing w:val="-7"/>
      <w:sz w:val="36"/>
      <w:szCs w:val="80"/>
    </w:rPr>
  </w:style>
  <w:style w:type="paragraph" w:customStyle="1" w:styleId="subtitle2">
    <w:name w:val="subtitle 2"/>
    <w:basedOn w:val="Title"/>
    <w:link w:val="subtitle2Char"/>
    <w:qFormat/>
    <w:rsid w:val="008A2CFD"/>
    <w:rPr>
      <w:rFonts w:ascii="Arial" w:hAnsi="Arial"/>
      <w:sz w:val="24"/>
    </w:rPr>
  </w:style>
  <w:style w:type="character" w:customStyle="1" w:styleId="subtitle2Char">
    <w:name w:val="subtitle 2 Char"/>
    <w:basedOn w:val="TitleChar"/>
    <w:link w:val="subtitle2"/>
    <w:rsid w:val="008A2CFD"/>
    <w:rPr>
      <w:rFonts w:ascii="Arial" w:eastAsiaTheme="majorEastAsia" w:hAnsi="Arial" w:cstheme="majorBidi"/>
      <w:color w:val="1B361A" w:themeColor="accent1" w:themeShade="BF"/>
      <w:spacing w:val="-7"/>
      <w:sz w:val="24"/>
      <w:szCs w:val="80"/>
    </w:rPr>
  </w:style>
  <w:style w:type="paragraph" w:customStyle="1" w:styleId="Body">
    <w:name w:val="Body"/>
    <w:basedOn w:val="Text"/>
    <w:link w:val="BodyChar"/>
    <w:qFormat/>
    <w:rsid w:val="003C37E0"/>
    <w:rPr>
      <w:i w:val="0"/>
      <w:sz w:val="22"/>
    </w:rPr>
  </w:style>
  <w:style w:type="character" w:customStyle="1" w:styleId="TextChar">
    <w:name w:val="Text Char"/>
    <w:basedOn w:val="DefaultParagraphFont"/>
    <w:link w:val="Text"/>
    <w:uiPriority w:val="5"/>
    <w:rsid w:val="003C37E0"/>
    <w:rPr>
      <w:i/>
      <w:color w:val="000000" w:themeColor="text1"/>
    </w:rPr>
  </w:style>
  <w:style w:type="character" w:customStyle="1" w:styleId="BodyChar">
    <w:name w:val="Body Char"/>
    <w:basedOn w:val="TextChar"/>
    <w:link w:val="Body"/>
    <w:rsid w:val="003C37E0"/>
    <w:rPr>
      <w:i w:val="0"/>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42621">
      <w:bodyDiv w:val="1"/>
      <w:marLeft w:val="0"/>
      <w:marRight w:val="0"/>
      <w:marTop w:val="0"/>
      <w:marBottom w:val="0"/>
      <w:divBdr>
        <w:top w:val="none" w:sz="0" w:space="0" w:color="auto"/>
        <w:left w:val="none" w:sz="0" w:space="0" w:color="auto"/>
        <w:bottom w:val="none" w:sz="0" w:space="0" w:color="auto"/>
        <w:right w:val="none" w:sz="0" w:space="0" w:color="auto"/>
      </w:divBdr>
    </w:div>
    <w:div w:id="127670756">
      <w:bodyDiv w:val="1"/>
      <w:marLeft w:val="0"/>
      <w:marRight w:val="0"/>
      <w:marTop w:val="0"/>
      <w:marBottom w:val="0"/>
      <w:divBdr>
        <w:top w:val="none" w:sz="0" w:space="0" w:color="auto"/>
        <w:left w:val="none" w:sz="0" w:space="0" w:color="auto"/>
        <w:bottom w:val="none" w:sz="0" w:space="0" w:color="auto"/>
        <w:right w:val="none" w:sz="0" w:space="0" w:color="auto"/>
      </w:divBdr>
    </w:div>
    <w:div w:id="224221152">
      <w:bodyDiv w:val="1"/>
      <w:marLeft w:val="0"/>
      <w:marRight w:val="0"/>
      <w:marTop w:val="0"/>
      <w:marBottom w:val="0"/>
      <w:divBdr>
        <w:top w:val="none" w:sz="0" w:space="0" w:color="auto"/>
        <w:left w:val="none" w:sz="0" w:space="0" w:color="auto"/>
        <w:bottom w:val="none" w:sz="0" w:space="0" w:color="auto"/>
        <w:right w:val="none" w:sz="0" w:space="0" w:color="auto"/>
      </w:divBdr>
      <w:divsChild>
        <w:div w:id="2052915599">
          <w:marLeft w:val="0"/>
          <w:marRight w:val="0"/>
          <w:marTop w:val="0"/>
          <w:marBottom w:val="0"/>
          <w:divBdr>
            <w:top w:val="none" w:sz="0" w:space="5" w:color="auto"/>
            <w:left w:val="none" w:sz="0" w:space="0" w:color="auto"/>
            <w:bottom w:val="none" w:sz="0" w:space="5" w:color="auto"/>
            <w:right w:val="none" w:sz="0" w:space="0" w:color="auto"/>
          </w:divBdr>
        </w:div>
        <w:div w:id="1540701018">
          <w:marLeft w:val="0"/>
          <w:marRight w:val="0"/>
          <w:marTop w:val="0"/>
          <w:marBottom w:val="0"/>
          <w:divBdr>
            <w:top w:val="none" w:sz="0" w:space="5" w:color="auto"/>
            <w:left w:val="none" w:sz="0" w:space="0" w:color="auto"/>
            <w:bottom w:val="none" w:sz="0" w:space="5" w:color="auto"/>
            <w:right w:val="none" w:sz="0" w:space="0" w:color="auto"/>
          </w:divBdr>
        </w:div>
      </w:divsChild>
    </w:div>
    <w:div w:id="238099943">
      <w:bodyDiv w:val="1"/>
      <w:marLeft w:val="0"/>
      <w:marRight w:val="0"/>
      <w:marTop w:val="0"/>
      <w:marBottom w:val="0"/>
      <w:divBdr>
        <w:top w:val="none" w:sz="0" w:space="0" w:color="auto"/>
        <w:left w:val="none" w:sz="0" w:space="0" w:color="auto"/>
        <w:bottom w:val="none" w:sz="0" w:space="0" w:color="auto"/>
        <w:right w:val="none" w:sz="0" w:space="0" w:color="auto"/>
      </w:divBdr>
    </w:div>
    <w:div w:id="259215997">
      <w:bodyDiv w:val="1"/>
      <w:marLeft w:val="0"/>
      <w:marRight w:val="0"/>
      <w:marTop w:val="0"/>
      <w:marBottom w:val="0"/>
      <w:divBdr>
        <w:top w:val="none" w:sz="0" w:space="0" w:color="auto"/>
        <w:left w:val="none" w:sz="0" w:space="0" w:color="auto"/>
        <w:bottom w:val="none" w:sz="0" w:space="0" w:color="auto"/>
        <w:right w:val="none" w:sz="0" w:space="0" w:color="auto"/>
      </w:divBdr>
    </w:div>
    <w:div w:id="334575332">
      <w:bodyDiv w:val="1"/>
      <w:marLeft w:val="0"/>
      <w:marRight w:val="0"/>
      <w:marTop w:val="0"/>
      <w:marBottom w:val="0"/>
      <w:divBdr>
        <w:top w:val="none" w:sz="0" w:space="0" w:color="auto"/>
        <w:left w:val="none" w:sz="0" w:space="0" w:color="auto"/>
        <w:bottom w:val="none" w:sz="0" w:space="0" w:color="auto"/>
        <w:right w:val="none" w:sz="0" w:space="0" w:color="auto"/>
      </w:divBdr>
    </w:div>
    <w:div w:id="539558500">
      <w:bodyDiv w:val="1"/>
      <w:marLeft w:val="0"/>
      <w:marRight w:val="0"/>
      <w:marTop w:val="0"/>
      <w:marBottom w:val="0"/>
      <w:divBdr>
        <w:top w:val="none" w:sz="0" w:space="0" w:color="auto"/>
        <w:left w:val="none" w:sz="0" w:space="0" w:color="auto"/>
        <w:bottom w:val="none" w:sz="0" w:space="0" w:color="auto"/>
        <w:right w:val="none" w:sz="0" w:space="0" w:color="auto"/>
      </w:divBdr>
    </w:div>
    <w:div w:id="540559642">
      <w:bodyDiv w:val="1"/>
      <w:marLeft w:val="0"/>
      <w:marRight w:val="0"/>
      <w:marTop w:val="0"/>
      <w:marBottom w:val="0"/>
      <w:divBdr>
        <w:top w:val="none" w:sz="0" w:space="0" w:color="auto"/>
        <w:left w:val="none" w:sz="0" w:space="0" w:color="auto"/>
        <w:bottom w:val="none" w:sz="0" w:space="0" w:color="auto"/>
        <w:right w:val="none" w:sz="0" w:space="0" w:color="auto"/>
      </w:divBdr>
    </w:div>
    <w:div w:id="544221594">
      <w:bodyDiv w:val="1"/>
      <w:marLeft w:val="0"/>
      <w:marRight w:val="0"/>
      <w:marTop w:val="0"/>
      <w:marBottom w:val="0"/>
      <w:divBdr>
        <w:top w:val="none" w:sz="0" w:space="0" w:color="auto"/>
        <w:left w:val="none" w:sz="0" w:space="0" w:color="auto"/>
        <w:bottom w:val="none" w:sz="0" w:space="0" w:color="auto"/>
        <w:right w:val="none" w:sz="0" w:space="0" w:color="auto"/>
      </w:divBdr>
    </w:div>
    <w:div w:id="568269832">
      <w:bodyDiv w:val="1"/>
      <w:marLeft w:val="0"/>
      <w:marRight w:val="0"/>
      <w:marTop w:val="0"/>
      <w:marBottom w:val="0"/>
      <w:divBdr>
        <w:top w:val="none" w:sz="0" w:space="0" w:color="auto"/>
        <w:left w:val="none" w:sz="0" w:space="0" w:color="auto"/>
        <w:bottom w:val="none" w:sz="0" w:space="0" w:color="auto"/>
        <w:right w:val="none" w:sz="0" w:space="0" w:color="auto"/>
      </w:divBdr>
    </w:div>
    <w:div w:id="665934184">
      <w:bodyDiv w:val="1"/>
      <w:marLeft w:val="0"/>
      <w:marRight w:val="0"/>
      <w:marTop w:val="0"/>
      <w:marBottom w:val="0"/>
      <w:divBdr>
        <w:top w:val="none" w:sz="0" w:space="0" w:color="auto"/>
        <w:left w:val="none" w:sz="0" w:space="0" w:color="auto"/>
        <w:bottom w:val="none" w:sz="0" w:space="0" w:color="auto"/>
        <w:right w:val="none" w:sz="0" w:space="0" w:color="auto"/>
      </w:divBdr>
    </w:div>
    <w:div w:id="751121111">
      <w:bodyDiv w:val="1"/>
      <w:marLeft w:val="0"/>
      <w:marRight w:val="0"/>
      <w:marTop w:val="0"/>
      <w:marBottom w:val="0"/>
      <w:divBdr>
        <w:top w:val="none" w:sz="0" w:space="0" w:color="auto"/>
        <w:left w:val="none" w:sz="0" w:space="0" w:color="auto"/>
        <w:bottom w:val="none" w:sz="0" w:space="0" w:color="auto"/>
        <w:right w:val="none" w:sz="0" w:space="0" w:color="auto"/>
      </w:divBdr>
    </w:div>
    <w:div w:id="795487204">
      <w:bodyDiv w:val="1"/>
      <w:marLeft w:val="0"/>
      <w:marRight w:val="0"/>
      <w:marTop w:val="0"/>
      <w:marBottom w:val="0"/>
      <w:divBdr>
        <w:top w:val="none" w:sz="0" w:space="0" w:color="auto"/>
        <w:left w:val="none" w:sz="0" w:space="0" w:color="auto"/>
        <w:bottom w:val="none" w:sz="0" w:space="0" w:color="auto"/>
        <w:right w:val="none" w:sz="0" w:space="0" w:color="auto"/>
      </w:divBdr>
    </w:div>
    <w:div w:id="1013145691">
      <w:bodyDiv w:val="1"/>
      <w:marLeft w:val="0"/>
      <w:marRight w:val="0"/>
      <w:marTop w:val="0"/>
      <w:marBottom w:val="0"/>
      <w:divBdr>
        <w:top w:val="none" w:sz="0" w:space="0" w:color="auto"/>
        <w:left w:val="none" w:sz="0" w:space="0" w:color="auto"/>
        <w:bottom w:val="none" w:sz="0" w:space="0" w:color="auto"/>
        <w:right w:val="none" w:sz="0" w:space="0" w:color="auto"/>
      </w:divBdr>
    </w:div>
    <w:div w:id="1097139830">
      <w:bodyDiv w:val="1"/>
      <w:marLeft w:val="0"/>
      <w:marRight w:val="0"/>
      <w:marTop w:val="0"/>
      <w:marBottom w:val="0"/>
      <w:divBdr>
        <w:top w:val="none" w:sz="0" w:space="0" w:color="auto"/>
        <w:left w:val="none" w:sz="0" w:space="0" w:color="auto"/>
        <w:bottom w:val="none" w:sz="0" w:space="0" w:color="auto"/>
        <w:right w:val="none" w:sz="0" w:space="0" w:color="auto"/>
      </w:divBdr>
    </w:div>
    <w:div w:id="1208178016">
      <w:bodyDiv w:val="1"/>
      <w:marLeft w:val="0"/>
      <w:marRight w:val="0"/>
      <w:marTop w:val="0"/>
      <w:marBottom w:val="0"/>
      <w:divBdr>
        <w:top w:val="none" w:sz="0" w:space="0" w:color="auto"/>
        <w:left w:val="none" w:sz="0" w:space="0" w:color="auto"/>
        <w:bottom w:val="none" w:sz="0" w:space="0" w:color="auto"/>
        <w:right w:val="none" w:sz="0" w:space="0" w:color="auto"/>
      </w:divBdr>
    </w:div>
    <w:div w:id="1326320765">
      <w:bodyDiv w:val="1"/>
      <w:marLeft w:val="0"/>
      <w:marRight w:val="0"/>
      <w:marTop w:val="0"/>
      <w:marBottom w:val="0"/>
      <w:divBdr>
        <w:top w:val="none" w:sz="0" w:space="0" w:color="auto"/>
        <w:left w:val="none" w:sz="0" w:space="0" w:color="auto"/>
        <w:bottom w:val="none" w:sz="0" w:space="0" w:color="auto"/>
        <w:right w:val="none" w:sz="0" w:space="0" w:color="auto"/>
      </w:divBdr>
    </w:div>
    <w:div w:id="1506822210">
      <w:bodyDiv w:val="1"/>
      <w:marLeft w:val="0"/>
      <w:marRight w:val="0"/>
      <w:marTop w:val="0"/>
      <w:marBottom w:val="0"/>
      <w:divBdr>
        <w:top w:val="none" w:sz="0" w:space="0" w:color="auto"/>
        <w:left w:val="none" w:sz="0" w:space="0" w:color="auto"/>
        <w:bottom w:val="none" w:sz="0" w:space="0" w:color="auto"/>
        <w:right w:val="none" w:sz="0" w:space="0" w:color="auto"/>
      </w:divBdr>
    </w:div>
    <w:div w:id="1552956149">
      <w:bodyDiv w:val="1"/>
      <w:marLeft w:val="0"/>
      <w:marRight w:val="0"/>
      <w:marTop w:val="0"/>
      <w:marBottom w:val="0"/>
      <w:divBdr>
        <w:top w:val="none" w:sz="0" w:space="0" w:color="auto"/>
        <w:left w:val="none" w:sz="0" w:space="0" w:color="auto"/>
        <w:bottom w:val="none" w:sz="0" w:space="0" w:color="auto"/>
        <w:right w:val="none" w:sz="0" w:space="0" w:color="auto"/>
      </w:divBdr>
    </w:div>
    <w:div w:id="1646205525">
      <w:bodyDiv w:val="1"/>
      <w:marLeft w:val="0"/>
      <w:marRight w:val="0"/>
      <w:marTop w:val="0"/>
      <w:marBottom w:val="0"/>
      <w:divBdr>
        <w:top w:val="none" w:sz="0" w:space="0" w:color="auto"/>
        <w:left w:val="none" w:sz="0" w:space="0" w:color="auto"/>
        <w:bottom w:val="none" w:sz="0" w:space="0" w:color="auto"/>
        <w:right w:val="none" w:sz="0" w:space="0" w:color="auto"/>
      </w:divBdr>
    </w:div>
    <w:div w:id="1708263181">
      <w:bodyDiv w:val="1"/>
      <w:marLeft w:val="0"/>
      <w:marRight w:val="0"/>
      <w:marTop w:val="0"/>
      <w:marBottom w:val="0"/>
      <w:divBdr>
        <w:top w:val="none" w:sz="0" w:space="0" w:color="auto"/>
        <w:left w:val="none" w:sz="0" w:space="0" w:color="auto"/>
        <w:bottom w:val="none" w:sz="0" w:space="0" w:color="auto"/>
        <w:right w:val="none" w:sz="0" w:space="0" w:color="auto"/>
      </w:divBdr>
    </w:div>
    <w:div w:id="1864201337">
      <w:bodyDiv w:val="1"/>
      <w:marLeft w:val="0"/>
      <w:marRight w:val="0"/>
      <w:marTop w:val="0"/>
      <w:marBottom w:val="0"/>
      <w:divBdr>
        <w:top w:val="none" w:sz="0" w:space="0" w:color="auto"/>
        <w:left w:val="none" w:sz="0" w:space="0" w:color="auto"/>
        <w:bottom w:val="none" w:sz="0" w:space="0" w:color="auto"/>
        <w:right w:val="none" w:sz="0" w:space="0" w:color="auto"/>
      </w:divBdr>
    </w:div>
    <w:div w:id="1975940932">
      <w:bodyDiv w:val="1"/>
      <w:marLeft w:val="0"/>
      <w:marRight w:val="0"/>
      <w:marTop w:val="0"/>
      <w:marBottom w:val="0"/>
      <w:divBdr>
        <w:top w:val="none" w:sz="0" w:space="0" w:color="auto"/>
        <w:left w:val="none" w:sz="0" w:space="0" w:color="auto"/>
        <w:bottom w:val="none" w:sz="0" w:space="0" w:color="auto"/>
        <w:right w:val="none" w:sz="0" w:space="0" w:color="auto"/>
      </w:divBdr>
    </w:div>
    <w:div w:id="2024937740">
      <w:bodyDiv w:val="1"/>
      <w:marLeft w:val="0"/>
      <w:marRight w:val="0"/>
      <w:marTop w:val="0"/>
      <w:marBottom w:val="0"/>
      <w:divBdr>
        <w:top w:val="none" w:sz="0" w:space="0" w:color="auto"/>
        <w:left w:val="none" w:sz="0" w:space="0" w:color="auto"/>
        <w:bottom w:val="none" w:sz="0" w:space="0" w:color="auto"/>
        <w:right w:val="none" w:sz="0" w:space="0" w:color="auto"/>
      </w:divBdr>
    </w:div>
    <w:div w:id="2043893249">
      <w:bodyDiv w:val="1"/>
      <w:marLeft w:val="0"/>
      <w:marRight w:val="0"/>
      <w:marTop w:val="0"/>
      <w:marBottom w:val="0"/>
      <w:divBdr>
        <w:top w:val="none" w:sz="0" w:space="0" w:color="auto"/>
        <w:left w:val="none" w:sz="0" w:space="0" w:color="auto"/>
        <w:bottom w:val="none" w:sz="0" w:space="0" w:color="auto"/>
        <w:right w:val="none" w:sz="0" w:space="0" w:color="auto"/>
      </w:divBdr>
    </w:div>
    <w:div w:id="2067680882">
      <w:bodyDiv w:val="1"/>
      <w:marLeft w:val="0"/>
      <w:marRight w:val="0"/>
      <w:marTop w:val="0"/>
      <w:marBottom w:val="0"/>
      <w:divBdr>
        <w:top w:val="none" w:sz="0" w:space="0" w:color="auto"/>
        <w:left w:val="none" w:sz="0" w:space="0" w:color="auto"/>
        <w:bottom w:val="none" w:sz="0" w:space="0" w:color="auto"/>
        <w:right w:val="none" w:sz="0" w:space="0" w:color="auto"/>
      </w:divBdr>
      <w:divsChild>
        <w:div w:id="828860762">
          <w:marLeft w:val="0"/>
          <w:marRight w:val="0"/>
          <w:marTop w:val="0"/>
          <w:marBottom w:val="0"/>
          <w:divBdr>
            <w:top w:val="none" w:sz="0" w:space="5" w:color="auto"/>
            <w:left w:val="none" w:sz="0" w:space="0" w:color="auto"/>
            <w:bottom w:val="none" w:sz="0" w:space="5" w:color="auto"/>
            <w:right w:val="none" w:sz="0" w:space="0" w:color="auto"/>
          </w:divBdr>
        </w:div>
        <w:div w:id="1406294702">
          <w:marLeft w:val="0"/>
          <w:marRight w:val="0"/>
          <w:marTop w:val="0"/>
          <w:marBottom w:val="0"/>
          <w:divBdr>
            <w:top w:val="none" w:sz="0" w:space="5" w:color="auto"/>
            <w:left w:val="none" w:sz="0" w:space="0" w:color="auto"/>
            <w:bottom w:val="none" w:sz="0" w:space="5" w:color="auto"/>
            <w:right w:val="none" w:sz="0" w:space="0" w:color="auto"/>
          </w:divBdr>
        </w:div>
      </w:divsChild>
    </w:div>
    <w:div w:id="2108698272">
      <w:bodyDiv w:val="1"/>
      <w:marLeft w:val="0"/>
      <w:marRight w:val="0"/>
      <w:marTop w:val="0"/>
      <w:marBottom w:val="0"/>
      <w:divBdr>
        <w:top w:val="none" w:sz="0" w:space="0" w:color="auto"/>
        <w:left w:val="none" w:sz="0" w:space="0" w:color="auto"/>
        <w:bottom w:val="none" w:sz="0" w:space="0" w:color="auto"/>
        <w:right w:val="none" w:sz="0" w:space="0" w:color="auto"/>
      </w:divBdr>
    </w:div>
    <w:div w:id="2113013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11.png"/><Relationship Id="rId39" Type="http://schemas.openxmlformats.org/officeDocument/2006/relationships/hyperlink" Target="https://www.dpi.nc.gov" TargetMode="External"/><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hyperlink" Target="https://www.ncleg.gov/Sessions/2023/Bills/Senate/PDF/S49v5.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ncsd.net/about-us/policies/3000/3460?utm_source=chatgpt.com" TargetMode="Externa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hyperlink" Target="https://www.dpi.nc.gov"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dpi.nc.gov/gradrequirements?utm_source=chatgpt.com"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endnotes" Target="endnotes.xml"/><Relationship Id="rId19" Type="http://schemas.openxmlformats.org/officeDocument/2006/relationships/hyperlink" Target="mailto:William.moody@encsd.k12.nc.us" TargetMode="External"/><Relationship Id="rId31" Type="http://schemas.openxmlformats.org/officeDocument/2006/relationships/image" Target="media/image16.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4.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20" Type="http://schemas.openxmlformats.org/officeDocument/2006/relationships/image" Target="media/image5.png"/><Relationship Id="rId41" Type="http://schemas.openxmlformats.org/officeDocument/2006/relationships/hyperlink" Target="https://www.ncleg.gov/Sessions/2023/Bills/Senate/PDF/S49v5.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dy_armstrong\AppData\Roaming\Microsoft\Templates\Jazzy%20student%20report.dotx" TargetMode="External"/></Relationships>
</file>

<file path=word/theme/theme1.xml><?xml version="1.0" encoding="utf-8"?>
<a:theme xmlns:a="http://schemas.openxmlformats.org/drawingml/2006/main" name="CSR">
  <a:themeElements>
    <a:clrScheme name="Custom 1">
      <a:dk1>
        <a:sysClr val="windowText" lastClr="000000"/>
      </a:dk1>
      <a:lt1>
        <a:sysClr val="window" lastClr="FFFFFF"/>
      </a:lt1>
      <a:dk2>
        <a:srgbClr val="595460"/>
      </a:dk2>
      <a:lt2>
        <a:srgbClr val="EBEDEB"/>
      </a:lt2>
      <a:accent1>
        <a:srgbClr val="254923"/>
      </a:accent1>
      <a:accent2>
        <a:srgbClr val="A5B592"/>
      </a:accent2>
      <a:accent3>
        <a:srgbClr val="FEE084"/>
      </a:accent3>
      <a:accent4>
        <a:srgbClr val="D1C499"/>
      </a:accent4>
      <a:accent5>
        <a:srgbClr val="254923"/>
      </a:accent5>
      <a:accent6>
        <a:srgbClr val="536142"/>
      </a:accent6>
      <a:hlink>
        <a:srgbClr val="FEE084"/>
      </a:hlink>
      <a:folHlink>
        <a:srgbClr val="BFBFBF"/>
      </a:folHlink>
    </a:clrScheme>
    <a:fontScheme name="ArialBlack Georgia">
      <a:majorFont>
        <a:latin typeface="Arial Black"/>
        <a:ea typeface=""/>
        <a:cs typeface=""/>
      </a:majorFont>
      <a:minorFont>
        <a:latin typeface="Georgia"/>
        <a:ea typeface=""/>
        <a:cs typeface=""/>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CSR" id="{37F35FE8-81C2-834E-B0F5-A2BA747F975B}" vid="{780CE211-85CD-264E-8CB1-DEA4BD2090A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8" ma:contentTypeDescription="Create a new document." ma:contentTypeScope="" ma:versionID="60f5a4f2d2b0abadcf532d48ebf9cb7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7dd78129e6a1811f84807ad11c65153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B5DFF164-3CFC-443D-84DD-027A5EBE205B}">
  <ds:schemaRefs>
    <ds:schemaRef ds:uri="http://schemas.microsoft.com/sharepoint/v3/contenttype/forms"/>
  </ds:schemaRefs>
</ds:datastoreItem>
</file>

<file path=customXml/itemProps2.xml><?xml version="1.0" encoding="utf-8"?>
<ds:datastoreItem xmlns:ds="http://schemas.openxmlformats.org/officeDocument/2006/customXml" ds:itemID="{3D6332F6-ACB6-4984-B229-DA3FF6BDB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40124E-D5B7-422E-AB99-F383052168F9}">
  <ds:schemaRefs>
    <ds:schemaRef ds:uri="http://schemas.openxmlformats.org/officeDocument/2006/bibliography"/>
  </ds:schemaRefs>
</ds:datastoreItem>
</file>

<file path=customXml/itemProps4.xml><?xml version="1.0" encoding="utf-8"?>
<ds:datastoreItem xmlns:ds="http://schemas.openxmlformats.org/officeDocument/2006/customXml" ds:itemID="{DE8A59C2-D2E8-40C9-83E6-36198F88AD29}">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Jazzy student report</Template>
  <TotalTime>4</TotalTime>
  <Pages>87</Pages>
  <Words>20033</Words>
  <Characters>114189</Characters>
  <Application>Microsoft Office Word</Application>
  <DocSecurity>0</DocSecurity>
  <Lines>951</Lines>
  <Paragraphs>267</Paragraphs>
  <ScaleCrop>false</ScaleCrop>
  <Company/>
  <LinksUpToDate>false</LinksUpToDate>
  <CharactersWithSpaces>133955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Armstrong</dc:creator>
  <cp:keywords/>
  <dc:description/>
  <cp:lastModifiedBy>Mandy Armstrong</cp:lastModifiedBy>
  <cp:revision>722</cp:revision>
  <dcterms:created xsi:type="dcterms:W3CDTF">2026-04-17T18:59:00Z</dcterms:created>
  <dcterms:modified xsi:type="dcterms:W3CDTF">2026-08-17T22:05:00Z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2026-04-17T20:20:51Z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461cfc6d-34d3-4180-a913-f85e3ee08971</vt:lpwstr>
  </property>
  <property fmtid="{D5CDD505-2E9C-101B-9397-08002B2CF9AE}" pid="9" name="MSIP_Label_defa4170-0d19-0005-0004-bc88714345d2_ActionId">
    <vt:lpwstr>bd7ea055-130d-4587-b658-3758063d8930</vt:lpwstr>
  </property>
  <property fmtid="{D5CDD505-2E9C-101B-9397-08002B2CF9AE}" pid="10" name="MSIP_Label_defa4170-0d19-0005-0004-bc88714345d2_ContentBits">
    <vt:lpwstr>0</vt:lpwstr>
  </property>
</Properties>
</file>